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B276A3B" w14:textId="6DCD31F9" w:rsidR="00DC26C6" w:rsidRDefault="005A7FDD" w:rsidP="00DC26C6">
      <w:pPr>
        <w:rPr>
          <w:rFonts w:asciiTheme="minorHAnsi" w:hAnsiTheme="minorHAnsi" w:cstheme="minorHAnsi"/>
          <w:b/>
          <w:sz w:val="22"/>
          <w:szCs w:val="18"/>
          <w:lang w:val="en-US"/>
        </w:rPr>
      </w:pPr>
      <w:r w:rsidRPr="007D56F9">
        <w:rPr>
          <w:rFonts w:asciiTheme="minorHAnsi" w:hAnsiTheme="minorHAnsi" w:cstheme="minorHAnsi"/>
          <w:b/>
          <w:sz w:val="22"/>
          <w:szCs w:val="18"/>
          <w:lang w:val="en-US"/>
        </w:rPr>
        <w:t>Additional file</w:t>
      </w:r>
      <w:r w:rsidR="005C09EA" w:rsidRPr="007D56F9">
        <w:rPr>
          <w:rFonts w:asciiTheme="minorHAnsi" w:hAnsiTheme="minorHAnsi" w:cstheme="minorHAnsi"/>
          <w:b/>
          <w:sz w:val="22"/>
          <w:szCs w:val="18"/>
          <w:lang w:val="en-US"/>
        </w:rPr>
        <w:t xml:space="preserve"> </w:t>
      </w:r>
      <w:r w:rsidRPr="007D56F9">
        <w:rPr>
          <w:rFonts w:asciiTheme="minorHAnsi" w:hAnsiTheme="minorHAnsi" w:cstheme="minorHAnsi"/>
          <w:b/>
          <w:sz w:val="22"/>
          <w:szCs w:val="18"/>
          <w:lang w:val="en-US"/>
        </w:rPr>
        <w:t>1</w:t>
      </w:r>
      <w:r w:rsidR="00DC26C6" w:rsidRPr="007D56F9">
        <w:rPr>
          <w:rFonts w:asciiTheme="minorHAnsi" w:hAnsiTheme="minorHAnsi" w:cstheme="minorHAnsi"/>
          <w:b/>
          <w:sz w:val="22"/>
          <w:szCs w:val="18"/>
          <w:lang w:val="en-US"/>
        </w:rPr>
        <w:t>:</w:t>
      </w:r>
    </w:p>
    <w:p w14:paraId="12CE594A" w14:textId="38993FAF" w:rsidR="00197840" w:rsidRPr="007D56F9" w:rsidRDefault="005A7FDD" w:rsidP="00197840">
      <w:pPr>
        <w:spacing w:line="480" w:lineRule="auto"/>
        <w:rPr>
          <w:rFonts w:eastAsia="ＭＳ 明朝"/>
          <w:sz w:val="21"/>
          <w:szCs w:val="22"/>
          <w:lang w:val="en-US" w:eastAsia="ja-JP"/>
        </w:rPr>
      </w:pPr>
      <w:r w:rsidRPr="007D56F9">
        <w:rPr>
          <w:rFonts w:asciiTheme="minorHAnsi" w:eastAsia="ＭＳ 明朝" w:hAnsiTheme="minorHAnsi" w:cstheme="minorHAnsi"/>
          <w:b/>
          <w:sz w:val="22"/>
          <w:szCs w:val="20"/>
          <w:lang w:val="en-US" w:eastAsia="ja-JP"/>
        </w:rPr>
        <w:t>T</w:t>
      </w:r>
      <w:r w:rsidR="00DC26C6" w:rsidRPr="007D56F9">
        <w:rPr>
          <w:rFonts w:asciiTheme="minorHAnsi" w:eastAsia="ＭＳ 明朝" w:hAnsiTheme="minorHAnsi" w:cstheme="minorHAnsi"/>
          <w:b/>
          <w:sz w:val="22"/>
          <w:szCs w:val="20"/>
          <w:lang w:val="en-US" w:eastAsia="ja-JP"/>
        </w:rPr>
        <w:t xml:space="preserve">able </w:t>
      </w:r>
      <w:r w:rsidRPr="007D56F9">
        <w:rPr>
          <w:rFonts w:asciiTheme="minorHAnsi" w:eastAsia="ＭＳ 明朝" w:hAnsiTheme="minorHAnsi" w:cstheme="minorHAnsi"/>
          <w:b/>
          <w:sz w:val="22"/>
          <w:szCs w:val="20"/>
          <w:lang w:val="en-US" w:eastAsia="ja-JP"/>
        </w:rPr>
        <w:t>S</w:t>
      </w:r>
      <w:r w:rsidR="00DC26C6" w:rsidRPr="007D56F9">
        <w:rPr>
          <w:rFonts w:asciiTheme="minorHAnsi" w:eastAsia="ＭＳ 明朝" w:hAnsiTheme="minorHAnsi" w:cstheme="minorHAnsi"/>
          <w:b/>
          <w:sz w:val="22"/>
          <w:szCs w:val="20"/>
          <w:lang w:val="en-US" w:eastAsia="ja-JP"/>
        </w:rPr>
        <w:t>1</w:t>
      </w:r>
      <w:r w:rsidR="00232022" w:rsidRPr="007D56F9">
        <w:rPr>
          <w:rFonts w:asciiTheme="minorHAnsi" w:hAnsiTheme="minorHAnsi" w:cstheme="minorHAnsi"/>
          <w:sz w:val="22"/>
          <w:szCs w:val="22"/>
          <w:lang w:val="en-US"/>
        </w:rPr>
        <w:t xml:space="preserve"> </w:t>
      </w:r>
      <w:r w:rsidR="00197840" w:rsidRPr="007D56F9">
        <w:rPr>
          <w:sz w:val="22"/>
          <w:lang w:val="en-US"/>
        </w:rPr>
        <w:t>Ownership, facility description, location, and emissions for 10</w:t>
      </w:r>
      <w:r w:rsidR="00DC7112" w:rsidRPr="007D56F9">
        <w:rPr>
          <w:sz w:val="22"/>
          <w:lang w:val="en-US"/>
        </w:rPr>
        <w:t>6</w:t>
      </w:r>
      <w:r w:rsidR="00197840" w:rsidRPr="007D56F9">
        <w:rPr>
          <w:sz w:val="22"/>
          <w:lang w:val="en-US"/>
        </w:rPr>
        <w:t xml:space="preserve"> point-type emission sources (2014). </w:t>
      </w:r>
      <w:r w:rsidR="00197840" w:rsidRPr="007D56F9">
        <w:rPr>
          <w:rFonts w:eastAsia="ＭＳ 明朝"/>
          <w:sz w:val="21"/>
          <w:szCs w:val="22"/>
          <w:lang w:val="en-US" w:eastAsia="ja-JP"/>
        </w:rPr>
        <w:t xml:space="preserve">Note: * indicates that the average utilization rate of CAs (2014) from these facilities was extended to </w:t>
      </w:r>
      <w:proofErr w:type="gramStart"/>
      <w:r w:rsidR="00197840" w:rsidRPr="007D56F9">
        <w:rPr>
          <w:rFonts w:eastAsia="ＭＳ 明朝"/>
          <w:sz w:val="21"/>
          <w:szCs w:val="22"/>
          <w:lang w:val="en-US" w:eastAsia="ja-JP"/>
        </w:rPr>
        <w:t>all of</w:t>
      </w:r>
      <w:proofErr w:type="gramEnd"/>
      <w:r w:rsidR="00197840" w:rsidRPr="007D56F9">
        <w:rPr>
          <w:rFonts w:eastAsia="ＭＳ 明朝"/>
          <w:sz w:val="21"/>
          <w:szCs w:val="22"/>
          <w:lang w:val="en-US" w:eastAsia="ja-JP"/>
        </w:rPr>
        <w:t xml:space="preserve"> the waste incineration plants</w:t>
      </w:r>
      <w:r w:rsidR="00297B36">
        <w:rPr>
          <w:rFonts w:eastAsia="ＭＳ 明朝"/>
          <w:sz w:val="21"/>
          <w:szCs w:val="22"/>
          <w:lang w:val="en-US" w:eastAsia="ja-JP"/>
        </w:rPr>
        <w:t xml:space="preserve"> </w:t>
      </w:r>
      <w:bookmarkStart w:id="0" w:name="_GoBack"/>
      <w:bookmarkEnd w:id="0"/>
    </w:p>
    <w:tbl>
      <w:tblPr>
        <w:tblStyle w:val="af1"/>
        <w:tblW w:w="0" w:type="auto"/>
        <w:tblLayout w:type="fixed"/>
        <w:tblLook w:val="04A0" w:firstRow="1" w:lastRow="0" w:firstColumn="1" w:lastColumn="0" w:noHBand="0" w:noVBand="1"/>
      </w:tblPr>
      <w:tblGrid>
        <w:gridCol w:w="2670"/>
        <w:gridCol w:w="3846"/>
        <w:gridCol w:w="1276"/>
        <w:gridCol w:w="992"/>
        <w:gridCol w:w="1240"/>
      </w:tblGrid>
      <w:tr w:rsidR="00313B27" w:rsidRPr="007D56F9" w14:paraId="47FBFABF" w14:textId="77777777" w:rsidTr="00B420BB">
        <w:trPr>
          <w:trHeight w:val="260"/>
        </w:trPr>
        <w:tc>
          <w:tcPr>
            <w:tcW w:w="2670" w:type="dxa"/>
            <w:noWrap/>
            <w:hideMark/>
          </w:tcPr>
          <w:p w14:paraId="2CA62141" w14:textId="02C4FBFB" w:rsidR="00724800" w:rsidRPr="007D56F9" w:rsidRDefault="00724800" w:rsidP="00937ABC">
            <w:pPr>
              <w:spacing w:line="240" w:lineRule="auto"/>
              <w:jc w:val="left"/>
              <w:rPr>
                <w:rFonts w:asciiTheme="minorHAnsi" w:eastAsia="ＭＳ Ｐゴシック" w:hAnsiTheme="minorHAnsi" w:cstheme="minorHAnsi"/>
                <w:bCs/>
                <w:sz w:val="18"/>
                <w:szCs w:val="18"/>
                <w:lang w:eastAsia="ja-JP"/>
              </w:rPr>
            </w:pPr>
            <w:r w:rsidRPr="007D56F9">
              <w:rPr>
                <w:rFonts w:asciiTheme="minorHAnsi" w:eastAsia="ＭＳ Ｐゴシック" w:hAnsiTheme="minorHAnsi" w:cstheme="minorHAnsi"/>
                <w:bCs/>
                <w:sz w:val="18"/>
                <w:szCs w:val="18"/>
                <w:lang w:eastAsia="ja-JP"/>
              </w:rPr>
              <w:t xml:space="preserve">Facility </w:t>
            </w:r>
          </w:p>
        </w:tc>
        <w:tc>
          <w:tcPr>
            <w:tcW w:w="3846" w:type="dxa"/>
            <w:noWrap/>
            <w:hideMark/>
          </w:tcPr>
          <w:p w14:paraId="20507A67" w14:textId="259A5E73" w:rsidR="00724800" w:rsidRPr="007D56F9" w:rsidRDefault="00EF6F03" w:rsidP="00937ABC">
            <w:pPr>
              <w:spacing w:line="240" w:lineRule="auto"/>
              <w:jc w:val="left"/>
              <w:rPr>
                <w:rFonts w:asciiTheme="minorHAnsi" w:eastAsia="ＭＳ Ｐゴシック" w:hAnsiTheme="minorHAnsi" w:cstheme="minorHAnsi"/>
                <w:bCs/>
                <w:sz w:val="18"/>
                <w:szCs w:val="18"/>
                <w:lang w:eastAsia="ja-JP"/>
              </w:rPr>
            </w:pPr>
            <w:r w:rsidRPr="007D56F9">
              <w:rPr>
                <w:rFonts w:asciiTheme="minorHAnsi" w:eastAsia="ＭＳ Ｐゴシック" w:hAnsiTheme="minorHAnsi" w:cstheme="minorHAnsi"/>
                <w:bCs/>
                <w:sz w:val="18"/>
                <w:szCs w:val="18"/>
                <w:lang w:eastAsia="ja-JP"/>
              </w:rPr>
              <w:t>Type of</w:t>
            </w:r>
            <w:r w:rsidR="00724800" w:rsidRPr="007D56F9">
              <w:rPr>
                <w:rFonts w:asciiTheme="minorHAnsi" w:eastAsia="ＭＳ Ｐゴシック" w:hAnsiTheme="minorHAnsi" w:cstheme="minorHAnsi"/>
                <w:bCs/>
                <w:sz w:val="18"/>
                <w:szCs w:val="18"/>
                <w:lang w:eastAsia="ja-JP"/>
              </w:rPr>
              <w:t xml:space="preserve"> facilit</w:t>
            </w:r>
            <w:r w:rsidRPr="007D56F9">
              <w:rPr>
                <w:rFonts w:asciiTheme="minorHAnsi" w:eastAsia="ＭＳ Ｐゴシック" w:hAnsiTheme="minorHAnsi" w:cstheme="minorHAnsi"/>
                <w:bCs/>
                <w:sz w:val="18"/>
                <w:szCs w:val="18"/>
                <w:lang w:eastAsia="ja-JP"/>
              </w:rPr>
              <w:t>y</w:t>
            </w:r>
          </w:p>
        </w:tc>
        <w:tc>
          <w:tcPr>
            <w:tcW w:w="1276" w:type="dxa"/>
            <w:tcBorders>
              <w:bottom w:val="single" w:sz="4" w:space="0" w:color="auto"/>
            </w:tcBorders>
            <w:noWrap/>
            <w:hideMark/>
          </w:tcPr>
          <w:p w14:paraId="09F5935A" w14:textId="77777777" w:rsidR="00724800" w:rsidRDefault="00724800" w:rsidP="00213922">
            <w:pPr>
              <w:spacing w:line="240" w:lineRule="auto"/>
              <w:jc w:val="left"/>
              <w:rPr>
                <w:rFonts w:asciiTheme="minorHAnsi" w:eastAsia="ＭＳ Ｐゴシック" w:hAnsiTheme="minorHAnsi" w:cstheme="minorHAnsi"/>
                <w:bCs/>
                <w:sz w:val="18"/>
                <w:szCs w:val="18"/>
                <w:lang w:eastAsia="ja-JP"/>
              </w:rPr>
            </w:pPr>
            <w:r w:rsidRPr="007D56F9">
              <w:rPr>
                <w:rFonts w:asciiTheme="minorHAnsi" w:eastAsia="ＭＳ Ｐゴシック" w:hAnsiTheme="minorHAnsi" w:cstheme="minorHAnsi"/>
                <w:bCs/>
                <w:sz w:val="18"/>
                <w:szCs w:val="18"/>
                <w:lang w:eastAsia="ja-JP"/>
              </w:rPr>
              <w:t>Longitude</w:t>
            </w:r>
          </w:p>
          <w:p w14:paraId="4A747A4A" w14:textId="34DF76DC" w:rsidR="002F460B" w:rsidRPr="007D56F9" w:rsidRDefault="002F460B" w:rsidP="00213922">
            <w:pPr>
              <w:spacing w:line="240" w:lineRule="auto"/>
              <w:jc w:val="left"/>
              <w:rPr>
                <w:rFonts w:asciiTheme="minorHAnsi" w:eastAsia="ＭＳ Ｐゴシック" w:hAnsiTheme="minorHAnsi" w:cstheme="minorHAnsi"/>
                <w:bCs/>
                <w:sz w:val="18"/>
                <w:szCs w:val="18"/>
                <w:lang w:eastAsia="ja-JP"/>
              </w:rPr>
            </w:pPr>
            <w:r>
              <w:rPr>
                <w:rFonts w:asciiTheme="minorHAnsi" w:eastAsia="ＭＳ Ｐゴシック" w:hAnsiTheme="minorHAnsi" w:cstheme="minorHAnsi" w:hint="eastAsia"/>
                <w:bCs/>
                <w:sz w:val="18"/>
                <w:szCs w:val="18"/>
                <w:lang w:eastAsia="ja-JP"/>
              </w:rPr>
              <w:t>(</w:t>
            </w:r>
            <w:r w:rsidRPr="002F460B">
              <w:rPr>
                <w:rFonts w:asciiTheme="minorHAnsi" w:eastAsia="ＭＳ Ｐゴシック" w:hAnsiTheme="minorHAnsi" w:cstheme="minorHAnsi" w:hint="eastAsia"/>
                <w:bCs/>
                <w:sz w:val="18"/>
                <w:szCs w:val="18"/>
                <w:lang w:eastAsia="ja-JP"/>
              </w:rPr>
              <w:t>°</w:t>
            </w:r>
            <w:r>
              <w:rPr>
                <w:rFonts w:asciiTheme="minorHAnsi" w:eastAsia="ＭＳ Ｐゴシック" w:hAnsiTheme="minorHAnsi" w:cstheme="minorHAnsi"/>
                <w:bCs/>
                <w:sz w:val="18"/>
                <w:szCs w:val="18"/>
                <w:lang w:eastAsia="ja-JP"/>
              </w:rPr>
              <w:t>)</w:t>
            </w:r>
          </w:p>
        </w:tc>
        <w:tc>
          <w:tcPr>
            <w:tcW w:w="992" w:type="dxa"/>
            <w:tcBorders>
              <w:bottom w:val="single" w:sz="4" w:space="0" w:color="auto"/>
            </w:tcBorders>
            <w:noWrap/>
            <w:hideMark/>
          </w:tcPr>
          <w:p w14:paraId="08D4D4CA" w14:textId="77777777" w:rsidR="00724800" w:rsidRDefault="00724800" w:rsidP="00213922">
            <w:pPr>
              <w:spacing w:line="240" w:lineRule="auto"/>
              <w:jc w:val="left"/>
              <w:rPr>
                <w:rFonts w:asciiTheme="minorHAnsi" w:eastAsia="ＭＳ Ｐゴシック" w:hAnsiTheme="minorHAnsi" w:cstheme="minorHAnsi"/>
                <w:bCs/>
                <w:sz w:val="18"/>
                <w:szCs w:val="18"/>
                <w:lang w:eastAsia="ja-JP"/>
              </w:rPr>
            </w:pPr>
            <w:r w:rsidRPr="007D56F9">
              <w:rPr>
                <w:rFonts w:asciiTheme="minorHAnsi" w:eastAsia="ＭＳ Ｐゴシック" w:hAnsiTheme="minorHAnsi" w:cstheme="minorHAnsi"/>
                <w:bCs/>
                <w:sz w:val="18"/>
                <w:szCs w:val="18"/>
                <w:lang w:eastAsia="ja-JP"/>
              </w:rPr>
              <w:t>Latitude</w:t>
            </w:r>
          </w:p>
          <w:p w14:paraId="71843D8D" w14:textId="1615D726" w:rsidR="002F460B" w:rsidRPr="007D56F9" w:rsidRDefault="002F460B" w:rsidP="00213922">
            <w:pPr>
              <w:spacing w:line="240" w:lineRule="auto"/>
              <w:jc w:val="left"/>
              <w:rPr>
                <w:rFonts w:asciiTheme="minorHAnsi" w:eastAsia="ＭＳ Ｐゴシック" w:hAnsiTheme="minorHAnsi" w:cstheme="minorHAnsi"/>
                <w:bCs/>
                <w:sz w:val="18"/>
                <w:szCs w:val="18"/>
                <w:lang w:eastAsia="ja-JP"/>
              </w:rPr>
            </w:pPr>
            <w:r>
              <w:rPr>
                <w:rFonts w:asciiTheme="minorHAnsi" w:eastAsia="ＭＳ Ｐゴシック" w:hAnsiTheme="minorHAnsi" w:cstheme="minorHAnsi" w:hint="eastAsia"/>
                <w:bCs/>
                <w:sz w:val="18"/>
                <w:szCs w:val="18"/>
                <w:lang w:eastAsia="ja-JP"/>
              </w:rPr>
              <w:t>(</w:t>
            </w:r>
            <w:r w:rsidRPr="001F3E22">
              <w:rPr>
                <w:rFonts w:asciiTheme="minorHAnsi" w:eastAsia="ＭＳ Ｐゴシック" w:hAnsiTheme="minorHAnsi" w:cstheme="minorHAnsi"/>
                <w:bCs/>
                <w:sz w:val="18"/>
                <w:szCs w:val="18"/>
                <w:lang w:eastAsia="ja-JP"/>
              </w:rPr>
              <w:t>°</w:t>
            </w:r>
            <w:r>
              <w:rPr>
                <w:rFonts w:asciiTheme="minorHAnsi" w:eastAsia="ＭＳ Ｐゴシック" w:hAnsiTheme="minorHAnsi" w:cstheme="minorHAnsi"/>
                <w:bCs/>
                <w:sz w:val="18"/>
                <w:szCs w:val="18"/>
                <w:lang w:eastAsia="ja-JP"/>
              </w:rPr>
              <w:t>)</w:t>
            </w:r>
          </w:p>
        </w:tc>
        <w:tc>
          <w:tcPr>
            <w:tcW w:w="1240" w:type="dxa"/>
            <w:noWrap/>
            <w:hideMark/>
          </w:tcPr>
          <w:p w14:paraId="600C498B" w14:textId="566BA949" w:rsidR="00724800" w:rsidRPr="007D56F9" w:rsidRDefault="00724800" w:rsidP="00213922">
            <w:pPr>
              <w:spacing w:line="240" w:lineRule="auto"/>
              <w:jc w:val="left"/>
              <w:rPr>
                <w:rFonts w:asciiTheme="minorHAnsi" w:eastAsia="ＭＳ Ｐゴシック" w:hAnsiTheme="minorHAnsi" w:cstheme="minorHAnsi"/>
                <w:bCs/>
                <w:sz w:val="18"/>
                <w:szCs w:val="18"/>
                <w:lang w:eastAsia="ja-JP"/>
              </w:rPr>
            </w:pPr>
            <w:r w:rsidRPr="007D56F9">
              <w:rPr>
                <w:rFonts w:asciiTheme="minorHAnsi" w:eastAsia="ＭＳ Ｐゴシック" w:hAnsiTheme="minorHAnsi" w:cstheme="minorHAnsi"/>
                <w:bCs/>
                <w:sz w:val="18"/>
                <w:szCs w:val="18"/>
                <w:lang w:eastAsia="ja-JP"/>
              </w:rPr>
              <w:t>Emissions</w:t>
            </w:r>
          </w:p>
          <w:p w14:paraId="793A2DCD" w14:textId="6C3ABEE5" w:rsidR="00724800" w:rsidRPr="00305BB4" w:rsidRDefault="00305BB4" w:rsidP="00213922">
            <w:pPr>
              <w:spacing w:line="240" w:lineRule="auto"/>
              <w:jc w:val="left"/>
              <w:rPr>
                <w:rFonts w:asciiTheme="minorHAnsi" w:eastAsia="ＭＳ Ｐゴシック" w:hAnsiTheme="minorHAnsi" w:cstheme="minorHAnsi"/>
                <w:bCs/>
                <w:sz w:val="18"/>
                <w:szCs w:val="18"/>
                <w:lang w:eastAsia="ja-JP"/>
              </w:rPr>
            </w:pPr>
            <w:r>
              <w:rPr>
                <w:rFonts w:asciiTheme="minorHAnsi" w:eastAsia="ＭＳ Ｐゴシック" w:hAnsiTheme="minorHAnsi" w:cstheme="minorHAnsi"/>
                <w:bCs/>
                <w:sz w:val="18"/>
                <w:szCs w:val="18"/>
                <w:lang w:eastAsia="ja-JP"/>
              </w:rPr>
              <w:t>(</w:t>
            </w:r>
            <w:r w:rsidR="00724800" w:rsidRPr="007D56F9">
              <w:rPr>
                <w:rFonts w:asciiTheme="minorHAnsi" w:eastAsia="ＭＳ Ｐゴシック" w:hAnsiTheme="minorHAnsi" w:cstheme="minorHAnsi"/>
                <w:bCs/>
                <w:sz w:val="18"/>
                <w:szCs w:val="18"/>
                <w:lang w:eastAsia="ja-JP"/>
              </w:rPr>
              <w:t>Gg</w:t>
            </w:r>
            <w:r w:rsidR="00213922" w:rsidRPr="007D56F9">
              <w:rPr>
                <w:rFonts w:asciiTheme="minorHAnsi" w:eastAsia="ＭＳ Ｐゴシック" w:hAnsiTheme="minorHAnsi" w:cstheme="minorHAnsi"/>
                <w:bCs/>
                <w:sz w:val="18"/>
                <w:szCs w:val="18"/>
                <w:lang w:eastAsia="ja-JP"/>
              </w:rPr>
              <w:t xml:space="preserve"> </w:t>
            </w:r>
            <w:r w:rsidR="00724800" w:rsidRPr="007D56F9">
              <w:rPr>
                <w:rFonts w:asciiTheme="minorHAnsi" w:eastAsia="ＭＳ Ｐゴシック" w:hAnsiTheme="minorHAnsi" w:cstheme="minorHAnsi"/>
                <w:bCs/>
                <w:sz w:val="18"/>
                <w:szCs w:val="18"/>
                <w:lang w:eastAsia="ja-JP"/>
              </w:rPr>
              <w:t>CO</w:t>
            </w:r>
            <w:r w:rsidR="00724800" w:rsidRPr="007D56F9">
              <w:rPr>
                <w:rFonts w:asciiTheme="minorHAnsi" w:eastAsia="ＭＳ Ｐゴシック" w:hAnsiTheme="minorHAnsi" w:cstheme="minorHAnsi"/>
                <w:bCs/>
                <w:sz w:val="18"/>
                <w:szCs w:val="18"/>
                <w:vertAlign w:val="subscript"/>
                <w:lang w:eastAsia="ja-JP"/>
              </w:rPr>
              <w:t>2</w:t>
            </w:r>
            <w:r w:rsidR="005C09EA" w:rsidRPr="007D56F9">
              <w:rPr>
                <w:rFonts w:asciiTheme="minorHAnsi" w:eastAsia="ＭＳ Ｐゴシック" w:hAnsiTheme="minorHAnsi" w:cstheme="minorHAnsi"/>
                <w:bCs/>
                <w:sz w:val="18"/>
                <w:szCs w:val="18"/>
                <w:lang w:eastAsia="ja-JP"/>
              </w:rPr>
              <w:t xml:space="preserve"> </w:t>
            </w:r>
            <w:proofErr w:type="spellStart"/>
            <w:r w:rsidR="00724800" w:rsidRPr="007D56F9">
              <w:rPr>
                <w:rFonts w:asciiTheme="minorHAnsi" w:eastAsia="ＭＳ Ｐゴシック" w:hAnsiTheme="minorHAnsi" w:cstheme="minorHAnsi"/>
                <w:bCs/>
                <w:sz w:val="18"/>
                <w:szCs w:val="18"/>
                <w:lang w:eastAsia="ja-JP"/>
              </w:rPr>
              <w:t>yr</w:t>
            </w:r>
            <w:proofErr w:type="spellEnd"/>
            <w:r w:rsidR="005C09EA" w:rsidRPr="007D56F9">
              <w:rPr>
                <w:rFonts w:asciiTheme="minorHAnsi" w:eastAsia="ＭＳ Ｐゴシック" w:hAnsiTheme="minorHAnsi" w:cstheme="minorHAnsi"/>
                <w:bCs/>
                <w:sz w:val="18"/>
                <w:szCs w:val="18"/>
                <w:vertAlign w:val="superscript"/>
                <w:lang w:eastAsia="ja-JP"/>
              </w:rPr>
              <w:t>–1</w:t>
            </w:r>
            <w:r>
              <w:rPr>
                <w:rFonts w:asciiTheme="minorHAnsi" w:eastAsia="ＭＳ Ｐゴシック" w:hAnsiTheme="minorHAnsi" w:cstheme="minorHAnsi"/>
                <w:bCs/>
                <w:sz w:val="18"/>
                <w:szCs w:val="18"/>
                <w:lang w:eastAsia="ja-JP"/>
              </w:rPr>
              <w:t>)</w:t>
            </w:r>
          </w:p>
        </w:tc>
      </w:tr>
      <w:tr w:rsidR="0011742E" w:rsidRPr="007D56F9" w14:paraId="58EA1148" w14:textId="77777777" w:rsidTr="007E6B23">
        <w:trPr>
          <w:trHeight w:val="250"/>
        </w:trPr>
        <w:tc>
          <w:tcPr>
            <w:tcW w:w="2670" w:type="dxa"/>
            <w:noWrap/>
            <w:hideMark/>
          </w:tcPr>
          <w:p w14:paraId="28CF532B" w14:textId="2FAA4449" w:rsidR="0011742E" w:rsidRPr="007D56F9" w:rsidRDefault="0011742E" w:rsidP="0011742E">
            <w:pPr>
              <w:spacing w:line="240" w:lineRule="auto"/>
              <w:jc w:val="left"/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</w:pPr>
            <w:r w:rsidRPr="007D56F9"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  <w:t xml:space="preserve">Nihon </w:t>
            </w:r>
            <w:proofErr w:type="spellStart"/>
            <w:r w:rsidRPr="007D56F9"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  <w:t>Iryo</w:t>
            </w:r>
            <w:proofErr w:type="spellEnd"/>
            <w:r w:rsidRPr="007D56F9"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  <w:t xml:space="preserve"> Service </w:t>
            </w:r>
          </w:p>
        </w:tc>
        <w:tc>
          <w:tcPr>
            <w:tcW w:w="3846" w:type="dxa"/>
            <w:noWrap/>
            <w:hideMark/>
          </w:tcPr>
          <w:p w14:paraId="568E47D2" w14:textId="77777777" w:rsidR="0011742E" w:rsidRPr="007D56F9" w:rsidRDefault="0011742E" w:rsidP="0011742E">
            <w:pPr>
              <w:spacing w:line="240" w:lineRule="auto"/>
              <w:jc w:val="left"/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</w:pPr>
            <w:r w:rsidRPr="007D56F9"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  <w:t xml:space="preserve">Industrial waste incineration 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2B66393A" w14:textId="392D0684" w:rsidR="0011742E" w:rsidRPr="009C38E2" w:rsidRDefault="0011742E" w:rsidP="0011742E">
            <w:pPr>
              <w:spacing w:line="240" w:lineRule="auto"/>
              <w:jc w:val="left"/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</w:pPr>
            <w:r w:rsidRPr="001F5FE0">
              <w:rPr>
                <w:rFonts w:asciiTheme="minorHAnsi" w:hAnsiTheme="minorHAnsi" w:cstheme="minorHAnsi"/>
                <w:sz w:val="18"/>
                <w:szCs w:val="18"/>
              </w:rPr>
              <w:t>139.380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bottom"/>
          </w:tcPr>
          <w:p w14:paraId="0BAE3C2B" w14:textId="0F5FD68A" w:rsidR="0011742E" w:rsidRPr="009C38E2" w:rsidRDefault="0011742E" w:rsidP="0011742E">
            <w:pPr>
              <w:spacing w:line="240" w:lineRule="auto"/>
              <w:jc w:val="left"/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</w:pPr>
            <w:r w:rsidRPr="001F5FE0">
              <w:rPr>
                <w:rFonts w:asciiTheme="minorHAnsi" w:hAnsiTheme="minorHAnsi" w:cstheme="minorHAnsi"/>
                <w:sz w:val="18"/>
                <w:szCs w:val="18"/>
              </w:rPr>
              <w:t>35.741</w:t>
            </w:r>
          </w:p>
        </w:tc>
        <w:tc>
          <w:tcPr>
            <w:tcW w:w="1240" w:type="dxa"/>
            <w:noWrap/>
            <w:hideMark/>
          </w:tcPr>
          <w:p w14:paraId="3646E5C9" w14:textId="77777777" w:rsidR="0011742E" w:rsidRPr="00574A1C" w:rsidRDefault="0011742E" w:rsidP="0011742E">
            <w:pPr>
              <w:spacing w:line="240" w:lineRule="auto"/>
              <w:jc w:val="left"/>
              <w:rPr>
                <w:rFonts w:asciiTheme="minorHAnsi" w:eastAsia="ＭＳ Ｐゴシック" w:hAnsiTheme="minorHAnsi" w:cstheme="minorHAnsi"/>
                <w:sz w:val="18"/>
                <w:szCs w:val="18"/>
                <w:highlight w:val="yellow"/>
                <w:lang w:eastAsia="ja-JP"/>
              </w:rPr>
            </w:pPr>
            <w:r w:rsidRPr="00574A1C">
              <w:rPr>
                <w:rFonts w:asciiTheme="minorHAnsi" w:eastAsia="ＭＳ Ｐゴシック" w:hAnsiTheme="minorHAnsi" w:cstheme="minorHAnsi"/>
                <w:sz w:val="18"/>
                <w:szCs w:val="18"/>
                <w:highlight w:val="yellow"/>
                <w:lang w:eastAsia="ja-JP"/>
              </w:rPr>
              <w:t>3.49</w:t>
            </w:r>
          </w:p>
        </w:tc>
      </w:tr>
      <w:tr w:rsidR="0011742E" w:rsidRPr="007D56F9" w14:paraId="65FAF1AC" w14:textId="77777777" w:rsidTr="007E6B23">
        <w:trPr>
          <w:trHeight w:val="250"/>
        </w:trPr>
        <w:tc>
          <w:tcPr>
            <w:tcW w:w="2670" w:type="dxa"/>
            <w:noWrap/>
            <w:hideMark/>
          </w:tcPr>
          <w:p w14:paraId="26A5D904" w14:textId="320A6EC6" w:rsidR="0011742E" w:rsidRPr="007D56F9" w:rsidRDefault="0011742E" w:rsidP="0011742E">
            <w:pPr>
              <w:spacing w:line="240" w:lineRule="auto"/>
              <w:jc w:val="left"/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</w:pPr>
            <w:r w:rsidRPr="007D56F9"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  <w:t xml:space="preserve">Nippon Sanitary </w:t>
            </w:r>
          </w:p>
        </w:tc>
        <w:tc>
          <w:tcPr>
            <w:tcW w:w="3846" w:type="dxa"/>
            <w:noWrap/>
            <w:hideMark/>
          </w:tcPr>
          <w:p w14:paraId="1A012A64" w14:textId="77777777" w:rsidR="0011742E" w:rsidRPr="007D56F9" w:rsidRDefault="0011742E" w:rsidP="0011742E">
            <w:pPr>
              <w:spacing w:line="240" w:lineRule="auto"/>
              <w:jc w:val="left"/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</w:pPr>
            <w:r w:rsidRPr="007D56F9"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  <w:t xml:space="preserve">Industrial waste incineration 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39C40E47" w14:textId="6AB624C7" w:rsidR="0011742E" w:rsidRPr="009C38E2" w:rsidRDefault="0011742E" w:rsidP="0011742E">
            <w:pPr>
              <w:spacing w:line="240" w:lineRule="auto"/>
              <w:jc w:val="left"/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</w:pPr>
            <w:r w:rsidRPr="001F5FE0">
              <w:rPr>
                <w:rFonts w:asciiTheme="minorHAnsi" w:hAnsiTheme="minorHAnsi" w:cstheme="minorHAnsi"/>
                <w:sz w:val="18"/>
                <w:szCs w:val="18"/>
              </w:rPr>
              <w:t>139.753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bottom"/>
          </w:tcPr>
          <w:p w14:paraId="31648C5D" w14:textId="68ADCC6B" w:rsidR="0011742E" w:rsidRPr="009C38E2" w:rsidRDefault="0011742E" w:rsidP="0011742E">
            <w:pPr>
              <w:spacing w:line="240" w:lineRule="auto"/>
              <w:jc w:val="left"/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</w:pPr>
            <w:r w:rsidRPr="001F5FE0">
              <w:rPr>
                <w:rFonts w:asciiTheme="minorHAnsi" w:hAnsiTheme="minorHAnsi" w:cstheme="minorHAnsi"/>
                <w:sz w:val="18"/>
                <w:szCs w:val="18"/>
              </w:rPr>
              <w:t>35.806</w:t>
            </w:r>
          </w:p>
        </w:tc>
        <w:tc>
          <w:tcPr>
            <w:tcW w:w="1240" w:type="dxa"/>
            <w:noWrap/>
            <w:hideMark/>
          </w:tcPr>
          <w:p w14:paraId="7969AC11" w14:textId="77777777" w:rsidR="0011742E" w:rsidRPr="00574A1C" w:rsidRDefault="0011742E" w:rsidP="0011742E">
            <w:pPr>
              <w:spacing w:line="240" w:lineRule="auto"/>
              <w:jc w:val="left"/>
              <w:rPr>
                <w:rFonts w:asciiTheme="minorHAnsi" w:eastAsia="ＭＳ Ｐゴシック" w:hAnsiTheme="minorHAnsi" w:cstheme="minorHAnsi"/>
                <w:sz w:val="18"/>
                <w:szCs w:val="18"/>
                <w:highlight w:val="yellow"/>
                <w:lang w:eastAsia="ja-JP"/>
              </w:rPr>
            </w:pPr>
            <w:r w:rsidRPr="00574A1C">
              <w:rPr>
                <w:rFonts w:asciiTheme="minorHAnsi" w:eastAsia="ＭＳ Ｐゴシック" w:hAnsiTheme="minorHAnsi" w:cstheme="minorHAnsi"/>
                <w:sz w:val="18"/>
                <w:szCs w:val="18"/>
                <w:highlight w:val="yellow"/>
                <w:lang w:eastAsia="ja-JP"/>
              </w:rPr>
              <w:t>1.91</w:t>
            </w:r>
          </w:p>
        </w:tc>
      </w:tr>
      <w:tr w:rsidR="0011742E" w:rsidRPr="007D56F9" w14:paraId="111020AA" w14:textId="77777777" w:rsidTr="007E6B23">
        <w:trPr>
          <w:trHeight w:val="250"/>
        </w:trPr>
        <w:tc>
          <w:tcPr>
            <w:tcW w:w="2670" w:type="dxa"/>
            <w:noWrap/>
            <w:hideMark/>
          </w:tcPr>
          <w:p w14:paraId="67164A18" w14:textId="55487BFE" w:rsidR="0011742E" w:rsidRPr="007D56F9" w:rsidRDefault="0011742E" w:rsidP="0011742E">
            <w:pPr>
              <w:spacing w:line="240" w:lineRule="auto"/>
              <w:jc w:val="left"/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</w:pPr>
            <w:r w:rsidRPr="007D56F9"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  <w:t xml:space="preserve">Kanto Chemical </w:t>
            </w:r>
          </w:p>
        </w:tc>
        <w:tc>
          <w:tcPr>
            <w:tcW w:w="3846" w:type="dxa"/>
            <w:noWrap/>
            <w:hideMark/>
          </w:tcPr>
          <w:p w14:paraId="7F40400E" w14:textId="77777777" w:rsidR="0011742E" w:rsidRPr="007D56F9" w:rsidRDefault="0011742E" w:rsidP="0011742E">
            <w:pPr>
              <w:spacing w:line="240" w:lineRule="auto"/>
              <w:jc w:val="left"/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</w:pPr>
            <w:r w:rsidRPr="007D56F9"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  <w:t xml:space="preserve">Industrial waste incineration 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5EE64415" w14:textId="6E8814D0" w:rsidR="0011742E" w:rsidRPr="009C38E2" w:rsidRDefault="0011742E" w:rsidP="0011742E">
            <w:pPr>
              <w:spacing w:line="240" w:lineRule="auto"/>
              <w:jc w:val="left"/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</w:pPr>
            <w:r w:rsidRPr="001F5FE0">
              <w:rPr>
                <w:rFonts w:asciiTheme="minorHAnsi" w:hAnsiTheme="minorHAnsi" w:cstheme="minorHAnsi"/>
                <w:sz w:val="18"/>
                <w:szCs w:val="18"/>
              </w:rPr>
              <w:t>139.343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bottom"/>
          </w:tcPr>
          <w:p w14:paraId="42CEC227" w14:textId="759357A3" w:rsidR="0011742E" w:rsidRPr="009C38E2" w:rsidRDefault="0011742E" w:rsidP="0011742E">
            <w:pPr>
              <w:spacing w:line="240" w:lineRule="auto"/>
              <w:jc w:val="left"/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</w:pPr>
            <w:r w:rsidRPr="001F5FE0">
              <w:rPr>
                <w:rFonts w:asciiTheme="minorHAnsi" w:hAnsiTheme="minorHAnsi" w:cstheme="minorHAnsi"/>
                <w:sz w:val="18"/>
                <w:szCs w:val="18"/>
              </w:rPr>
              <w:t>35.771</w:t>
            </w:r>
          </w:p>
        </w:tc>
        <w:tc>
          <w:tcPr>
            <w:tcW w:w="1240" w:type="dxa"/>
            <w:noWrap/>
            <w:hideMark/>
          </w:tcPr>
          <w:p w14:paraId="10FB3AEC" w14:textId="77777777" w:rsidR="0011742E" w:rsidRPr="00574A1C" w:rsidRDefault="0011742E" w:rsidP="0011742E">
            <w:pPr>
              <w:spacing w:line="240" w:lineRule="auto"/>
              <w:jc w:val="left"/>
              <w:rPr>
                <w:rFonts w:asciiTheme="minorHAnsi" w:eastAsia="ＭＳ Ｐゴシック" w:hAnsiTheme="minorHAnsi" w:cstheme="minorHAnsi"/>
                <w:sz w:val="18"/>
                <w:szCs w:val="18"/>
                <w:highlight w:val="yellow"/>
                <w:lang w:eastAsia="ja-JP"/>
              </w:rPr>
            </w:pPr>
            <w:r w:rsidRPr="00574A1C">
              <w:rPr>
                <w:rFonts w:asciiTheme="minorHAnsi" w:eastAsia="ＭＳ Ｐゴシック" w:hAnsiTheme="minorHAnsi" w:cstheme="minorHAnsi"/>
                <w:sz w:val="18"/>
                <w:szCs w:val="18"/>
                <w:highlight w:val="yellow"/>
                <w:lang w:eastAsia="ja-JP"/>
              </w:rPr>
              <w:t>1.15</w:t>
            </w:r>
          </w:p>
        </w:tc>
      </w:tr>
      <w:tr w:rsidR="0011742E" w:rsidRPr="007D56F9" w14:paraId="040BC374" w14:textId="77777777" w:rsidTr="007E6B23">
        <w:trPr>
          <w:trHeight w:val="250"/>
        </w:trPr>
        <w:tc>
          <w:tcPr>
            <w:tcW w:w="2670" w:type="dxa"/>
            <w:noWrap/>
            <w:hideMark/>
          </w:tcPr>
          <w:p w14:paraId="32C1E4B0" w14:textId="4AEC6939" w:rsidR="0011742E" w:rsidRPr="007D56F9" w:rsidRDefault="0011742E" w:rsidP="0011742E">
            <w:pPr>
              <w:spacing w:line="240" w:lineRule="auto"/>
              <w:jc w:val="left"/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</w:pPr>
            <w:r w:rsidRPr="007D56F9"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  <w:t xml:space="preserve">Sincere </w:t>
            </w:r>
          </w:p>
        </w:tc>
        <w:tc>
          <w:tcPr>
            <w:tcW w:w="3846" w:type="dxa"/>
            <w:noWrap/>
            <w:hideMark/>
          </w:tcPr>
          <w:p w14:paraId="645F74C2" w14:textId="77777777" w:rsidR="0011742E" w:rsidRPr="007D56F9" w:rsidRDefault="0011742E" w:rsidP="0011742E">
            <w:pPr>
              <w:spacing w:line="240" w:lineRule="auto"/>
              <w:jc w:val="left"/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</w:pPr>
            <w:r w:rsidRPr="007D56F9"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  <w:t xml:space="preserve">Industrial waste incineration 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3D0F2D3D" w14:textId="3095ED98" w:rsidR="0011742E" w:rsidRPr="009C38E2" w:rsidRDefault="0011742E" w:rsidP="0011742E">
            <w:pPr>
              <w:spacing w:line="240" w:lineRule="auto"/>
              <w:jc w:val="left"/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</w:pPr>
            <w:r w:rsidRPr="001F5FE0">
              <w:rPr>
                <w:rFonts w:asciiTheme="minorHAnsi" w:hAnsiTheme="minorHAnsi" w:cstheme="minorHAnsi"/>
                <w:sz w:val="18"/>
                <w:szCs w:val="18"/>
              </w:rPr>
              <w:t>139.299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bottom"/>
          </w:tcPr>
          <w:p w14:paraId="0A47532E" w14:textId="02C8B0EC" w:rsidR="0011742E" w:rsidRPr="009C38E2" w:rsidRDefault="0011742E" w:rsidP="0011742E">
            <w:pPr>
              <w:spacing w:line="240" w:lineRule="auto"/>
              <w:jc w:val="left"/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</w:pPr>
            <w:r w:rsidRPr="001F5FE0">
              <w:rPr>
                <w:rFonts w:asciiTheme="minorHAnsi" w:hAnsiTheme="minorHAnsi" w:cstheme="minorHAnsi"/>
                <w:sz w:val="18"/>
                <w:szCs w:val="18"/>
              </w:rPr>
              <w:t>35.680</w:t>
            </w:r>
          </w:p>
        </w:tc>
        <w:tc>
          <w:tcPr>
            <w:tcW w:w="1240" w:type="dxa"/>
            <w:noWrap/>
            <w:hideMark/>
          </w:tcPr>
          <w:p w14:paraId="6D4ED344" w14:textId="77777777" w:rsidR="0011742E" w:rsidRPr="00574A1C" w:rsidRDefault="0011742E" w:rsidP="0011742E">
            <w:pPr>
              <w:spacing w:line="240" w:lineRule="auto"/>
              <w:jc w:val="left"/>
              <w:rPr>
                <w:rFonts w:asciiTheme="minorHAnsi" w:eastAsia="ＭＳ Ｐゴシック" w:hAnsiTheme="minorHAnsi" w:cstheme="minorHAnsi"/>
                <w:sz w:val="18"/>
                <w:szCs w:val="18"/>
                <w:highlight w:val="yellow"/>
                <w:lang w:eastAsia="ja-JP"/>
              </w:rPr>
            </w:pPr>
            <w:r w:rsidRPr="00574A1C">
              <w:rPr>
                <w:rFonts w:asciiTheme="minorHAnsi" w:eastAsia="ＭＳ Ｐゴシック" w:hAnsiTheme="minorHAnsi" w:cstheme="minorHAnsi"/>
                <w:sz w:val="18"/>
                <w:szCs w:val="18"/>
                <w:highlight w:val="yellow"/>
                <w:lang w:eastAsia="ja-JP"/>
              </w:rPr>
              <w:t>37.35</w:t>
            </w:r>
          </w:p>
        </w:tc>
      </w:tr>
      <w:tr w:rsidR="0011742E" w:rsidRPr="007D56F9" w14:paraId="5CFB93BD" w14:textId="77777777" w:rsidTr="007E6B23">
        <w:trPr>
          <w:trHeight w:val="250"/>
        </w:trPr>
        <w:tc>
          <w:tcPr>
            <w:tcW w:w="2670" w:type="dxa"/>
            <w:noWrap/>
            <w:hideMark/>
          </w:tcPr>
          <w:p w14:paraId="5255F468" w14:textId="515023A3" w:rsidR="0011742E" w:rsidRPr="007D56F9" w:rsidRDefault="0011742E" w:rsidP="0011742E">
            <w:pPr>
              <w:spacing w:line="240" w:lineRule="auto"/>
              <w:jc w:val="left"/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</w:pPr>
            <w:proofErr w:type="spellStart"/>
            <w:r w:rsidRPr="007D56F9"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  <w:t>Hachioh</w:t>
            </w:r>
            <w:proofErr w:type="spellEnd"/>
            <w:r w:rsidRPr="007D56F9"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  <w:t xml:space="preserve"> </w:t>
            </w:r>
          </w:p>
        </w:tc>
        <w:tc>
          <w:tcPr>
            <w:tcW w:w="3846" w:type="dxa"/>
            <w:noWrap/>
            <w:hideMark/>
          </w:tcPr>
          <w:p w14:paraId="5778FF8E" w14:textId="77777777" w:rsidR="0011742E" w:rsidRPr="007D56F9" w:rsidRDefault="0011742E" w:rsidP="0011742E">
            <w:pPr>
              <w:spacing w:line="240" w:lineRule="auto"/>
              <w:jc w:val="left"/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</w:pPr>
            <w:r w:rsidRPr="007D56F9"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  <w:t xml:space="preserve">Industrial waste incineration 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57F0DFC6" w14:textId="6837F2E6" w:rsidR="0011742E" w:rsidRPr="009C38E2" w:rsidRDefault="0011742E" w:rsidP="0011742E">
            <w:pPr>
              <w:spacing w:line="240" w:lineRule="auto"/>
              <w:jc w:val="left"/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</w:pPr>
            <w:r w:rsidRPr="001F5FE0">
              <w:rPr>
                <w:rFonts w:asciiTheme="minorHAnsi" w:hAnsiTheme="minorHAnsi" w:cstheme="minorHAnsi"/>
                <w:sz w:val="18"/>
                <w:szCs w:val="18"/>
              </w:rPr>
              <w:t>139.473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bottom"/>
          </w:tcPr>
          <w:p w14:paraId="4EC58C11" w14:textId="456E3EFE" w:rsidR="0011742E" w:rsidRPr="009C38E2" w:rsidRDefault="0011742E" w:rsidP="0011742E">
            <w:pPr>
              <w:spacing w:line="240" w:lineRule="auto"/>
              <w:jc w:val="left"/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</w:pPr>
            <w:r w:rsidRPr="001F5FE0">
              <w:rPr>
                <w:rFonts w:asciiTheme="minorHAnsi" w:hAnsiTheme="minorHAnsi" w:cstheme="minorHAnsi"/>
                <w:sz w:val="18"/>
                <w:szCs w:val="18"/>
              </w:rPr>
              <w:t>35.658</w:t>
            </w:r>
          </w:p>
        </w:tc>
        <w:tc>
          <w:tcPr>
            <w:tcW w:w="1240" w:type="dxa"/>
            <w:noWrap/>
            <w:hideMark/>
          </w:tcPr>
          <w:p w14:paraId="0B9B398D" w14:textId="77777777" w:rsidR="0011742E" w:rsidRPr="00574A1C" w:rsidRDefault="0011742E" w:rsidP="0011742E">
            <w:pPr>
              <w:spacing w:line="240" w:lineRule="auto"/>
              <w:jc w:val="left"/>
              <w:rPr>
                <w:rFonts w:asciiTheme="minorHAnsi" w:eastAsia="ＭＳ Ｐゴシック" w:hAnsiTheme="minorHAnsi" w:cstheme="minorHAnsi"/>
                <w:sz w:val="18"/>
                <w:szCs w:val="18"/>
                <w:highlight w:val="yellow"/>
                <w:lang w:eastAsia="ja-JP"/>
              </w:rPr>
            </w:pPr>
            <w:r w:rsidRPr="00574A1C">
              <w:rPr>
                <w:rFonts w:asciiTheme="minorHAnsi" w:eastAsia="ＭＳ Ｐゴシック" w:hAnsiTheme="minorHAnsi" w:cstheme="minorHAnsi"/>
                <w:sz w:val="18"/>
                <w:szCs w:val="18"/>
                <w:highlight w:val="yellow"/>
                <w:lang w:eastAsia="ja-JP"/>
              </w:rPr>
              <w:t>1.58</w:t>
            </w:r>
          </w:p>
        </w:tc>
      </w:tr>
      <w:tr w:rsidR="0011742E" w:rsidRPr="007D56F9" w14:paraId="1D94A4CC" w14:textId="77777777" w:rsidTr="007E6B23">
        <w:trPr>
          <w:trHeight w:val="250"/>
        </w:trPr>
        <w:tc>
          <w:tcPr>
            <w:tcW w:w="2670" w:type="dxa"/>
            <w:noWrap/>
            <w:hideMark/>
          </w:tcPr>
          <w:p w14:paraId="3A5F985F" w14:textId="0A73FF1B" w:rsidR="0011742E" w:rsidRPr="007D56F9" w:rsidRDefault="0011742E" w:rsidP="0011742E">
            <w:pPr>
              <w:spacing w:line="240" w:lineRule="auto"/>
              <w:jc w:val="left"/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</w:pPr>
            <w:r w:rsidRPr="007D56F9"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  <w:t xml:space="preserve">Aida Chemical Industries </w:t>
            </w:r>
          </w:p>
        </w:tc>
        <w:tc>
          <w:tcPr>
            <w:tcW w:w="3846" w:type="dxa"/>
            <w:noWrap/>
            <w:hideMark/>
          </w:tcPr>
          <w:p w14:paraId="4725BF44" w14:textId="77777777" w:rsidR="0011742E" w:rsidRPr="007D56F9" w:rsidRDefault="0011742E" w:rsidP="0011742E">
            <w:pPr>
              <w:spacing w:line="240" w:lineRule="auto"/>
              <w:jc w:val="left"/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</w:pPr>
            <w:r w:rsidRPr="007D56F9"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  <w:t>Industrial waste incineration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0E277A49" w14:textId="31737429" w:rsidR="0011742E" w:rsidRPr="009C38E2" w:rsidRDefault="0011742E" w:rsidP="0011742E">
            <w:pPr>
              <w:spacing w:line="240" w:lineRule="auto"/>
              <w:jc w:val="left"/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</w:pPr>
            <w:r w:rsidRPr="001F5FE0">
              <w:rPr>
                <w:rFonts w:asciiTheme="minorHAnsi" w:hAnsiTheme="minorHAnsi" w:cstheme="minorHAnsi"/>
                <w:sz w:val="18"/>
                <w:szCs w:val="18"/>
              </w:rPr>
              <w:t>139.311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bottom"/>
          </w:tcPr>
          <w:p w14:paraId="1B8AF792" w14:textId="353C1339" w:rsidR="0011742E" w:rsidRPr="009C38E2" w:rsidRDefault="0011742E" w:rsidP="0011742E">
            <w:pPr>
              <w:spacing w:line="240" w:lineRule="auto"/>
              <w:jc w:val="left"/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</w:pPr>
            <w:r w:rsidRPr="001F5FE0">
              <w:rPr>
                <w:rFonts w:asciiTheme="minorHAnsi" w:hAnsiTheme="minorHAnsi" w:cstheme="minorHAnsi"/>
                <w:sz w:val="18"/>
                <w:szCs w:val="18"/>
              </w:rPr>
              <w:t>35.795</w:t>
            </w:r>
          </w:p>
        </w:tc>
        <w:tc>
          <w:tcPr>
            <w:tcW w:w="1240" w:type="dxa"/>
            <w:noWrap/>
            <w:hideMark/>
          </w:tcPr>
          <w:p w14:paraId="3D486698" w14:textId="77777777" w:rsidR="0011742E" w:rsidRPr="00574A1C" w:rsidRDefault="0011742E" w:rsidP="0011742E">
            <w:pPr>
              <w:spacing w:line="240" w:lineRule="auto"/>
              <w:jc w:val="left"/>
              <w:rPr>
                <w:rFonts w:asciiTheme="minorHAnsi" w:eastAsia="ＭＳ Ｐゴシック" w:hAnsiTheme="minorHAnsi" w:cstheme="minorHAnsi"/>
                <w:sz w:val="18"/>
                <w:szCs w:val="18"/>
                <w:highlight w:val="yellow"/>
                <w:lang w:eastAsia="ja-JP"/>
              </w:rPr>
            </w:pPr>
            <w:r w:rsidRPr="00574A1C">
              <w:rPr>
                <w:rFonts w:asciiTheme="minorHAnsi" w:eastAsia="ＭＳ Ｐゴシック" w:hAnsiTheme="minorHAnsi" w:cstheme="minorHAnsi"/>
                <w:sz w:val="18"/>
                <w:szCs w:val="18"/>
                <w:highlight w:val="yellow"/>
                <w:lang w:eastAsia="ja-JP"/>
              </w:rPr>
              <w:t>1.64</w:t>
            </w:r>
          </w:p>
        </w:tc>
      </w:tr>
      <w:tr w:rsidR="0011742E" w:rsidRPr="007D56F9" w14:paraId="6C44A02B" w14:textId="77777777" w:rsidTr="007E6B23">
        <w:trPr>
          <w:trHeight w:val="250"/>
        </w:trPr>
        <w:tc>
          <w:tcPr>
            <w:tcW w:w="2670" w:type="dxa"/>
            <w:noWrap/>
            <w:hideMark/>
          </w:tcPr>
          <w:p w14:paraId="6A82D5D6" w14:textId="1F0E6EF3" w:rsidR="0011742E" w:rsidRPr="007D56F9" w:rsidRDefault="0011742E" w:rsidP="0011742E">
            <w:pPr>
              <w:spacing w:line="240" w:lineRule="auto"/>
              <w:jc w:val="left"/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</w:pPr>
            <w:proofErr w:type="spellStart"/>
            <w:r w:rsidRPr="007D56F9"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  <w:t>Suihan</w:t>
            </w:r>
            <w:proofErr w:type="spellEnd"/>
            <w:r w:rsidRPr="007D56F9"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  <w:t xml:space="preserve"> Enterprise </w:t>
            </w:r>
          </w:p>
        </w:tc>
        <w:tc>
          <w:tcPr>
            <w:tcW w:w="3846" w:type="dxa"/>
            <w:noWrap/>
            <w:hideMark/>
          </w:tcPr>
          <w:p w14:paraId="4C5E731D" w14:textId="77777777" w:rsidR="0011742E" w:rsidRPr="007D56F9" w:rsidRDefault="0011742E" w:rsidP="0011742E">
            <w:pPr>
              <w:spacing w:line="240" w:lineRule="auto"/>
              <w:jc w:val="left"/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</w:pPr>
            <w:r w:rsidRPr="007D56F9"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  <w:t xml:space="preserve">Industrial waste incineration 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5E730164" w14:textId="5CBA52BD" w:rsidR="0011742E" w:rsidRPr="009C38E2" w:rsidRDefault="0011742E" w:rsidP="0011742E">
            <w:pPr>
              <w:spacing w:line="240" w:lineRule="auto"/>
              <w:jc w:val="left"/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</w:pPr>
            <w:r w:rsidRPr="001F5FE0">
              <w:rPr>
                <w:rFonts w:asciiTheme="minorHAnsi" w:hAnsiTheme="minorHAnsi" w:cstheme="minorHAnsi"/>
                <w:sz w:val="18"/>
                <w:szCs w:val="18"/>
              </w:rPr>
              <w:t>139.380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bottom"/>
          </w:tcPr>
          <w:p w14:paraId="7D093BB5" w14:textId="7304FF1D" w:rsidR="0011742E" w:rsidRPr="009C38E2" w:rsidRDefault="0011742E" w:rsidP="0011742E">
            <w:pPr>
              <w:spacing w:line="240" w:lineRule="auto"/>
              <w:jc w:val="left"/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</w:pPr>
            <w:r w:rsidRPr="001F5FE0">
              <w:rPr>
                <w:rFonts w:asciiTheme="minorHAnsi" w:hAnsiTheme="minorHAnsi" w:cstheme="minorHAnsi"/>
                <w:sz w:val="18"/>
                <w:szCs w:val="18"/>
              </w:rPr>
              <w:t>35.736</w:t>
            </w:r>
          </w:p>
        </w:tc>
        <w:tc>
          <w:tcPr>
            <w:tcW w:w="1240" w:type="dxa"/>
            <w:noWrap/>
            <w:hideMark/>
          </w:tcPr>
          <w:p w14:paraId="66447B8C" w14:textId="77777777" w:rsidR="0011742E" w:rsidRPr="00574A1C" w:rsidRDefault="0011742E" w:rsidP="0011742E">
            <w:pPr>
              <w:spacing w:line="240" w:lineRule="auto"/>
              <w:jc w:val="left"/>
              <w:rPr>
                <w:rFonts w:asciiTheme="minorHAnsi" w:eastAsia="ＭＳ Ｐゴシック" w:hAnsiTheme="minorHAnsi" w:cstheme="minorHAnsi"/>
                <w:sz w:val="18"/>
                <w:szCs w:val="18"/>
                <w:highlight w:val="yellow"/>
                <w:lang w:eastAsia="ja-JP"/>
              </w:rPr>
            </w:pPr>
            <w:r w:rsidRPr="00574A1C">
              <w:rPr>
                <w:rFonts w:asciiTheme="minorHAnsi" w:eastAsia="ＭＳ Ｐゴシック" w:hAnsiTheme="minorHAnsi" w:cstheme="minorHAnsi"/>
                <w:sz w:val="18"/>
                <w:szCs w:val="18"/>
                <w:highlight w:val="yellow"/>
                <w:lang w:eastAsia="ja-JP"/>
              </w:rPr>
              <w:t>1.23</w:t>
            </w:r>
          </w:p>
        </w:tc>
      </w:tr>
      <w:tr w:rsidR="0011742E" w:rsidRPr="007D56F9" w14:paraId="60C46CAE" w14:textId="77777777" w:rsidTr="007E6B23">
        <w:trPr>
          <w:trHeight w:val="250"/>
        </w:trPr>
        <w:tc>
          <w:tcPr>
            <w:tcW w:w="2670" w:type="dxa"/>
            <w:noWrap/>
            <w:hideMark/>
          </w:tcPr>
          <w:p w14:paraId="1FC18A8F" w14:textId="07C32657" w:rsidR="0011742E" w:rsidRPr="007D56F9" w:rsidRDefault="0011742E" w:rsidP="0011742E">
            <w:pPr>
              <w:spacing w:line="240" w:lineRule="auto"/>
              <w:jc w:val="left"/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</w:pPr>
            <w:proofErr w:type="spellStart"/>
            <w:r w:rsidRPr="007D56F9"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  <w:t>Hirumaunnsou</w:t>
            </w:r>
            <w:proofErr w:type="spellEnd"/>
            <w:r w:rsidRPr="007D56F9"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  <w:t xml:space="preserve"> </w:t>
            </w:r>
          </w:p>
        </w:tc>
        <w:tc>
          <w:tcPr>
            <w:tcW w:w="3846" w:type="dxa"/>
            <w:noWrap/>
            <w:hideMark/>
          </w:tcPr>
          <w:p w14:paraId="503D72E3" w14:textId="77777777" w:rsidR="0011742E" w:rsidRPr="007D56F9" w:rsidRDefault="0011742E" w:rsidP="0011742E">
            <w:pPr>
              <w:spacing w:line="240" w:lineRule="auto"/>
              <w:jc w:val="left"/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</w:pPr>
            <w:r w:rsidRPr="007D56F9"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  <w:t xml:space="preserve">Industrial waste incineration 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606D5CD5" w14:textId="21BBEF4D" w:rsidR="0011742E" w:rsidRPr="009C38E2" w:rsidRDefault="0011742E" w:rsidP="0011742E">
            <w:pPr>
              <w:spacing w:line="240" w:lineRule="auto"/>
              <w:jc w:val="left"/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</w:pPr>
            <w:r w:rsidRPr="001F5FE0">
              <w:rPr>
                <w:rFonts w:asciiTheme="minorHAnsi" w:hAnsiTheme="minorHAnsi" w:cstheme="minorHAnsi"/>
                <w:sz w:val="18"/>
                <w:szCs w:val="18"/>
              </w:rPr>
              <w:t>139.435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bottom"/>
          </w:tcPr>
          <w:p w14:paraId="5E8F4692" w14:textId="41D828E0" w:rsidR="0011742E" w:rsidRPr="009C38E2" w:rsidRDefault="0011742E" w:rsidP="0011742E">
            <w:pPr>
              <w:spacing w:line="240" w:lineRule="auto"/>
              <w:jc w:val="left"/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</w:pPr>
            <w:r w:rsidRPr="001F5FE0">
              <w:rPr>
                <w:rFonts w:asciiTheme="minorHAnsi" w:hAnsiTheme="minorHAnsi" w:cstheme="minorHAnsi"/>
                <w:sz w:val="18"/>
                <w:szCs w:val="18"/>
              </w:rPr>
              <w:t>35.675</w:t>
            </w:r>
          </w:p>
        </w:tc>
        <w:tc>
          <w:tcPr>
            <w:tcW w:w="1240" w:type="dxa"/>
            <w:noWrap/>
            <w:hideMark/>
          </w:tcPr>
          <w:p w14:paraId="39933E29" w14:textId="77777777" w:rsidR="0011742E" w:rsidRPr="00574A1C" w:rsidRDefault="0011742E" w:rsidP="0011742E">
            <w:pPr>
              <w:spacing w:line="240" w:lineRule="auto"/>
              <w:jc w:val="left"/>
              <w:rPr>
                <w:rFonts w:asciiTheme="minorHAnsi" w:eastAsia="ＭＳ Ｐゴシック" w:hAnsiTheme="minorHAnsi" w:cstheme="minorHAnsi"/>
                <w:sz w:val="18"/>
                <w:szCs w:val="18"/>
                <w:highlight w:val="yellow"/>
                <w:lang w:eastAsia="ja-JP"/>
              </w:rPr>
            </w:pPr>
            <w:r w:rsidRPr="00574A1C">
              <w:rPr>
                <w:rFonts w:asciiTheme="minorHAnsi" w:eastAsia="ＭＳ Ｐゴシック" w:hAnsiTheme="minorHAnsi" w:cstheme="minorHAnsi"/>
                <w:sz w:val="18"/>
                <w:szCs w:val="18"/>
                <w:highlight w:val="yellow"/>
                <w:lang w:eastAsia="ja-JP"/>
              </w:rPr>
              <w:t>1.64</w:t>
            </w:r>
          </w:p>
        </w:tc>
      </w:tr>
      <w:tr w:rsidR="0011742E" w:rsidRPr="007D56F9" w14:paraId="4A602075" w14:textId="77777777" w:rsidTr="007E6B23">
        <w:trPr>
          <w:trHeight w:val="250"/>
        </w:trPr>
        <w:tc>
          <w:tcPr>
            <w:tcW w:w="2670" w:type="dxa"/>
            <w:noWrap/>
            <w:hideMark/>
          </w:tcPr>
          <w:p w14:paraId="6A8A3B7B" w14:textId="64A284B6" w:rsidR="0011742E" w:rsidRPr="007D56F9" w:rsidRDefault="0011742E" w:rsidP="0011742E">
            <w:pPr>
              <w:spacing w:line="240" w:lineRule="auto"/>
              <w:jc w:val="left"/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</w:pPr>
            <w:r w:rsidRPr="007D56F9"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  <w:t xml:space="preserve">Rest </w:t>
            </w:r>
          </w:p>
        </w:tc>
        <w:tc>
          <w:tcPr>
            <w:tcW w:w="3846" w:type="dxa"/>
            <w:noWrap/>
            <w:hideMark/>
          </w:tcPr>
          <w:p w14:paraId="55FA222F" w14:textId="77777777" w:rsidR="0011742E" w:rsidRPr="007D56F9" w:rsidRDefault="0011742E" w:rsidP="0011742E">
            <w:pPr>
              <w:spacing w:line="240" w:lineRule="auto"/>
              <w:jc w:val="left"/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</w:pPr>
            <w:r w:rsidRPr="007D56F9"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  <w:t xml:space="preserve">Industrial waste incineration 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77FE42BB" w14:textId="1CA4F34B" w:rsidR="0011742E" w:rsidRPr="009C38E2" w:rsidRDefault="0011742E" w:rsidP="0011742E">
            <w:pPr>
              <w:spacing w:line="240" w:lineRule="auto"/>
              <w:jc w:val="left"/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</w:pPr>
            <w:r w:rsidRPr="001F5FE0">
              <w:rPr>
                <w:rFonts w:asciiTheme="minorHAnsi" w:hAnsiTheme="minorHAnsi" w:cstheme="minorHAnsi"/>
                <w:sz w:val="18"/>
                <w:szCs w:val="18"/>
              </w:rPr>
              <w:t>139.762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bottom"/>
          </w:tcPr>
          <w:p w14:paraId="70530215" w14:textId="7F163685" w:rsidR="0011742E" w:rsidRPr="009C38E2" w:rsidRDefault="0011742E" w:rsidP="0011742E">
            <w:pPr>
              <w:spacing w:line="240" w:lineRule="auto"/>
              <w:jc w:val="left"/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</w:pPr>
            <w:r w:rsidRPr="001F5FE0">
              <w:rPr>
                <w:rFonts w:asciiTheme="minorHAnsi" w:hAnsiTheme="minorHAnsi" w:cstheme="minorHAnsi"/>
                <w:sz w:val="18"/>
                <w:szCs w:val="18"/>
              </w:rPr>
              <w:t>35.568</w:t>
            </w:r>
          </w:p>
        </w:tc>
        <w:tc>
          <w:tcPr>
            <w:tcW w:w="1240" w:type="dxa"/>
            <w:noWrap/>
            <w:hideMark/>
          </w:tcPr>
          <w:p w14:paraId="3B83CD1A" w14:textId="36DEEBCA" w:rsidR="0011742E" w:rsidRPr="00574A1C" w:rsidRDefault="0011742E" w:rsidP="0011742E">
            <w:pPr>
              <w:spacing w:line="240" w:lineRule="auto"/>
              <w:jc w:val="left"/>
              <w:rPr>
                <w:rFonts w:asciiTheme="minorHAnsi" w:eastAsia="ＭＳ Ｐゴシック" w:hAnsiTheme="minorHAnsi" w:cstheme="minorHAnsi"/>
                <w:sz w:val="18"/>
                <w:szCs w:val="18"/>
                <w:highlight w:val="yellow"/>
                <w:lang w:eastAsia="ja-JP"/>
              </w:rPr>
            </w:pPr>
            <w:r w:rsidRPr="00574A1C">
              <w:rPr>
                <w:rFonts w:asciiTheme="minorHAnsi" w:eastAsia="ＭＳ Ｐゴシック" w:hAnsiTheme="minorHAnsi" w:cstheme="minorHAnsi"/>
                <w:sz w:val="18"/>
                <w:szCs w:val="18"/>
                <w:highlight w:val="yellow"/>
                <w:lang w:eastAsia="ja-JP"/>
              </w:rPr>
              <w:t>16.40</w:t>
            </w:r>
          </w:p>
        </w:tc>
      </w:tr>
      <w:tr w:rsidR="0011742E" w:rsidRPr="007D56F9" w14:paraId="3D3A84D9" w14:textId="77777777" w:rsidTr="007E6B23">
        <w:trPr>
          <w:trHeight w:val="250"/>
        </w:trPr>
        <w:tc>
          <w:tcPr>
            <w:tcW w:w="2670" w:type="dxa"/>
            <w:noWrap/>
            <w:hideMark/>
          </w:tcPr>
          <w:p w14:paraId="64CA0351" w14:textId="49CA214B" w:rsidR="0011742E" w:rsidRPr="007D56F9" w:rsidRDefault="0011742E" w:rsidP="0011742E">
            <w:pPr>
              <w:spacing w:line="240" w:lineRule="auto"/>
              <w:jc w:val="left"/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</w:pPr>
            <w:r w:rsidRPr="007D56F9"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  <w:t xml:space="preserve">Sakura Shokai </w:t>
            </w:r>
          </w:p>
        </w:tc>
        <w:tc>
          <w:tcPr>
            <w:tcW w:w="3846" w:type="dxa"/>
            <w:noWrap/>
            <w:hideMark/>
          </w:tcPr>
          <w:p w14:paraId="2D66BC8C" w14:textId="77777777" w:rsidR="0011742E" w:rsidRPr="007D56F9" w:rsidRDefault="0011742E" w:rsidP="0011742E">
            <w:pPr>
              <w:spacing w:line="240" w:lineRule="auto"/>
              <w:jc w:val="left"/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</w:pPr>
            <w:r w:rsidRPr="007D56F9"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  <w:t xml:space="preserve">Industrial waste incineration 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595C19F4" w14:textId="123687F4" w:rsidR="0011742E" w:rsidRPr="009C38E2" w:rsidRDefault="0011742E" w:rsidP="0011742E">
            <w:pPr>
              <w:spacing w:line="240" w:lineRule="auto"/>
              <w:jc w:val="left"/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</w:pPr>
            <w:r w:rsidRPr="001F5FE0">
              <w:rPr>
                <w:rFonts w:asciiTheme="minorHAnsi" w:hAnsiTheme="minorHAnsi" w:cstheme="minorHAnsi"/>
                <w:sz w:val="18"/>
                <w:szCs w:val="18"/>
              </w:rPr>
              <w:t>139.439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bottom"/>
          </w:tcPr>
          <w:p w14:paraId="3D5C9057" w14:textId="510A4407" w:rsidR="0011742E" w:rsidRPr="009C38E2" w:rsidRDefault="0011742E" w:rsidP="0011742E">
            <w:pPr>
              <w:spacing w:line="240" w:lineRule="auto"/>
              <w:jc w:val="left"/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</w:pPr>
            <w:r w:rsidRPr="001F5FE0">
              <w:rPr>
                <w:rFonts w:asciiTheme="minorHAnsi" w:hAnsiTheme="minorHAnsi" w:cstheme="minorHAnsi"/>
                <w:sz w:val="18"/>
                <w:szCs w:val="18"/>
              </w:rPr>
              <w:t>35.672</w:t>
            </w:r>
          </w:p>
        </w:tc>
        <w:tc>
          <w:tcPr>
            <w:tcW w:w="1240" w:type="dxa"/>
            <w:noWrap/>
            <w:hideMark/>
          </w:tcPr>
          <w:p w14:paraId="231A2642" w14:textId="016A9762" w:rsidR="0011742E" w:rsidRPr="00574A1C" w:rsidRDefault="0011742E" w:rsidP="0011742E">
            <w:pPr>
              <w:spacing w:line="240" w:lineRule="auto"/>
              <w:jc w:val="left"/>
              <w:rPr>
                <w:rFonts w:asciiTheme="minorHAnsi" w:eastAsia="ＭＳ Ｐゴシック" w:hAnsiTheme="minorHAnsi" w:cstheme="minorHAnsi"/>
                <w:sz w:val="18"/>
                <w:szCs w:val="18"/>
                <w:highlight w:val="yellow"/>
                <w:lang w:eastAsia="ja-JP"/>
              </w:rPr>
            </w:pPr>
            <w:r w:rsidRPr="00574A1C">
              <w:rPr>
                <w:rFonts w:asciiTheme="minorHAnsi" w:eastAsia="ＭＳ Ｐゴシック" w:hAnsiTheme="minorHAnsi" w:cstheme="minorHAnsi"/>
                <w:sz w:val="18"/>
                <w:szCs w:val="18"/>
                <w:highlight w:val="yellow"/>
                <w:lang w:eastAsia="ja-JP"/>
              </w:rPr>
              <w:t>25.63</w:t>
            </w:r>
          </w:p>
        </w:tc>
      </w:tr>
      <w:tr w:rsidR="0011742E" w:rsidRPr="007D56F9" w14:paraId="10FDA2E8" w14:textId="77777777" w:rsidTr="007E6B23">
        <w:trPr>
          <w:trHeight w:val="250"/>
        </w:trPr>
        <w:tc>
          <w:tcPr>
            <w:tcW w:w="2670" w:type="dxa"/>
            <w:noWrap/>
            <w:hideMark/>
          </w:tcPr>
          <w:p w14:paraId="09074EA1" w14:textId="60B5CB7A" w:rsidR="0011742E" w:rsidRPr="007D56F9" w:rsidRDefault="0011742E" w:rsidP="0011742E">
            <w:pPr>
              <w:spacing w:line="240" w:lineRule="auto"/>
              <w:jc w:val="left"/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</w:pPr>
            <w:proofErr w:type="spellStart"/>
            <w:r w:rsidRPr="007D56F9"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  <w:t>Yanagi</w:t>
            </w:r>
            <w:proofErr w:type="spellEnd"/>
            <w:r w:rsidRPr="007D56F9"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  <w:t>-Sangyo</w:t>
            </w:r>
          </w:p>
        </w:tc>
        <w:tc>
          <w:tcPr>
            <w:tcW w:w="3846" w:type="dxa"/>
            <w:noWrap/>
            <w:hideMark/>
          </w:tcPr>
          <w:p w14:paraId="1C171BD4" w14:textId="77777777" w:rsidR="0011742E" w:rsidRPr="007D56F9" w:rsidRDefault="0011742E" w:rsidP="0011742E">
            <w:pPr>
              <w:spacing w:line="240" w:lineRule="auto"/>
              <w:jc w:val="left"/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</w:pPr>
            <w:r w:rsidRPr="007D56F9"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  <w:t xml:space="preserve">Industrial waste incineration 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3D934E16" w14:textId="11E096B7" w:rsidR="0011742E" w:rsidRPr="009C38E2" w:rsidRDefault="0011742E" w:rsidP="0011742E">
            <w:pPr>
              <w:spacing w:line="240" w:lineRule="auto"/>
              <w:jc w:val="left"/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</w:pPr>
            <w:r w:rsidRPr="001F5FE0">
              <w:rPr>
                <w:rFonts w:asciiTheme="minorHAnsi" w:hAnsiTheme="minorHAnsi" w:cstheme="minorHAnsi"/>
                <w:sz w:val="18"/>
                <w:szCs w:val="18"/>
              </w:rPr>
              <w:t>139.359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bottom"/>
          </w:tcPr>
          <w:p w14:paraId="57277310" w14:textId="7002999C" w:rsidR="0011742E" w:rsidRPr="009C38E2" w:rsidRDefault="0011742E" w:rsidP="0011742E">
            <w:pPr>
              <w:spacing w:line="240" w:lineRule="auto"/>
              <w:jc w:val="left"/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</w:pPr>
            <w:r w:rsidRPr="001F5FE0">
              <w:rPr>
                <w:rFonts w:asciiTheme="minorHAnsi" w:hAnsiTheme="minorHAnsi" w:cstheme="minorHAnsi"/>
                <w:sz w:val="18"/>
                <w:szCs w:val="18"/>
              </w:rPr>
              <w:t>34.744</w:t>
            </w:r>
          </w:p>
        </w:tc>
        <w:tc>
          <w:tcPr>
            <w:tcW w:w="1240" w:type="dxa"/>
            <w:noWrap/>
            <w:hideMark/>
          </w:tcPr>
          <w:p w14:paraId="1F761B2F" w14:textId="05D542E7" w:rsidR="0011742E" w:rsidRPr="00574A1C" w:rsidRDefault="0011742E" w:rsidP="0011742E">
            <w:pPr>
              <w:spacing w:line="240" w:lineRule="auto"/>
              <w:jc w:val="left"/>
              <w:rPr>
                <w:rFonts w:asciiTheme="minorHAnsi" w:eastAsia="ＭＳ Ｐゴシック" w:hAnsiTheme="minorHAnsi" w:cstheme="minorHAnsi"/>
                <w:sz w:val="18"/>
                <w:szCs w:val="18"/>
                <w:highlight w:val="yellow"/>
                <w:lang w:eastAsia="ja-JP"/>
              </w:rPr>
            </w:pPr>
            <w:r w:rsidRPr="00574A1C">
              <w:rPr>
                <w:rFonts w:asciiTheme="minorHAnsi" w:eastAsia="ＭＳ Ｐゴシック" w:hAnsiTheme="minorHAnsi" w:cstheme="minorHAnsi"/>
                <w:sz w:val="18"/>
                <w:szCs w:val="18"/>
                <w:highlight w:val="yellow"/>
                <w:lang w:eastAsia="ja-JP"/>
              </w:rPr>
              <w:t>13.07</w:t>
            </w:r>
          </w:p>
        </w:tc>
      </w:tr>
      <w:tr w:rsidR="0011742E" w:rsidRPr="007D56F9" w14:paraId="393C9AAD" w14:textId="77777777" w:rsidTr="007E6B23">
        <w:trPr>
          <w:trHeight w:val="250"/>
        </w:trPr>
        <w:tc>
          <w:tcPr>
            <w:tcW w:w="2670" w:type="dxa"/>
            <w:noWrap/>
            <w:hideMark/>
          </w:tcPr>
          <w:p w14:paraId="6D5F6709" w14:textId="30B8E02B" w:rsidR="0011742E" w:rsidRPr="007D56F9" w:rsidRDefault="0011742E" w:rsidP="0011742E">
            <w:pPr>
              <w:spacing w:line="240" w:lineRule="auto"/>
              <w:jc w:val="left"/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</w:pPr>
            <w:proofErr w:type="spellStart"/>
            <w:r w:rsidRPr="007D56F9"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  <w:t>Orec</w:t>
            </w:r>
            <w:proofErr w:type="spellEnd"/>
          </w:p>
        </w:tc>
        <w:tc>
          <w:tcPr>
            <w:tcW w:w="3846" w:type="dxa"/>
            <w:noWrap/>
            <w:hideMark/>
          </w:tcPr>
          <w:p w14:paraId="34E3714B" w14:textId="77777777" w:rsidR="0011742E" w:rsidRPr="007D56F9" w:rsidRDefault="0011742E" w:rsidP="0011742E">
            <w:pPr>
              <w:spacing w:line="240" w:lineRule="auto"/>
              <w:jc w:val="left"/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</w:pPr>
            <w:r w:rsidRPr="007D56F9"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  <w:t xml:space="preserve">Industrial waste incineration 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147E1DB8" w14:textId="2ECBD92E" w:rsidR="0011742E" w:rsidRPr="009C38E2" w:rsidRDefault="0011742E" w:rsidP="0011742E">
            <w:pPr>
              <w:spacing w:line="240" w:lineRule="auto"/>
              <w:jc w:val="left"/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</w:pPr>
            <w:r w:rsidRPr="001F5FE0">
              <w:rPr>
                <w:rFonts w:asciiTheme="minorHAnsi" w:hAnsiTheme="minorHAnsi" w:cstheme="minorHAnsi"/>
                <w:sz w:val="18"/>
                <w:szCs w:val="18"/>
              </w:rPr>
              <w:t>139.797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bottom"/>
          </w:tcPr>
          <w:p w14:paraId="4546EA72" w14:textId="5D577594" w:rsidR="0011742E" w:rsidRPr="009C38E2" w:rsidRDefault="0011742E" w:rsidP="0011742E">
            <w:pPr>
              <w:spacing w:line="240" w:lineRule="auto"/>
              <w:jc w:val="left"/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</w:pPr>
            <w:r w:rsidRPr="001F5FE0">
              <w:rPr>
                <w:rFonts w:asciiTheme="minorHAnsi" w:hAnsiTheme="minorHAnsi" w:cstheme="minorHAnsi"/>
                <w:sz w:val="18"/>
                <w:szCs w:val="18"/>
              </w:rPr>
              <w:t>35.599</w:t>
            </w:r>
          </w:p>
        </w:tc>
        <w:tc>
          <w:tcPr>
            <w:tcW w:w="1240" w:type="dxa"/>
            <w:noWrap/>
            <w:hideMark/>
          </w:tcPr>
          <w:p w14:paraId="4C9CDFA5" w14:textId="77777777" w:rsidR="0011742E" w:rsidRPr="00574A1C" w:rsidRDefault="0011742E" w:rsidP="0011742E">
            <w:pPr>
              <w:spacing w:line="240" w:lineRule="auto"/>
              <w:jc w:val="left"/>
              <w:rPr>
                <w:rFonts w:asciiTheme="minorHAnsi" w:eastAsia="ＭＳ Ｐゴシック" w:hAnsiTheme="minorHAnsi" w:cstheme="minorHAnsi"/>
                <w:sz w:val="18"/>
                <w:szCs w:val="18"/>
                <w:highlight w:val="yellow"/>
                <w:lang w:eastAsia="ja-JP"/>
              </w:rPr>
            </w:pPr>
            <w:r w:rsidRPr="00574A1C">
              <w:rPr>
                <w:rFonts w:asciiTheme="minorHAnsi" w:eastAsia="ＭＳ Ｐゴシック" w:hAnsiTheme="minorHAnsi" w:cstheme="minorHAnsi"/>
                <w:sz w:val="18"/>
                <w:szCs w:val="18"/>
                <w:highlight w:val="yellow"/>
                <w:lang w:eastAsia="ja-JP"/>
              </w:rPr>
              <w:t>10.25</w:t>
            </w:r>
          </w:p>
        </w:tc>
      </w:tr>
      <w:tr w:rsidR="0011742E" w:rsidRPr="007D56F9" w14:paraId="699F63D0" w14:textId="77777777" w:rsidTr="007E6B23">
        <w:trPr>
          <w:trHeight w:val="250"/>
        </w:trPr>
        <w:tc>
          <w:tcPr>
            <w:tcW w:w="2670" w:type="dxa"/>
            <w:noWrap/>
            <w:hideMark/>
          </w:tcPr>
          <w:p w14:paraId="6506C19A" w14:textId="2C12A7D1" w:rsidR="0011742E" w:rsidRPr="007D56F9" w:rsidRDefault="0011742E" w:rsidP="0011742E">
            <w:pPr>
              <w:spacing w:line="240" w:lineRule="auto"/>
              <w:jc w:val="left"/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</w:pPr>
            <w:r w:rsidRPr="007D56F9"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  <w:t>Tokyo Waterfront Recycle Power</w:t>
            </w:r>
          </w:p>
        </w:tc>
        <w:tc>
          <w:tcPr>
            <w:tcW w:w="3846" w:type="dxa"/>
            <w:noWrap/>
            <w:hideMark/>
          </w:tcPr>
          <w:p w14:paraId="1C80B80D" w14:textId="77777777" w:rsidR="0011742E" w:rsidRPr="007D56F9" w:rsidRDefault="0011742E" w:rsidP="0011742E">
            <w:pPr>
              <w:spacing w:line="240" w:lineRule="auto"/>
              <w:jc w:val="left"/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</w:pPr>
            <w:r w:rsidRPr="007D56F9"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  <w:t xml:space="preserve">Industrial waste incineration 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11219F2C" w14:textId="7F468D9F" w:rsidR="0011742E" w:rsidRPr="009C38E2" w:rsidRDefault="0011742E" w:rsidP="0011742E">
            <w:pPr>
              <w:spacing w:line="240" w:lineRule="auto"/>
              <w:jc w:val="left"/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</w:pPr>
            <w:r w:rsidRPr="001F5FE0">
              <w:rPr>
                <w:rFonts w:asciiTheme="minorHAnsi" w:hAnsiTheme="minorHAnsi" w:cstheme="minorHAnsi"/>
                <w:sz w:val="18"/>
                <w:szCs w:val="18"/>
              </w:rPr>
              <w:t>139.732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bottom"/>
          </w:tcPr>
          <w:p w14:paraId="51E4034C" w14:textId="50B40B51" w:rsidR="0011742E" w:rsidRPr="009C38E2" w:rsidRDefault="0011742E" w:rsidP="0011742E">
            <w:pPr>
              <w:spacing w:line="240" w:lineRule="auto"/>
              <w:jc w:val="left"/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</w:pPr>
            <w:r w:rsidRPr="001F5FE0">
              <w:rPr>
                <w:rFonts w:asciiTheme="minorHAnsi" w:hAnsiTheme="minorHAnsi" w:cstheme="minorHAnsi"/>
                <w:sz w:val="18"/>
                <w:szCs w:val="18"/>
              </w:rPr>
              <w:t>35.588</w:t>
            </w:r>
          </w:p>
        </w:tc>
        <w:tc>
          <w:tcPr>
            <w:tcW w:w="1240" w:type="dxa"/>
            <w:noWrap/>
            <w:hideMark/>
          </w:tcPr>
          <w:p w14:paraId="335F49CF" w14:textId="105396AB" w:rsidR="0011742E" w:rsidRPr="00574A1C" w:rsidRDefault="0011742E" w:rsidP="0011742E">
            <w:pPr>
              <w:spacing w:line="240" w:lineRule="auto"/>
              <w:jc w:val="left"/>
              <w:rPr>
                <w:rFonts w:asciiTheme="minorHAnsi" w:eastAsia="ＭＳ Ｐゴシック" w:hAnsiTheme="minorHAnsi" w:cstheme="minorHAnsi"/>
                <w:sz w:val="18"/>
                <w:szCs w:val="18"/>
                <w:highlight w:val="yellow"/>
                <w:lang w:eastAsia="ja-JP"/>
              </w:rPr>
            </w:pPr>
            <w:r w:rsidRPr="00574A1C">
              <w:rPr>
                <w:rFonts w:asciiTheme="minorHAnsi" w:eastAsia="ＭＳ Ｐゴシック" w:hAnsiTheme="minorHAnsi" w:cstheme="minorHAnsi"/>
                <w:sz w:val="18"/>
                <w:szCs w:val="18"/>
                <w:highlight w:val="yellow"/>
                <w:lang w:eastAsia="ja-JP"/>
              </w:rPr>
              <w:t>187.96</w:t>
            </w:r>
          </w:p>
        </w:tc>
      </w:tr>
      <w:tr w:rsidR="0011742E" w:rsidRPr="007D56F9" w14:paraId="74FFC1A8" w14:textId="77777777" w:rsidTr="007E6B23">
        <w:trPr>
          <w:trHeight w:val="250"/>
        </w:trPr>
        <w:tc>
          <w:tcPr>
            <w:tcW w:w="2670" w:type="dxa"/>
            <w:noWrap/>
            <w:hideMark/>
          </w:tcPr>
          <w:p w14:paraId="22C505B2" w14:textId="00BEB7EF" w:rsidR="0011742E" w:rsidRPr="007D56F9" w:rsidRDefault="0011742E" w:rsidP="0011742E">
            <w:pPr>
              <w:spacing w:line="240" w:lineRule="auto"/>
              <w:jc w:val="left"/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</w:pPr>
            <w:proofErr w:type="spellStart"/>
            <w:r w:rsidRPr="007D56F9"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  <w:t>Sunagawa</w:t>
            </w:r>
            <w:proofErr w:type="spellEnd"/>
            <w:r w:rsidRPr="007D56F9"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  <w:t xml:space="preserve"> Kensetsu</w:t>
            </w:r>
          </w:p>
        </w:tc>
        <w:tc>
          <w:tcPr>
            <w:tcW w:w="3846" w:type="dxa"/>
            <w:noWrap/>
            <w:hideMark/>
          </w:tcPr>
          <w:p w14:paraId="4ECB0F30" w14:textId="77777777" w:rsidR="0011742E" w:rsidRPr="007D56F9" w:rsidRDefault="0011742E" w:rsidP="0011742E">
            <w:pPr>
              <w:spacing w:line="240" w:lineRule="auto"/>
              <w:jc w:val="left"/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</w:pPr>
            <w:r w:rsidRPr="007D56F9"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  <w:t>Industrial waste incineration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5F127AD4" w14:textId="2622F453" w:rsidR="0011742E" w:rsidRPr="009C38E2" w:rsidRDefault="0011742E" w:rsidP="0011742E">
            <w:pPr>
              <w:spacing w:line="240" w:lineRule="auto"/>
              <w:jc w:val="left"/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</w:pPr>
            <w:r w:rsidRPr="001F5FE0">
              <w:rPr>
                <w:rFonts w:asciiTheme="minorHAnsi" w:hAnsiTheme="minorHAnsi" w:cstheme="minorHAnsi"/>
                <w:sz w:val="18"/>
                <w:szCs w:val="18"/>
              </w:rPr>
              <w:t>139.398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bottom"/>
          </w:tcPr>
          <w:p w14:paraId="62FF0169" w14:textId="2603DC16" w:rsidR="0011742E" w:rsidRPr="009C38E2" w:rsidRDefault="0011742E" w:rsidP="0011742E">
            <w:pPr>
              <w:spacing w:line="240" w:lineRule="auto"/>
              <w:jc w:val="left"/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</w:pPr>
            <w:r w:rsidRPr="001F5FE0">
              <w:rPr>
                <w:rFonts w:asciiTheme="minorHAnsi" w:hAnsiTheme="minorHAnsi" w:cstheme="minorHAnsi"/>
                <w:sz w:val="18"/>
                <w:szCs w:val="18"/>
              </w:rPr>
              <w:t>35.733</w:t>
            </w:r>
          </w:p>
        </w:tc>
        <w:tc>
          <w:tcPr>
            <w:tcW w:w="1240" w:type="dxa"/>
            <w:noWrap/>
            <w:hideMark/>
          </w:tcPr>
          <w:p w14:paraId="6BE616A6" w14:textId="77777777" w:rsidR="0011742E" w:rsidRPr="00574A1C" w:rsidRDefault="0011742E" w:rsidP="0011742E">
            <w:pPr>
              <w:spacing w:line="240" w:lineRule="auto"/>
              <w:jc w:val="left"/>
              <w:rPr>
                <w:rFonts w:asciiTheme="minorHAnsi" w:eastAsia="ＭＳ Ｐゴシック" w:hAnsiTheme="minorHAnsi" w:cstheme="minorHAnsi"/>
                <w:sz w:val="18"/>
                <w:szCs w:val="18"/>
                <w:highlight w:val="yellow"/>
                <w:lang w:eastAsia="ja-JP"/>
              </w:rPr>
            </w:pPr>
            <w:r w:rsidRPr="00574A1C">
              <w:rPr>
                <w:rFonts w:asciiTheme="minorHAnsi" w:eastAsia="ＭＳ Ｐゴシック" w:hAnsiTheme="minorHAnsi" w:cstheme="minorHAnsi"/>
                <w:sz w:val="18"/>
                <w:szCs w:val="18"/>
                <w:highlight w:val="yellow"/>
                <w:lang w:eastAsia="ja-JP"/>
              </w:rPr>
              <w:t>0.29</w:t>
            </w:r>
          </w:p>
        </w:tc>
      </w:tr>
      <w:tr w:rsidR="0011742E" w:rsidRPr="007D56F9" w14:paraId="57943FE4" w14:textId="77777777" w:rsidTr="007E6B23">
        <w:trPr>
          <w:trHeight w:val="250"/>
        </w:trPr>
        <w:tc>
          <w:tcPr>
            <w:tcW w:w="2670" w:type="dxa"/>
            <w:noWrap/>
            <w:hideMark/>
          </w:tcPr>
          <w:p w14:paraId="12B544D8" w14:textId="77777777" w:rsidR="0011742E" w:rsidRPr="007D56F9" w:rsidRDefault="0011742E" w:rsidP="0011742E">
            <w:pPr>
              <w:spacing w:line="240" w:lineRule="auto"/>
              <w:jc w:val="left"/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</w:pPr>
            <w:proofErr w:type="spellStart"/>
            <w:r w:rsidRPr="007D56F9"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  <w:t>Shirayuri</w:t>
            </w:r>
            <w:proofErr w:type="spellEnd"/>
            <w:r w:rsidRPr="007D56F9"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  <w:t xml:space="preserve"> University</w:t>
            </w:r>
          </w:p>
        </w:tc>
        <w:tc>
          <w:tcPr>
            <w:tcW w:w="3846" w:type="dxa"/>
            <w:noWrap/>
            <w:hideMark/>
          </w:tcPr>
          <w:p w14:paraId="68F339B9" w14:textId="77777777" w:rsidR="0011742E" w:rsidRPr="007D56F9" w:rsidRDefault="0011742E" w:rsidP="0011742E">
            <w:pPr>
              <w:spacing w:line="240" w:lineRule="auto"/>
              <w:jc w:val="left"/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</w:pPr>
            <w:r w:rsidRPr="007D56F9"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  <w:t xml:space="preserve">Industrial waste incineration 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55FA6A10" w14:textId="7D1EF9DA" w:rsidR="0011742E" w:rsidRPr="009C38E2" w:rsidRDefault="0011742E" w:rsidP="0011742E">
            <w:pPr>
              <w:spacing w:line="240" w:lineRule="auto"/>
              <w:jc w:val="left"/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</w:pPr>
            <w:r w:rsidRPr="001F5FE0">
              <w:rPr>
                <w:rFonts w:asciiTheme="minorHAnsi" w:hAnsiTheme="minorHAnsi" w:cstheme="minorHAnsi"/>
                <w:sz w:val="18"/>
                <w:szCs w:val="18"/>
              </w:rPr>
              <w:t>139.588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bottom"/>
          </w:tcPr>
          <w:p w14:paraId="02C3CB52" w14:textId="28641370" w:rsidR="0011742E" w:rsidRPr="009C38E2" w:rsidRDefault="0011742E" w:rsidP="0011742E">
            <w:pPr>
              <w:spacing w:line="240" w:lineRule="auto"/>
              <w:jc w:val="left"/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</w:pPr>
            <w:r w:rsidRPr="001F5FE0">
              <w:rPr>
                <w:rFonts w:asciiTheme="minorHAnsi" w:hAnsiTheme="minorHAnsi" w:cstheme="minorHAnsi"/>
                <w:sz w:val="18"/>
                <w:szCs w:val="18"/>
              </w:rPr>
              <w:t>35.668</w:t>
            </w:r>
          </w:p>
        </w:tc>
        <w:tc>
          <w:tcPr>
            <w:tcW w:w="1240" w:type="dxa"/>
            <w:noWrap/>
            <w:hideMark/>
          </w:tcPr>
          <w:p w14:paraId="2C5BC4A9" w14:textId="77777777" w:rsidR="0011742E" w:rsidRPr="00574A1C" w:rsidRDefault="0011742E" w:rsidP="0011742E">
            <w:pPr>
              <w:spacing w:line="240" w:lineRule="auto"/>
              <w:jc w:val="left"/>
              <w:rPr>
                <w:rFonts w:asciiTheme="minorHAnsi" w:eastAsia="ＭＳ Ｐゴシック" w:hAnsiTheme="minorHAnsi" w:cstheme="minorHAnsi"/>
                <w:sz w:val="18"/>
                <w:szCs w:val="18"/>
                <w:highlight w:val="yellow"/>
                <w:lang w:eastAsia="ja-JP"/>
              </w:rPr>
            </w:pPr>
            <w:r w:rsidRPr="00574A1C">
              <w:rPr>
                <w:rFonts w:asciiTheme="minorHAnsi" w:eastAsia="ＭＳ Ｐゴシック" w:hAnsiTheme="minorHAnsi" w:cstheme="minorHAnsi"/>
                <w:sz w:val="18"/>
                <w:szCs w:val="18"/>
                <w:highlight w:val="yellow"/>
                <w:lang w:eastAsia="ja-JP"/>
              </w:rPr>
              <w:t>1.31</w:t>
            </w:r>
          </w:p>
        </w:tc>
      </w:tr>
      <w:tr w:rsidR="0011742E" w:rsidRPr="007D56F9" w14:paraId="0FEE2F1E" w14:textId="77777777" w:rsidTr="007E6B23">
        <w:trPr>
          <w:trHeight w:val="250"/>
        </w:trPr>
        <w:tc>
          <w:tcPr>
            <w:tcW w:w="2670" w:type="dxa"/>
            <w:noWrap/>
            <w:hideMark/>
          </w:tcPr>
          <w:p w14:paraId="6D63FD05" w14:textId="77777777" w:rsidR="0011742E" w:rsidRPr="007D56F9" w:rsidRDefault="0011742E" w:rsidP="0011742E">
            <w:pPr>
              <w:spacing w:line="240" w:lineRule="auto"/>
              <w:jc w:val="left"/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</w:pPr>
            <w:proofErr w:type="spellStart"/>
            <w:r w:rsidRPr="007D56F9"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  <w:t>Chofu</w:t>
            </w:r>
            <w:proofErr w:type="spellEnd"/>
            <w:r w:rsidRPr="007D56F9"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  <w:t xml:space="preserve"> Airport</w:t>
            </w:r>
          </w:p>
        </w:tc>
        <w:tc>
          <w:tcPr>
            <w:tcW w:w="3846" w:type="dxa"/>
            <w:noWrap/>
            <w:hideMark/>
          </w:tcPr>
          <w:p w14:paraId="6F47940C" w14:textId="77777777" w:rsidR="0011742E" w:rsidRPr="007D56F9" w:rsidRDefault="0011742E" w:rsidP="0011742E">
            <w:pPr>
              <w:spacing w:line="240" w:lineRule="auto"/>
              <w:jc w:val="left"/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</w:pPr>
            <w:r w:rsidRPr="007D56F9"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  <w:t>Airport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2807839A" w14:textId="224A7140" w:rsidR="0011742E" w:rsidRPr="009C38E2" w:rsidRDefault="0011742E" w:rsidP="0011742E">
            <w:pPr>
              <w:spacing w:line="240" w:lineRule="auto"/>
              <w:jc w:val="left"/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</w:pPr>
            <w:r w:rsidRPr="001F5FE0">
              <w:rPr>
                <w:rFonts w:asciiTheme="minorHAnsi" w:hAnsiTheme="minorHAnsi" w:cstheme="minorHAnsi"/>
                <w:sz w:val="18"/>
                <w:szCs w:val="18"/>
              </w:rPr>
              <w:t>139.528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bottom"/>
          </w:tcPr>
          <w:p w14:paraId="43506C82" w14:textId="1CE77B9E" w:rsidR="0011742E" w:rsidRPr="009C38E2" w:rsidRDefault="0011742E" w:rsidP="0011742E">
            <w:pPr>
              <w:spacing w:line="240" w:lineRule="auto"/>
              <w:jc w:val="left"/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</w:pPr>
            <w:r w:rsidRPr="001F5FE0">
              <w:rPr>
                <w:rFonts w:asciiTheme="minorHAnsi" w:hAnsiTheme="minorHAnsi" w:cstheme="minorHAnsi"/>
                <w:sz w:val="18"/>
                <w:szCs w:val="18"/>
              </w:rPr>
              <w:t>35.671</w:t>
            </w:r>
          </w:p>
        </w:tc>
        <w:tc>
          <w:tcPr>
            <w:tcW w:w="1240" w:type="dxa"/>
            <w:noWrap/>
            <w:hideMark/>
          </w:tcPr>
          <w:p w14:paraId="7F5F8E97" w14:textId="4FBA948C" w:rsidR="0011742E" w:rsidRPr="00574A1C" w:rsidRDefault="0011742E" w:rsidP="0011742E">
            <w:pPr>
              <w:spacing w:line="240" w:lineRule="auto"/>
              <w:jc w:val="left"/>
              <w:rPr>
                <w:rFonts w:asciiTheme="minorHAnsi" w:eastAsia="ＭＳ Ｐゴシック" w:hAnsiTheme="minorHAnsi" w:cstheme="minorHAnsi"/>
                <w:sz w:val="18"/>
                <w:szCs w:val="18"/>
                <w:highlight w:val="yellow"/>
                <w:lang w:eastAsia="ja-JP"/>
              </w:rPr>
            </w:pPr>
            <w:r w:rsidRPr="00574A1C">
              <w:rPr>
                <w:rFonts w:asciiTheme="minorHAnsi" w:eastAsia="ＭＳ Ｐゴシック" w:hAnsiTheme="minorHAnsi" w:cstheme="minorHAnsi"/>
                <w:sz w:val="18"/>
                <w:szCs w:val="18"/>
                <w:highlight w:val="yellow"/>
                <w:lang w:eastAsia="ja-JP"/>
              </w:rPr>
              <w:t>29.60</w:t>
            </w:r>
          </w:p>
        </w:tc>
      </w:tr>
      <w:tr w:rsidR="0011742E" w:rsidRPr="007D56F9" w14:paraId="03DBC926" w14:textId="77777777" w:rsidTr="007E6B23">
        <w:trPr>
          <w:trHeight w:val="250"/>
        </w:trPr>
        <w:tc>
          <w:tcPr>
            <w:tcW w:w="2670" w:type="dxa"/>
            <w:noWrap/>
            <w:hideMark/>
          </w:tcPr>
          <w:p w14:paraId="3F9259E8" w14:textId="77777777" w:rsidR="0011742E" w:rsidRPr="007D56F9" w:rsidRDefault="0011742E" w:rsidP="0011742E">
            <w:pPr>
              <w:spacing w:line="240" w:lineRule="auto"/>
              <w:jc w:val="left"/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</w:pPr>
            <w:r w:rsidRPr="007D56F9"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  <w:t>Tokyo Haneda Airport</w:t>
            </w:r>
          </w:p>
        </w:tc>
        <w:tc>
          <w:tcPr>
            <w:tcW w:w="3846" w:type="dxa"/>
            <w:noWrap/>
            <w:hideMark/>
          </w:tcPr>
          <w:p w14:paraId="66E23B4A" w14:textId="77777777" w:rsidR="0011742E" w:rsidRPr="007D56F9" w:rsidRDefault="0011742E" w:rsidP="0011742E">
            <w:pPr>
              <w:spacing w:line="240" w:lineRule="auto"/>
              <w:jc w:val="left"/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</w:pPr>
            <w:r w:rsidRPr="007D56F9"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  <w:t>Airport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10096E1C" w14:textId="777E2E4B" w:rsidR="0011742E" w:rsidRPr="009C38E2" w:rsidRDefault="0011742E" w:rsidP="0011742E">
            <w:pPr>
              <w:spacing w:line="240" w:lineRule="auto"/>
              <w:jc w:val="left"/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</w:pPr>
            <w:r w:rsidRPr="001F5FE0">
              <w:rPr>
                <w:rFonts w:asciiTheme="minorHAnsi" w:hAnsiTheme="minorHAnsi" w:cstheme="minorHAnsi"/>
                <w:sz w:val="18"/>
                <w:szCs w:val="18"/>
              </w:rPr>
              <w:t>139.781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bottom"/>
          </w:tcPr>
          <w:p w14:paraId="54D1F50C" w14:textId="3EC2E18A" w:rsidR="0011742E" w:rsidRPr="009C38E2" w:rsidRDefault="0011742E" w:rsidP="0011742E">
            <w:pPr>
              <w:spacing w:line="240" w:lineRule="auto"/>
              <w:jc w:val="left"/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</w:pPr>
            <w:r w:rsidRPr="001F5FE0">
              <w:rPr>
                <w:rFonts w:asciiTheme="minorHAnsi" w:hAnsiTheme="minorHAnsi" w:cstheme="minorHAnsi"/>
                <w:sz w:val="18"/>
                <w:szCs w:val="18"/>
              </w:rPr>
              <w:t>35.553</w:t>
            </w:r>
          </w:p>
        </w:tc>
        <w:tc>
          <w:tcPr>
            <w:tcW w:w="1240" w:type="dxa"/>
            <w:noWrap/>
            <w:hideMark/>
          </w:tcPr>
          <w:p w14:paraId="15B2B523" w14:textId="58C8B0C9" w:rsidR="0011742E" w:rsidRPr="00574A1C" w:rsidRDefault="0011742E" w:rsidP="0011742E">
            <w:pPr>
              <w:spacing w:line="240" w:lineRule="auto"/>
              <w:jc w:val="left"/>
              <w:rPr>
                <w:rFonts w:asciiTheme="minorHAnsi" w:eastAsia="ＭＳ Ｐゴシック" w:hAnsiTheme="minorHAnsi" w:cstheme="minorHAnsi"/>
                <w:sz w:val="18"/>
                <w:szCs w:val="18"/>
                <w:highlight w:val="yellow"/>
                <w:lang w:eastAsia="ja-JP"/>
              </w:rPr>
            </w:pPr>
            <w:r w:rsidRPr="00574A1C">
              <w:rPr>
                <w:rFonts w:asciiTheme="minorHAnsi" w:eastAsia="ＭＳ Ｐゴシック" w:hAnsiTheme="minorHAnsi" w:cstheme="minorHAnsi"/>
                <w:sz w:val="18"/>
                <w:szCs w:val="18"/>
                <w:highlight w:val="yellow"/>
                <w:lang w:eastAsia="ja-JP"/>
              </w:rPr>
              <w:t>1,814</w:t>
            </w:r>
          </w:p>
        </w:tc>
      </w:tr>
      <w:tr w:rsidR="0011742E" w:rsidRPr="007D56F9" w14:paraId="54FF3A19" w14:textId="77777777" w:rsidTr="007E6B23">
        <w:trPr>
          <w:trHeight w:val="250"/>
        </w:trPr>
        <w:tc>
          <w:tcPr>
            <w:tcW w:w="2670" w:type="dxa"/>
            <w:noWrap/>
            <w:hideMark/>
          </w:tcPr>
          <w:p w14:paraId="21C06A95" w14:textId="2632F60C" w:rsidR="0011742E" w:rsidRPr="007D56F9" w:rsidRDefault="0011742E" w:rsidP="0011742E">
            <w:pPr>
              <w:spacing w:line="240" w:lineRule="auto"/>
              <w:jc w:val="left"/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</w:pPr>
            <w:proofErr w:type="spellStart"/>
            <w:r w:rsidRPr="007D56F9"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  <w:t>Kozushima</w:t>
            </w:r>
            <w:proofErr w:type="spellEnd"/>
            <w:r w:rsidRPr="007D56F9"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  <w:t xml:space="preserve"> airport</w:t>
            </w:r>
          </w:p>
        </w:tc>
        <w:tc>
          <w:tcPr>
            <w:tcW w:w="3846" w:type="dxa"/>
            <w:noWrap/>
            <w:hideMark/>
          </w:tcPr>
          <w:p w14:paraId="5130CEF8" w14:textId="77777777" w:rsidR="0011742E" w:rsidRPr="007D56F9" w:rsidRDefault="0011742E" w:rsidP="0011742E">
            <w:pPr>
              <w:spacing w:line="240" w:lineRule="auto"/>
              <w:jc w:val="left"/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</w:pPr>
            <w:r w:rsidRPr="007D56F9"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  <w:t>Airport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5880CFE4" w14:textId="5553535B" w:rsidR="0011742E" w:rsidRPr="009C38E2" w:rsidRDefault="0011742E" w:rsidP="0011742E">
            <w:pPr>
              <w:spacing w:line="240" w:lineRule="auto"/>
              <w:jc w:val="left"/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</w:pPr>
            <w:r w:rsidRPr="001F5FE0">
              <w:rPr>
                <w:rFonts w:asciiTheme="minorHAnsi" w:hAnsiTheme="minorHAnsi" w:cstheme="minorHAnsi"/>
                <w:sz w:val="18"/>
                <w:szCs w:val="18"/>
              </w:rPr>
              <w:t>139.133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bottom"/>
          </w:tcPr>
          <w:p w14:paraId="60B448D3" w14:textId="78B1BD4C" w:rsidR="0011742E" w:rsidRPr="009C38E2" w:rsidRDefault="0011742E" w:rsidP="0011742E">
            <w:pPr>
              <w:spacing w:line="240" w:lineRule="auto"/>
              <w:jc w:val="left"/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</w:pPr>
            <w:r w:rsidRPr="001F5FE0">
              <w:rPr>
                <w:rFonts w:asciiTheme="minorHAnsi" w:hAnsiTheme="minorHAnsi" w:cstheme="minorHAnsi"/>
                <w:sz w:val="18"/>
                <w:szCs w:val="18"/>
              </w:rPr>
              <w:t>34.189</w:t>
            </w:r>
          </w:p>
        </w:tc>
        <w:tc>
          <w:tcPr>
            <w:tcW w:w="1240" w:type="dxa"/>
            <w:noWrap/>
            <w:hideMark/>
          </w:tcPr>
          <w:p w14:paraId="7F5AAF2C" w14:textId="5CE2CB95" w:rsidR="0011742E" w:rsidRPr="00574A1C" w:rsidRDefault="0011742E" w:rsidP="0011742E">
            <w:pPr>
              <w:spacing w:line="240" w:lineRule="auto"/>
              <w:jc w:val="left"/>
              <w:rPr>
                <w:rFonts w:asciiTheme="minorHAnsi" w:eastAsia="ＭＳ Ｐゴシック" w:hAnsiTheme="minorHAnsi" w:cstheme="minorHAnsi"/>
                <w:sz w:val="18"/>
                <w:szCs w:val="18"/>
                <w:highlight w:val="yellow"/>
                <w:lang w:eastAsia="ja-JP"/>
              </w:rPr>
            </w:pPr>
            <w:r w:rsidRPr="00574A1C">
              <w:rPr>
                <w:rFonts w:asciiTheme="minorHAnsi" w:eastAsia="ＭＳ Ｐゴシック" w:hAnsiTheme="minorHAnsi" w:cstheme="minorHAnsi"/>
                <w:sz w:val="18"/>
                <w:szCs w:val="18"/>
                <w:highlight w:val="yellow"/>
                <w:lang w:eastAsia="ja-JP"/>
              </w:rPr>
              <w:t>3.94</w:t>
            </w:r>
          </w:p>
        </w:tc>
      </w:tr>
      <w:tr w:rsidR="0011742E" w:rsidRPr="007D56F9" w14:paraId="288B745A" w14:textId="77777777" w:rsidTr="007E6B23">
        <w:trPr>
          <w:trHeight w:val="250"/>
        </w:trPr>
        <w:tc>
          <w:tcPr>
            <w:tcW w:w="2670" w:type="dxa"/>
            <w:noWrap/>
            <w:hideMark/>
          </w:tcPr>
          <w:p w14:paraId="5E64A886" w14:textId="77777777" w:rsidR="0011742E" w:rsidRPr="007D56F9" w:rsidRDefault="0011742E" w:rsidP="0011742E">
            <w:pPr>
              <w:spacing w:line="240" w:lineRule="auto"/>
              <w:jc w:val="left"/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</w:pPr>
            <w:proofErr w:type="spellStart"/>
            <w:r w:rsidRPr="007D56F9"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  <w:t>Oshima</w:t>
            </w:r>
            <w:proofErr w:type="spellEnd"/>
            <w:r w:rsidRPr="007D56F9"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  <w:t xml:space="preserve"> Airport</w:t>
            </w:r>
          </w:p>
        </w:tc>
        <w:tc>
          <w:tcPr>
            <w:tcW w:w="3846" w:type="dxa"/>
            <w:noWrap/>
            <w:hideMark/>
          </w:tcPr>
          <w:p w14:paraId="1E55BFAC" w14:textId="77777777" w:rsidR="0011742E" w:rsidRPr="007D56F9" w:rsidRDefault="0011742E" w:rsidP="0011742E">
            <w:pPr>
              <w:spacing w:line="240" w:lineRule="auto"/>
              <w:jc w:val="left"/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</w:pPr>
            <w:r w:rsidRPr="007D56F9"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  <w:t>Airport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5AA6EBB8" w14:textId="55B7F462" w:rsidR="0011742E" w:rsidRPr="009C38E2" w:rsidRDefault="0011742E" w:rsidP="0011742E">
            <w:pPr>
              <w:spacing w:line="240" w:lineRule="auto"/>
              <w:jc w:val="left"/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</w:pPr>
            <w:r w:rsidRPr="001F5FE0">
              <w:rPr>
                <w:rFonts w:asciiTheme="minorHAnsi" w:hAnsiTheme="minorHAnsi" w:cstheme="minorHAnsi"/>
                <w:sz w:val="18"/>
                <w:szCs w:val="18"/>
              </w:rPr>
              <w:t>139.360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bottom"/>
          </w:tcPr>
          <w:p w14:paraId="50ADE190" w14:textId="0D274379" w:rsidR="0011742E" w:rsidRPr="009C38E2" w:rsidRDefault="0011742E" w:rsidP="0011742E">
            <w:pPr>
              <w:spacing w:line="240" w:lineRule="auto"/>
              <w:jc w:val="left"/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</w:pPr>
            <w:r w:rsidRPr="001F5FE0">
              <w:rPr>
                <w:rFonts w:asciiTheme="minorHAnsi" w:hAnsiTheme="minorHAnsi" w:cstheme="minorHAnsi"/>
                <w:sz w:val="18"/>
                <w:szCs w:val="18"/>
              </w:rPr>
              <w:t>34.781</w:t>
            </w:r>
          </w:p>
        </w:tc>
        <w:tc>
          <w:tcPr>
            <w:tcW w:w="1240" w:type="dxa"/>
            <w:noWrap/>
            <w:hideMark/>
          </w:tcPr>
          <w:p w14:paraId="39B3247C" w14:textId="2C8EA0EA" w:rsidR="0011742E" w:rsidRPr="00574A1C" w:rsidRDefault="0011742E" w:rsidP="0011742E">
            <w:pPr>
              <w:spacing w:line="240" w:lineRule="auto"/>
              <w:jc w:val="left"/>
              <w:rPr>
                <w:rFonts w:asciiTheme="minorHAnsi" w:eastAsia="ＭＳ Ｐゴシック" w:hAnsiTheme="minorHAnsi" w:cstheme="minorHAnsi"/>
                <w:sz w:val="18"/>
                <w:szCs w:val="18"/>
                <w:highlight w:val="yellow"/>
                <w:lang w:eastAsia="ja-JP"/>
              </w:rPr>
            </w:pPr>
            <w:r w:rsidRPr="00574A1C">
              <w:rPr>
                <w:rFonts w:asciiTheme="minorHAnsi" w:eastAsia="ＭＳ Ｐゴシック" w:hAnsiTheme="minorHAnsi" w:cstheme="minorHAnsi"/>
                <w:sz w:val="18"/>
                <w:szCs w:val="18"/>
                <w:highlight w:val="yellow"/>
                <w:lang w:eastAsia="ja-JP"/>
              </w:rPr>
              <w:t>8.38</w:t>
            </w:r>
          </w:p>
        </w:tc>
      </w:tr>
      <w:tr w:rsidR="0011742E" w:rsidRPr="007D56F9" w14:paraId="2564EBF2" w14:textId="77777777" w:rsidTr="007E6B23">
        <w:trPr>
          <w:trHeight w:val="250"/>
        </w:trPr>
        <w:tc>
          <w:tcPr>
            <w:tcW w:w="2670" w:type="dxa"/>
            <w:noWrap/>
            <w:hideMark/>
          </w:tcPr>
          <w:p w14:paraId="08FB693B" w14:textId="77777777" w:rsidR="0011742E" w:rsidRPr="007D56F9" w:rsidRDefault="0011742E" w:rsidP="0011742E">
            <w:pPr>
              <w:spacing w:line="240" w:lineRule="auto"/>
              <w:jc w:val="left"/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</w:pPr>
            <w:proofErr w:type="spellStart"/>
            <w:r w:rsidRPr="007D56F9"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  <w:t>Niijima</w:t>
            </w:r>
            <w:proofErr w:type="spellEnd"/>
            <w:r w:rsidRPr="007D56F9"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  <w:t xml:space="preserve"> Airport</w:t>
            </w:r>
          </w:p>
        </w:tc>
        <w:tc>
          <w:tcPr>
            <w:tcW w:w="3846" w:type="dxa"/>
            <w:noWrap/>
            <w:hideMark/>
          </w:tcPr>
          <w:p w14:paraId="246C5AB3" w14:textId="77777777" w:rsidR="0011742E" w:rsidRPr="007D56F9" w:rsidRDefault="0011742E" w:rsidP="0011742E">
            <w:pPr>
              <w:spacing w:line="240" w:lineRule="auto"/>
              <w:jc w:val="left"/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</w:pPr>
            <w:r w:rsidRPr="007D56F9"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  <w:t>Airport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6BE0496F" w14:textId="365433B4" w:rsidR="0011742E" w:rsidRPr="009C38E2" w:rsidRDefault="0011742E" w:rsidP="0011742E">
            <w:pPr>
              <w:spacing w:line="240" w:lineRule="auto"/>
              <w:jc w:val="left"/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</w:pPr>
            <w:r w:rsidRPr="001F5FE0">
              <w:rPr>
                <w:rFonts w:asciiTheme="minorHAnsi" w:hAnsiTheme="minorHAnsi" w:cstheme="minorHAnsi"/>
                <w:sz w:val="18"/>
                <w:szCs w:val="18"/>
              </w:rPr>
              <w:t>139.268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bottom"/>
          </w:tcPr>
          <w:p w14:paraId="166E214F" w14:textId="57504373" w:rsidR="0011742E" w:rsidRPr="009C38E2" w:rsidRDefault="0011742E" w:rsidP="0011742E">
            <w:pPr>
              <w:spacing w:line="240" w:lineRule="auto"/>
              <w:jc w:val="left"/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</w:pPr>
            <w:r w:rsidRPr="001F5FE0">
              <w:rPr>
                <w:rFonts w:asciiTheme="minorHAnsi" w:hAnsiTheme="minorHAnsi" w:cstheme="minorHAnsi"/>
                <w:sz w:val="18"/>
                <w:szCs w:val="18"/>
              </w:rPr>
              <w:t>34.369</w:t>
            </w:r>
          </w:p>
        </w:tc>
        <w:tc>
          <w:tcPr>
            <w:tcW w:w="1240" w:type="dxa"/>
            <w:noWrap/>
            <w:hideMark/>
          </w:tcPr>
          <w:p w14:paraId="1A00A274" w14:textId="58CD3BD8" w:rsidR="0011742E" w:rsidRPr="00574A1C" w:rsidRDefault="0011742E" w:rsidP="0011742E">
            <w:pPr>
              <w:spacing w:line="240" w:lineRule="auto"/>
              <w:jc w:val="left"/>
              <w:rPr>
                <w:rFonts w:asciiTheme="minorHAnsi" w:eastAsia="ＭＳ Ｐゴシック" w:hAnsiTheme="minorHAnsi" w:cstheme="minorHAnsi"/>
                <w:sz w:val="18"/>
                <w:szCs w:val="18"/>
                <w:highlight w:val="yellow"/>
                <w:lang w:eastAsia="ja-JP"/>
              </w:rPr>
            </w:pPr>
            <w:r w:rsidRPr="00574A1C">
              <w:rPr>
                <w:rFonts w:asciiTheme="minorHAnsi" w:eastAsia="ＭＳ Ｐゴシック" w:hAnsiTheme="minorHAnsi" w:cstheme="minorHAnsi"/>
                <w:sz w:val="18"/>
                <w:szCs w:val="18"/>
                <w:highlight w:val="yellow"/>
                <w:lang w:eastAsia="ja-JP"/>
              </w:rPr>
              <w:t>5.82</w:t>
            </w:r>
          </w:p>
        </w:tc>
      </w:tr>
      <w:tr w:rsidR="0011742E" w:rsidRPr="007D56F9" w14:paraId="5375CE56" w14:textId="77777777" w:rsidTr="007E6B23">
        <w:trPr>
          <w:trHeight w:val="250"/>
        </w:trPr>
        <w:tc>
          <w:tcPr>
            <w:tcW w:w="2670" w:type="dxa"/>
            <w:noWrap/>
            <w:hideMark/>
          </w:tcPr>
          <w:p w14:paraId="2BBC7869" w14:textId="77777777" w:rsidR="0011742E" w:rsidRPr="007D56F9" w:rsidRDefault="0011742E" w:rsidP="0011742E">
            <w:pPr>
              <w:spacing w:line="240" w:lineRule="auto"/>
              <w:jc w:val="left"/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</w:pPr>
            <w:proofErr w:type="spellStart"/>
            <w:r w:rsidRPr="007D56F9"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  <w:t>Miyakejima</w:t>
            </w:r>
            <w:proofErr w:type="spellEnd"/>
            <w:r w:rsidRPr="007D56F9"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  <w:t xml:space="preserve"> Airport</w:t>
            </w:r>
          </w:p>
        </w:tc>
        <w:tc>
          <w:tcPr>
            <w:tcW w:w="3846" w:type="dxa"/>
            <w:noWrap/>
            <w:hideMark/>
          </w:tcPr>
          <w:p w14:paraId="31F7FFC0" w14:textId="77777777" w:rsidR="0011742E" w:rsidRPr="007D56F9" w:rsidRDefault="0011742E" w:rsidP="0011742E">
            <w:pPr>
              <w:spacing w:line="240" w:lineRule="auto"/>
              <w:jc w:val="left"/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</w:pPr>
            <w:r w:rsidRPr="007D56F9"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  <w:t>Airport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121B47B0" w14:textId="3D38826C" w:rsidR="0011742E" w:rsidRPr="009C38E2" w:rsidRDefault="0011742E" w:rsidP="0011742E">
            <w:pPr>
              <w:spacing w:line="240" w:lineRule="auto"/>
              <w:jc w:val="left"/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</w:pPr>
            <w:r w:rsidRPr="001F5FE0">
              <w:rPr>
                <w:rFonts w:asciiTheme="minorHAnsi" w:hAnsiTheme="minorHAnsi" w:cstheme="minorHAnsi"/>
                <w:sz w:val="18"/>
                <w:szCs w:val="18"/>
              </w:rPr>
              <w:t>139.560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bottom"/>
          </w:tcPr>
          <w:p w14:paraId="3B99E3BC" w14:textId="3BF03570" w:rsidR="0011742E" w:rsidRPr="009C38E2" w:rsidRDefault="0011742E" w:rsidP="0011742E">
            <w:pPr>
              <w:spacing w:line="240" w:lineRule="auto"/>
              <w:jc w:val="left"/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</w:pPr>
            <w:r w:rsidRPr="001F5FE0">
              <w:rPr>
                <w:rFonts w:asciiTheme="minorHAnsi" w:hAnsiTheme="minorHAnsi" w:cstheme="minorHAnsi"/>
                <w:sz w:val="18"/>
                <w:szCs w:val="18"/>
              </w:rPr>
              <w:t>34.073</w:t>
            </w:r>
          </w:p>
        </w:tc>
        <w:tc>
          <w:tcPr>
            <w:tcW w:w="1240" w:type="dxa"/>
            <w:noWrap/>
            <w:hideMark/>
          </w:tcPr>
          <w:p w14:paraId="19C27100" w14:textId="69486344" w:rsidR="0011742E" w:rsidRPr="00574A1C" w:rsidRDefault="0011742E" w:rsidP="0011742E">
            <w:pPr>
              <w:spacing w:line="240" w:lineRule="auto"/>
              <w:jc w:val="left"/>
              <w:rPr>
                <w:rFonts w:asciiTheme="minorHAnsi" w:eastAsia="ＭＳ Ｐゴシック" w:hAnsiTheme="minorHAnsi" w:cstheme="minorHAnsi"/>
                <w:sz w:val="18"/>
                <w:szCs w:val="18"/>
                <w:highlight w:val="yellow"/>
                <w:lang w:eastAsia="ja-JP"/>
              </w:rPr>
            </w:pPr>
            <w:r w:rsidRPr="00574A1C">
              <w:rPr>
                <w:rFonts w:asciiTheme="minorHAnsi" w:eastAsia="ＭＳ Ｐゴシック" w:hAnsiTheme="minorHAnsi" w:cstheme="minorHAnsi"/>
                <w:sz w:val="18"/>
                <w:szCs w:val="18"/>
                <w:highlight w:val="yellow"/>
                <w:lang w:eastAsia="ja-JP"/>
              </w:rPr>
              <w:t>2.44</w:t>
            </w:r>
          </w:p>
        </w:tc>
      </w:tr>
      <w:tr w:rsidR="0011742E" w:rsidRPr="007D56F9" w14:paraId="119EE465" w14:textId="77777777" w:rsidTr="007E6B23">
        <w:trPr>
          <w:trHeight w:val="250"/>
        </w:trPr>
        <w:tc>
          <w:tcPr>
            <w:tcW w:w="2670" w:type="dxa"/>
            <w:noWrap/>
            <w:hideMark/>
          </w:tcPr>
          <w:p w14:paraId="6979A211" w14:textId="77777777" w:rsidR="0011742E" w:rsidRPr="007D56F9" w:rsidRDefault="0011742E" w:rsidP="0011742E">
            <w:pPr>
              <w:spacing w:line="240" w:lineRule="auto"/>
              <w:jc w:val="left"/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</w:pPr>
            <w:proofErr w:type="spellStart"/>
            <w:r w:rsidRPr="007D56F9"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  <w:t>Hachijojima</w:t>
            </w:r>
            <w:proofErr w:type="spellEnd"/>
            <w:r w:rsidRPr="007D56F9"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  <w:t xml:space="preserve"> Airport</w:t>
            </w:r>
          </w:p>
        </w:tc>
        <w:tc>
          <w:tcPr>
            <w:tcW w:w="3846" w:type="dxa"/>
            <w:noWrap/>
            <w:hideMark/>
          </w:tcPr>
          <w:p w14:paraId="348D437F" w14:textId="77777777" w:rsidR="0011742E" w:rsidRPr="007D56F9" w:rsidRDefault="0011742E" w:rsidP="0011742E">
            <w:pPr>
              <w:spacing w:line="240" w:lineRule="auto"/>
              <w:jc w:val="left"/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</w:pPr>
            <w:r w:rsidRPr="007D56F9"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  <w:t>Airport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2A632BA4" w14:textId="093ED91D" w:rsidR="0011742E" w:rsidRPr="009C38E2" w:rsidRDefault="0011742E" w:rsidP="0011742E">
            <w:pPr>
              <w:spacing w:line="240" w:lineRule="auto"/>
              <w:jc w:val="left"/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</w:pPr>
            <w:r w:rsidRPr="001F5FE0">
              <w:rPr>
                <w:rFonts w:asciiTheme="minorHAnsi" w:hAnsiTheme="minorHAnsi" w:cstheme="minorHAnsi"/>
                <w:sz w:val="18"/>
                <w:szCs w:val="18"/>
              </w:rPr>
              <w:t>139.785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bottom"/>
          </w:tcPr>
          <w:p w14:paraId="398DF783" w14:textId="4B1BF5B1" w:rsidR="0011742E" w:rsidRPr="009C38E2" w:rsidRDefault="0011742E" w:rsidP="0011742E">
            <w:pPr>
              <w:spacing w:line="240" w:lineRule="auto"/>
              <w:jc w:val="left"/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</w:pPr>
            <w:r w:rsidRPr="001F5FE0">
              <w:rPr>
                <w:rFonts w:asciiTheme="minorHAnsi" w:hAnsiTheme="minorHAnsi" w:cstheme="minorHAnsi"/>
                <w:sz w:val="18"/>
                <w:szCs w:val="18"/>
              </w:rPr>
              <w:t>33.115</w:t>
            </w:r>
          </w:p>
        </w:tc>
        <w:tc>
          <w:tcPr>
            <w:tcW w:w="1240" w:type="dxa"/>
            <w:noWrap/>
            <w:hideMark/>
          </w:tcPr>
          <w:p w14:paraId="165D3AA1" w14:textId="145F3CC4" w:rsidR="0011742E" w:rsidRPr="00574A1C" w:rsidRDefault="0011742E" w:rsidP="0011742E">
            <w:pPr>
              <w:spacing w:line="240" w:lineRule="auto"/>
              <w:jc w:val="left"/>
              <w:rPr>
                <w:rFonts w:asciiTheme="minorHAnsi" w:eastAsia="ＭＳ Ｐゴシック" w:hAnsiTheme="minorHAnsi" w:cstheme="minorHAnsi"/>
                <w:sz w:val="18"/>
                <w:szCs w:val="18"/>
                <w:highlight w:val="yellow"/>
                <w:lang w:eastAsia="ja-JP"/>
              </w:rPr>
            </w:pPr>
            <w:r w:rsidRPr="00574A1C">
              <w:rPr>
                <w:rFonts w:asciiTheme="minorHAnsi" w:eastAsia="ＭＳ Ｐゴシック" w:hAnsiTheme="minorHAnsi" w:cstheme="minorHAnsi"/>
                <w:sz w:val="18"/>
                <w:szCs w:val="18"/>
                <w:highlight w:val="yellow"/>
                <w:lang w:eastAsia="ja-JP"/>
              </w:rPr>
              <w:t>6.91</w:t>
            </w:r>
          </w:p>
        </w:tc>
      </w:tr>
      <w:tr w:rsidR="0011742E" w:rsidRPr="007D56F9" w14:paraId="6B035D32" w14:textId="77777777" w:rsidTr="007E6B23">
        <w:trPr>
          <w:trHeight w:val="250"/>
        </w:trPr>
        <w:tc>
          <w:tcPr>
            <w:tcW w:w="2670" w:type="dxa"/>
            <w:noWrap/>
          </w:tcPr>
          <w:p w14:paraId="2209C875" w14:textId="06E99625" w:rsidR="0011742E" w:rsidRPr="007D56F9" w:rsidRDefault="0011742E" w:rsidP="0011742E">
            <w:pPr>
              <w:spacing w:line="240" w:lineRule="auto"/>
              <w:jc w:val="left"/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</w:pPr>
            <w:r w:rsidRPr="007D56F9">
              <w:rPr>
                <w:rFonts w:asciiTheme="minorHAnsi" w:eastAsia="ＭＳ Ｐゴシック" w:hAnsiTheme="minorHAnsi" w:cstheme="minorHAnsi" w:hint="eastAsia"/>
                <w:sz w:val="18"/>
                <w:szCs w:val="18"/>
                <w:lang w:eastAsia="ja-JP"/>
              </w:rPr>
              <w:t>T</w:t>
            </w:r>
            <w:r w:rsidRPr="007D56F9"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  <w:t>okyo Heliport</w:t>
            </w:r>
          </w:p>
        </w:tc>
        <w:tc>
          <w:tcPr>
            <w:tcW w:w="3846" w:type="dxa"/>
            <w:noWrap/>
          </w:tcPr>
          <w:p w14:paraId="6C5BFB0E" w14:textId="417AFF52" w:rsidR="0011742E" w:rsidRPr="007D56F9" w:rsidRDefault="0011742E" w:rsidP="0011742E">
            <w:pPr>
              <w:spacing w:line="240" w:lineRule="auto"/>
              <w:jc w:val="left"/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</w:pPr>
            <w:r w:rsidRPr="007D56F9">
              <w:rPr>
                <w:rFonts w:asciiTheme="minorHAnsi" w:eastAsia="ＭＳ Ｐゴシック" w:hAnsiTheme="minorHAnsi" w:cstheme="minorHAnsi" w:hint="eastAsia"/>
                <w:sz w:val="18"/>
                <w:szCs w:val="18"/>
                <w:lang w:eastAsia="ja-JP"/>
              </w:rPr>
              <w:t>H</w:t>
            </w:r>
            <w:r w:rsidRPr="007D56F9"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  <w:t>elipad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1FBB3E06" w14:textId="37FE990E" w:rsidR="0011742E" w:rsidRPr="009C38E2" w:rsidRDefault="0011742E" w:rsidP="0011742E">
            <w:pPr>
              <w:spacing w:line="240" w:lineRule="auto"/>
              <w:jc w:val="left"/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</w:pPr>
            <w:r w:rsidRPr="001F5FE0"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  <w:t>139.839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bottom"/>
          </w:tcPr>
          <w:p w14:paraId="6D47426B" w14:textId="38E768FE" w:rsidR="0011742E" w:rsidRPr="009C38E2" w:rsidRDefault="0011742E" w:rsidP="0011742E">
            <w:pPr>
              <w:spacing w:line="240" w:lineRule="auto"/>
              <w:jc w:val="left"/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</w:pPr>
            <w:r w:rsidRPr="001F5FE0"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  <w:t>35.635</w:t>
            </w:r>
          </w:p>
        </w:tc>
        <w:tc>
          <w:tcPr>
            <w:tcW w:w="1240" w:type="dxa"/>
            <w:noWrap/>
          </w:tcPr>
          <w:p w14:paraId="61CC05B2" w14:textId="4E6B2A45" w:rsidR="0011742E" w:rsidRPr="00574A1C" w:rsidRDefault="0011742E" w:rsidP="0011742E">
            <w:pPr>
              <w:spacing w:line="240" w:lineRule="auto"/>
              <w:jc w:val="left"/>
              <w:rPr>
                <w:rFonts w:asciiTheme="minorHAnsi" w:eastAsia="ＭＳ Ｐゴシック" w:hAnsiTheme="minorHAnsi" w:cstheme="minorHAnsi"/>
                <w:sz w:val="18"/>
                <w:szCs w:val="18"/>
                <w:highlight w:val="yellow"/>
                <w:lang w:eastAsia="ja-JP"/>
              </w:rPr>
            </w:pPr>
            <w:r w:rsidRPr="00574A1C">
              <w:rPr>
                <w:rFonts w:asciiTheme="minorHAnsi" w:eastAsia="ＭＳ Ｐゴシック" w:hAnsiTheme="minorHAnsi" w:cstheme="minorHAnsi"/>
                <w:sz w:val="18"/>
                <w:szCs w:val="18"/>
                <w:highlight w:val="yellow"/>
                <w:lang w:eastAsia="ja-JP"/>
              </w:rPr>
              <w:t>6.77</w:t>
            </w:r>
          </w:p>
        </w:tc>
      </w:tr>
      <w:tr w:rsidR="0011742E" w:rsidRPr="007D56F9" w14:paraId="038FDDDB" w14:textId="77777777" w:rsidTr="007E6B23">
        <w:trPr>
          <w:trHeight w:val="250"/>
        </w:trPr>
        <w:tc>
          <w:tcPr>
            <w:tcW w:w="2670" w:type="dxa"/>
            <w:noWrap/>
          </w:tcPr>
          <w:p w14:paraId="00364B05" w14:textId="6FD8D565" w:rsidR="0011742E" w:rsidRPr="007D56F9" w:rsidRDefault="0011742E" w:rsidP="0011742E">
            <w:pPr>
              <w:spacing w:line="240" w:lineRule="auto"/>
              <w:jc w:val="left"/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</w:pPr>
            <w:proofErr w:type="spellStart"/>
            <w:r w:rsidRPr="007D56F9">
              <w:rPr>
                <w:rFonts w:asciiTheme="minorHAnsi" w:eastAsia="ＭＳ Ｐゴシック" w:hAnsiTheme="minorHAnsi" w:cstheme="minorHAnsi" w:hint="eastAsia"/>
                <w:sz w:val="18"/>
                <w:szCs w:val="18"/>
                <w:lang w:eastAsia="ja-JP"/>
              </w:rPr>
              <w:t>M</w:t>
            </w:r>
            <w:r w:rsidRPr="007D56F9"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  <w:t>ikurajima</w:t>
            </w:r>
            <w:proofErr w:type="spellEnd"/>
            <w:r w:rsidRPr="007D56F9"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  <w:t xml:space="preserve"> Helipad</w:t>
            </w:r>
          </w:p>
        </w:tc>
        <w:tc>
          <w:tcPr>
            <w:tcW w:w="3846" w:type="dxa"/>
            <w:noWrap/>
          </w:tcPr>
          <w:p w14:paraId="3DE8B8D9" w14:textId="315A798A" w:rsidR="0011742E" w:rsidRPr="007D56F9" w:rsidRDefault="0011742E" w:rsidP="0011742E">
            <w:pPr>
              <w:spacing w:line="240" w:lineRule="auto"/>
              <w:jc w:val="left"/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</w:pPr>
            <w:r w:rsidRPr="007D56F9">
              <w:rPr>
                <w:rFonts w:asciiTheme="minorHAnsi" w:eastAsia="ＭＳ Ｐゴシック" w:hAnsiTheme="minorHAnsi" w:cstheme="minorHAnsi" w:hint="eastAsia"/>
                <w:sz w:val="18"/>
                <w:szCs w:val="18"/>
                <w:lang w:eastAsia="ja-JP"/>
              </w:rPr>
              <w:t>H</w:t>
            </w:r>
            <w:r w:rsidRPr="007D56F9"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  <w:t>elipad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24083D9B" w14:textId="254C9C2C" w:rsidR="0011742E" w:rsidRPr="009C38E2" w:rsidRDefault="0011742E" w:rsidP="0011742E">
            <w:pPr>
              <w:spacing w:line="240" w:lineRule="auto"/>
              <w:jc w:val="left"/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</w:pPr>
            <w:r w:rsidRPr="001F5FE0"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  <w:t>139.594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bottom"/>
          </w:tcPr>
          <w:p w14:paraId="6B30288A" w14:textId="0BA08F84" w:rsidR="0011742E" w:rsidRPr="009C38E2" w:rsidRDefault="0011742E" w:rsidP="0011742E">
            <w:pPr>
              <w:spacing w:line="240" w:lineRule="auto"/>
              <w:jc w:val="left"/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</w:pPr>
            <w:r w:rsidRPr="001F5FE0"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  <w:t>33.897</w:t>
            </w:r>
          </w:p>
        </w:tc>
        <w:tc>
          <w:tcPr>
            <w:tcW w:w="1240" w:type="dxa"/>
            <w:noWrap/>
          </w:tcPr>
          <w:p w14:paraId="3190300B" w14:textId="12001462" w:rsidR="0011742E" w:rsidRPr="00574A1C" w:rsidRDefault="0011742E" w:rsidP="0011742E">
            <w:pPr>
              <w:spacing w:line="240" w:lineRule="auto"/>
              <w:jc w:val="left"/>
              <w:rPr>
                <w:rFonts w:asciiTheme="minorHAnsi" w:eastAsia="ＭＳ Ｐゴシック" w:hAnsiTheme="minorHAnsi" w:cstheme="minorHAnsi"/>
                <w:sz w:val="18"/>
                <w:szCs w:val="18"/>
                <w:highlight w:val="yellow"/>
                <w:lang w:eastAsia="ja-JP"/>
              </w:rPr>
            </w:pPr>
            <w:r w:rsidRPr="00574A1C">
              <w:rPr>
                <w:rFonts w:asciiTheme="minorHAnsi" w:eastAsia="ＭＳ Ｐゴシック" w:hAnsiTheme="minorHAnsi" w:cstheme="minorHAnsi"/>
                <w:sz w:val="18"/>
                <w:szCs w:val="18"/>
                <w:highlight w:val="yellow"/>
                <w:lang w:eastAsia="ja-JP"/>
              </w:rPr>
              <w:t>0.40</w:t>
            </w:r>
          </w:p>
        </w:tc>
      </w:tr>
      <w:tr w:rsidR="0011742E" w:rsidRPr="007D56F9" w14:paraId="3180AF92" w14:textId="77777777" w:rsidTr="007E6B23">
        <w:trPr>
          <w:trHeight w:val="250"/>
        </w:trPr>
        <w:tc>
          <w:tcPr>
            <w:tcW w:w="2670" w:type="dxa"/>
            <w:noWrap/>
          </w:tcPr>
          <w:p w14:paraId="7CF2503A" w14:textId="0DBE65DB" w:rsidR="0011742E" w:rsidRPr="007D56F9" w:rsidRDefault="0011742E" w:rsidP="0011742E">
            <w:pPr>
              <w:spacing w:line="240" w:lineRule="auto"/>
              <w:jc w:val="left"/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</w:pPr>
            <w:proofErr w:type="spellStart"/>
            <w:r w:rsidRPr="007D56F9">
              <w:rPr>
                <w:rFonts w:asciiTheme="minorHAnsi" w:eastAsia="ＭＳ Ｐゴシック" w:hAnsiTheme="minorHAnsi" w:cstheme="minorHAnsi" w:hint="eastAsia"/>
                <w:sz w:val="18"/>
                <w:szCs w:val="18"/>
                <w:lang w:eastAsia="ja-JP"/>
              </w:rPr>
              <w:t>A</w:t>
            </w:r>
            <w:r w:rsidRPr="007D56F9"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  <w:t>ogashima</w:t>
            </w:r>
            <w:proofErr w:type="spellEnd"/>
            <w:r w:rsidRPr="007D56F9"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  <w:t xml:space="preserve"> Helipad</w:t>
            </w:r>
          </w:p>
        </w:tc>
        <w:tc>
          <w:tcPr>
            <w:tcW w:w="3846" w:type="dxa"/>
            <w:noWrap/>
          </w:tcPr>
          <w:p w14:paraId="76FCBB46" w14:textId="2325E0E5" w:rsidR="0011742E" w:rsidRPr="007D56F9" w:rsidRDefault="0011742E" w:rsidP="0011742E">
            <w:pPr>
              <w:spacing w:line="240" w:lineRule="auto"/>
              <w:jc w:val="left"/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</w:pPr>
            <w:r w:rsidRPr="007D56F9">
              <w:rPr>
                <w:rFonts w:asciiTheme="minorHAnsi" w:eastAsia="ＭＳ Ｐゴシック" w:hAnsiTheme="minorHAnsi" w:cstheme="minorHAnsi" w:hint="eastAsia"/>
                <w:sz w:val="18"/>
                <w:szCs w:val="18"/>
                <w:lang w:eastAsia="ja-JP"/>
              </w:rPr>
              <w:t>H</w:t>
            </w:r>
            <w:r w:rsidRPr="007D56F9"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  <w:t>elipad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58A97685" w14:textId="23CC63C4" w:rsidR="0011742E" w:rsidRPr="009C38E2" w:rsidRDefault="0011742E" w:rsidP="0011742E">
            <w:pPr>
              <w:spacing w:line="240" w:lineRule="auto"/>
              <w:jc w:val="left"/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</w:pPr>
            <w:r w:rsidRPr="001F5FE0"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  <w:t>139.760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bottom"/>
          </w:tcPr>
          <w:p w14:paraId="7834C386" w14:textId="1639038C" w:rsidR="0011742E" w:rsidRPr="009C38E2" w:rsidRDefault="0011742E" w:rsidP="0011742E">
            <w:pPr>
              <w:spacing w:line="240" w:lineRule="auto"/>
              <w:jc w:val="left"/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</w:pPr>
            <w:r w:rsidRPr="001F5FE0"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  <w:t>32.467</w:t>
            </w:r>
          </w:p>
        </w:tc>
        <w:tc>
          <w:tcPr>
            <w:tcW w:w="1240" w:type="dxa"/>
            <w:noWrap/>
          </w:tcPr>
          <w:p w14:paraId="1B3DEB83" w14:textId="09B42576" w:rsidR="0011742E" w:rsidRPr="00574A1C" w:rsidRDefault="0011742E" w:rsidP="0011742E">
            <w:pPr>
              <w:spacing w:line="240" w:lineRule="auto"/>
              <w:jc w:val="left"/>
              <w:rPr>
                <w:rFonts w:asciiTheme="minorHAnsi" w:eastAsia="ＭＳ Ｐゴシック" w:hAnsiTheme="minorHAnsi" w:cstheme="minorHAnsi"/>
                <w:sz w:val="18"/>
                <w:szCs w:val="18"/>
                <w:highlight w:val="yellow"/>
                <w:lang w:eastAsia="ja-JP"/>
              </w:rPr>
            </w:pPr>
            <w:r w:rsidRPr="00574A1C">
              <w:rPr>
                <w:rFonts w:asciiTheme="minorHAnsi" w:eastAsia="ＭＳ Ｐゴシック" w:hAnsiTheme="minorHAnsi" w:cstheme="minorHAnsi"/>
                <w:sz w:val="18"/>
                <w:szCs w:val="18"/>
                <w:highlight w:val="yellow"/>
                <w:lang w:eastAsia="ja-JP"/>
              </w:rPr>
              <w:t>0.21</w:t>
            </w:r>
          </w:p>
        </w:tc>
      </w:tr>
      <w:tr w:rsidR="0011742E" w:rsidRPr="007D56F9" w14:paraId="4BEB64A7" w14:textId="77777777" w:rsidTr="007E6B23">
        <w:trPr>
          <w:trHeight w:val="250"/>
        </w:trPr>
        <w:tc>
          <w:tcPr>
            <w:tcW w:w="2670" w:type="dxa"/>
            <w:noWrap/>
          </w:tcPr>
          <w:p w14:paraId="2AE7C8BC" w14:textId="4CBB33A6" w:rsidR="0011742E" w:rsidRPr="007D56F9" w:rsidRDefault="0011742E" w:rsidP="0011742E">
            <w:pPr>
              <w:spacing w:line="240" w:lineRule="auto"/>
              <w:jc w:val="left"/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</w:pPr>
            <w:r w:rsidRPr="007D56F9">
              <w:rPr>
                <w:rFonts w:asciiTheme="minorHAnsi" w:eastAsia="ＭＳ Ｐゴシック" w:hAnsiTheme="minorHAnsi" w:cstheme="minorHAnsi" w:hint="eastAsia"/>
                <w:sz w:val="18"/>
                <w:szCs w:val="18"/>
                <w:lang w:eastAsia="ja-JP"/>
              </w:rPr>
              <w:t>T</w:t>
            </w:r>
            <w:r w:rsidRPr="007D56F9"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  <w:t>oshima Helipad</w:t>
            </w:r>
          </w:p>
        </w:tc>
        <w:tc>
          <w:tcPr>
            <w:tcW w:w="3846" w:type="dxa"/>
            <w:noWrap/>
          </w:tcPr>
          <w:p w14:paraId="190C9B55" w14:textId="7F3183C2" w:rsidR="0011742E" w:rsidRPr="007D56F9" w:rsidRDefault="0011742E" w:rsidP="0011742E">
            <w:pPr>
              <w:spacing w:line="240" w:lineRule="auto"/>
              <w:jc w:val="left"/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</w:pPr>
            <w:r w:rsidRPr="007D56F9">
              <w:rPr>
                <w:rFonts w:asciiTheme="minorHAnsi" w:eastAsia="ＭＳ Ｐゴシック" w:hAnsiTheme="minorHAnsi" w:cstheme="minorHAnsi" w:hint="eastAsia"/>
                <w:sz w:val="18"/>
                <w:szCs w:val="18"/>
                <w:lang w:eastAsia="ja-JP"/>
              </w:rPr>
              <w:t>H</w:t>
            </w:r>
            <w:r w:rsidRPr="007D56F9"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  <w:t>elipad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13AFC6DA" w14:textId="415195CE" w:rsidR="0011742E" w:rsidRPr="009C38E2" w:rsidRDefault="0011742E" w:rsidP="0011742E">
            <w:pPr>
              <w:spacing w:line="240" w:lineRule="auto"/>
              <w:jc w:val="left"/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</w:pPr>
            <w:r w:rsidRPr="001F5FE0"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  <w:t>139.273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bottom"/>
          </w:tcPr>
          <w:p w14:paraId="596C4ACC" w14:textId="268FD1B6" w:rsidR="0011742E" w:rsidRPr="009C38E2" w:rsidRDefault="0011742E" w:rsidP="0011742E">
            <w:pPr>
              <w:spacing w:line="240" w:lineRule="auto"/>
              <w:jc w:val="left"/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</w:pPr>
            <w:r w:rsidRPr="001F5FE0"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  <w:t>34.530</w:t>
            </w:r>
          </w:p>
        </w:tc>
        <w:tc>
          <w:tcPr>
            <w:tcW w:w="1240" w:type="dxa"/>
            <w:noWrap/>
          </w:tcPr>
          <w:p w14:paraId="2A7E5764" w14:textId="67D8FD2D" w:rsidR="0011742E" w:rsidRPr="00574A1C" w:rsidRDefault="0011742E" w:rsidP="0011742E">
            <w:pPr>
              <w:spacing w:line="240" w:lineRule="auto"/>
              <w:jc w:val="left"/>
              <w:rPr>
                <w:rFonts w:asciiTheme="minorHAnsi" w:eastAsia="ＭＳ Ｐゴシック" w:hAnsiTheme="minorHAnsi" w:cstheme="minorHAnsi"/>
                <w:sz w:val="18"/>
                <w:szCs w:val="18"/>
                <w:highlight w:val="yellow"/>
                <w:lang w:eastAsia="ja-JP"/>
              </w:rPr>
            </w:pPr>
            <w:r w:rsidRPr="00574A1C">
              <w:rPr>
                <w:rFonts w:asciiTheme="minorHAnsi" w:eastAsia="ＭＳ Ｐゴシック" w:hAnsiTheme="minorHAnsi" w:cstheme="minorHAnsi"/>
                <w:sz w:val="18"/>
                <w:szCs w:val="18"/>
                <w:highlight w:val="yellow"/>
                <w:lang w:eastAsia="ja-JP"/>
              </w:rPr>
              <w:t>0.19</w:t>
            </w:r>
          </w:p>
        </w:tc>
      </w:tr>
      <w:tr w:rsidR="0011742E" w:rsidRPr="007D56F9" w14:paraId="37271449" w14:textId="77777777" w:rsidTr="007E6B23">
        <w:trPr>
          <w:trHeight w:val="250"/>
        </w:trPr>
        <w:tc>
          <w:tcPr>
            <w:tcW w:w="2670" w:type="dxa"/>
            <w:noWrap/>
            <w:hideMark/>
          </w:tcPr>
          <w:p w14:paraId="17ACA91F" w14:textId="77777777" w:rsidR="0011742E" w:rsidRPr="007D56F9" w:rsidRDefault="0011742E" w:rsidP="0011742E">
            <w:pPr>
              <w:spacing w:line="240" w:lineRule="auto"/>
              <w:jc w:val="left"/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</w:pPr>
            <w:r w:rsidRPr="007D56F9"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  <w:t xml:space="preserve">Hachioji </w:t>
            </w:r>
            <w:proofErr w:type="spellStart"/>
            <w:r w:rsidRPr="007D56F9"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  <w:t>Tobuki</w:t>
            </w:r>
            <w:proofErr w:type="spellEnd"/>
            <w:r w:rsidRPr="007D56F9"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  <w:t xml:space="preserve"> incineration plant</w:t>
            </w:r>
          </w:p>
        </w:tc>
        <w:tc>
          <w:tcPr>
            <w:tcW w:w="3846" w:type="dxa"/>
            <w:noWrap/>
            <w:hideMark/>
          </w:tcPr>
          <w:p w14:paraId="2B431D2B" w14:textId="77777777" w:rsidR="0011742E" w:rsidRPr="007D56F9" w:rsidRDefault="0011742E" w:rsidP="0011742E">
            <w:pPr>
              <w:spacing w:line="240" w:lineRule="auto"/>
              <w:jc w:val="left"/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</w:pPr>
            <w:r w:rsidRPr="007D56F9"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  <w:t xml:space="preserve">MSW incineration 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48C2C39A" w14:textId="766CF92C" w:rsidR="0011742E" w:rsidRPr="009C38E2" w:rsidRDefault="0011742E" w:rsidP="0011742E">
            <w:pPr>
              <w:spacing w:line="240" w:lineRule="auto"/>
              <w:jc w:val="left"/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</w:pPr>
            <w:r w:rsidRPr="001F5FE0">
              <w:rPr>
                <w:rFonts w:asciiTheme="minorHAnsi" w:hAnsiTheme="minorHAnsi" w:cstheme="minorHAnsi"/>
                <w:sz w:val="18"/>
                <w:szCs w:val="18"/>
              </w:rPr>
              <w:t>139.293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bottom"/>
          </w:tcPr>
          <w:p w14:paraId="72D6C1A2" w14:textId="4DA006D1" w:rsidR="0011742E" w:rsidRPr="009C38E2" w:rsidRDefault="0011742E" w:rsidP="0011742E">
            <w:pPr>
              <w:spacing w:line="240" w:lineRule="auto"/>
              <w:jc w:val="left"/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</w:pPr>
            <w:r w:rsidRPr="001F5FE0">
              <w:rPr>
                <w:rFonts w:asciiTheme="minorHAnsi" w:hAnsiTheme="minorHAnsi" w:cstheme="minorHAnsi"/>
                <w:sz w:val="18"/>
                <w:szCs w:val="18"/>
              </w:rPr>
              <w:t>35.700</w:t>
            </w:r>
          </w:p>
        </w:tc>
        <w:tc>
          <w:tcPr>
            <w:tcW w:w="1240" w:type="dxa"/>
            <w:noWrap/>
            <w:hideMark/>
          </w:tcPr>
          <w:p w14:paraId="33CF6A20" w14:textId="553C263C" w:rsidR="0011742E" w:rsidRPr="00574A1C" w:rsidRDefault="0011742E" w:rsidP="0011742E">
            <w:pPr>
              <w:spacing w:line="240" w:lineRule="auto"/>
              <w:jc w:val="left"/>
              <w:rPr>
                <w:rFonts w:asciiTheme="minorHAnsi" w:eastAsia="ＭＳ Ｐゴシック" w:hAnsiTheme="minorHAnsi" w:cstheme="minorHAnsi"/>
                <w:sz w:val="18"/>
                <w:szCs w:val="18"/>
                <w:highlight w:val="yellow"/>
                <w:lang w:eastAsia="ja-JP"/>
              </w:rPr>
            </w:pPr>
            <w:r w:rsidRPr="00574A1C">
              <w:rPr>
                <w:rFonts w:asciiTheme="minorHAnsi" w:eastAsia="ＭＳ Ｐゴシック" w:hAnsiTheme="minorHAnsi" w:cstheme="minorHAnsi"/>
                <w:sz w:val="18"/>
                <w:szCs w:val="18"/>
                <w:highlight w:val="yellow"/>
                <w:lang w:eastAsia="ja-JP"/>
              </w:rPr>
              <w:t>25.52</w:t>
            </w:r>
          </w:p>
        </w:tc>
      </w:tr>
      <w:tr w:rsidR="0011742E" w:rsidRPr="007D56F9" w14:paraId="36C80E39" w14:textId="77777777" w:rsidTr="007E6B23">
        <w:trPr>
          <w:trHeight w:val="250"/>
        </w:trPr>
        <w:tc>
          <w:tcPr>
            <w:tcW w:w="2670" w:type="dxa"/>
            <w:noWrap/>
            <w:hideMark/>
          </w:tcPr>
          <w:p w14:paraId="7141F302" w14:textId="77777777" w:rsidR="0011742E" w:rsidRPr="007D56F9" w:rsidRDefault="0011742E" w:rsidP="0011742E">
            <w:pPr>
              <w:spacing w:line="240" w:lineRule="auto"/>
              <w:jc w:val="left"/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</w:pPr>
            <w:r w:rsidRPr="007D56F9"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  <w:t>Hachioji Kitano incineration plant</w:t>
            </w:r>
          </w:p>
        </w:tc>
        <w:tc>
          <w:tcPr>
            <w:tcW w:w="3846" w:type="dxa"/>
            <w:noWrap/>
            <w:hideMark/>
          </w:tcPr>
          <w:p w14:paraId="4F8AC517" w14:textId="77777777" w:rsidR="0011742E" w:rsidRPr="007D56F9" w:rsidRDefault="0011742E" w:rsidP="0011742E">
            <w:pPr>
              <w:spacing w:line="240" w:lineRule="auto"/>
              <w:jc w:val="left"/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</w:pPr>
            <w:r w:rsidRPr="007D56F9"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  <w:t xml:space="preserve">MSW incineration 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19B7E943" w14:textId="0F326741" w:rsidR="0011742E" w:rsidRPr="009C38E2" w:rsidRDefault="0011742E" w:rsidP="0011742E">
            <w:pPr>
              <w:spacing w:line="240" w:lineRule="auto"/>
              <w:jc w:val="left"/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</w:pPr>
            <w:r w:rsidRPr="001F5FE0">
              <w:rPr>
                <w:rFonts w:asciiTheme="minorHAnsi" w:hAnsiTheme="minorHAnsi" w:cstheme="minorHAnsi"/>
                <w:sz w:val="18"/>
                <w:szCs w:val="18"/>
              </w:rPr>
              <w:t>139.352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bottom"/>
          </w:tcPr>
          <w:p w14:paraId="3F7C6404" w14:textId="1BAFEE99" w:rsidR="0011742E" w:rsidRPr="009C38E2" w:rsidRDefault="0011742E" w:rsidP="0011742E">
            <w:pPr>
              <w:spacing w:line="240" w:lineRule="auto"/>
              <w:jc w:val="left"/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</w:pPr>
            <w:r w:rsidRPr="001F5FE0">
              <w:rPr>
                <w:rFonts w:asciiTheme="minorHAnsi" w:hAnsiTheme="minorHAnsi" w:cstheme="minorHAnsi"/>
                <w:sz w:val="18"/>
                <w:szCs w:val="18"/>
              </w:rPr>
              <w:t>35.655</w:t>
            </w:r>
          </w:p>
        </w:tc>
        <w:tc>
          <w:tcPr>
            <w:tcW w:w="1240" w:type="dxa"/>
            <w:noWrap/>
            <w:hideMark/>
          </w:tcPr>
          <w:p w14:paraId="2215BB88" w14:textId="3B2CDE59" w:rsidR="0011742E" w:rsidRPr="00574A1C" w:rsidRDefault="0011742E" w:rsidP="0011742E">
            <w:pPr>
              <w:spacing w:line="240" w:lineRule="auto"/>
              <w:jc w:val="left"/>
              <w:rPr>
                <w:rFonts w:asciiTheme="minorHAnsi" w:eastAsia="ＭＳ Ｐゴシック" w:hAnsiTheme="minorHAnsi" w:cstheme="minorHAnsi"/>
                <w:sz w:val="18"/>
                <w:szCs w:val="18"/>
                <w:highlight w:val="yellow"/>
                <w:lang w:eastAsia="ja-JP"/>
              </w:rPr>
            </w:pPr>
            <w:r w:rsidRPr="00574A1C">
              <w:rPr>
                <w:rFonts w:asciiTheme="minorHAnsi" w:eastAsia="ＭＳ Ｐゴシック" w:hAnsiTheme="minorHAnsi" w:cstheme="minorHAnsi"/>
                <w:sz w:val="18"/>
                <w:szCs w:val="18"/>
                <w:highlight w:val="yellow"/>
                <w:lang w:eastAsia="ja-JP"/>
              </w:rPr>
              <w:t>5.23</w:t>
            </w:r>
          </w:p>
        </w:tc>
      </w:tr>
      <w:tr w:rsidR="0011742E" w:rsidRPr="007D56F9" w14:paraId="2AFE8B54" w14:textId="77777777" w:rsidTr="007E6B23">
        <w:trPr>
          <w:trHeight w:val="250"/>
        </w:trPr>
        <w:tc>
          <w:tcPr>
            <w:tcW w:w="2670" w:type="dxa"/>
            <w:noWrap/>
            <w:hideMark/>
          </w:tcPr>
          <w:p w14:paraId="33D674ED" w14:textId="77777777" w:rsidR="0011742E" w:rsidRPr="007D56F9" w:rsidRDefault="0011742E" w:rsidP="0011742E">
            <w:pPr>
              <w:spacing w:line="240" w:lineRule="auto"/>
              <w:jc w:val="left"/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</w:pPr>
            <w:proofErr w:type="spellStart"/>
            <w:r w:rsidRPr="007D56F9"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  <w:t>Tachikawa</w:t>
            </w:r>
            <w:proofErr w:type="spellEnd"/>
            <w:r w:rsidRPr="007D56F9"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  <w:t xml:space="preserve"> incineration plant</w:t>
            </w:r>
          </w:p>
        </w:tc>
        <w:tc>
          <w:tcPr>
            <w:tcW w:w="3846" w:type="dxa"/>
            <w:noWrap/>
            <w:hideMark/>
          </w:tcPr>
          <w:p w14:paraId="3D871AFF" w14:textId="77777777" w:rsidR="0011742E" w:rsidRPr="007D56F9" w:rsidRDefault="0011742E" w:rsidP="0011742E">
            <w:pPr>
              <w:spacing w:line="240" w:lineRule="auto"/>
              <w:jc w:val="left"/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</w:pPr>
            <w:r w:rsidRPr="007D56F9"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  <w:t xml:space="preserve">MSW incineration 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03238122" w14:textId="47613015" w:rsidR="0011742E" w:rsidRPr="009C38E2" w:rsidRDefault="0011742E" w:rsidP="0011742E">
            <w:pPr>
              <w:spacing w:line="240" w:lineRule="auto"/>
              <w:jc w:val="left"/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</w:pPr>
            <w:r w:rsidRPr="001F5FE0">
              <w:rPr>
                <w:rFonts w:asciiTheme="minorHAnsi" w:hAnsiTheme="minorHAnsi" w:cstheme="minorHAnsi"/>
                <w:sz w:val="18"/>
                <w:szCs w:val="18"/>
              </w:rPr>
              <w:t>139.434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bottom"/>
          </w:tcPr>
          <w:p w14:paraId="041D9653" w14:textId="767E80EC" w:rsidR="0011742E" w:rsidRPr="009C38E2" w:rsidRDefault="0011742E" w:rsidP="0011742E">
            <w:pPr>
              <w:spacing w:line="240" w:lineRule="auto"/>
              <w:jc w:val="left"/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</w:pPr>
            <w:r w:rsidRPr="001F5FE0">
              <w:rPr>
                <w:rFonts w:asciiTheme="minorHAnsi" w:hAnsiTheme="minorHAnsi" w:cstheme="minorHAnsi"/>
                <w:sz w:val="18"/>
                <w:szCs w:val="18"/>
              </w:rPr>
              <w:t>35.725</w:t>
            </w:r>
          </w:p>
        </w:tc>
        <w:tc>
          <w:tcPr>
            <w:tcW w:w="1240" w:type="dxa"/>
            <w:noWrap/>
            <w:hideMark/>
          </w:tcPr>
          <w:p w14:paraId="7E1C9EA1" w14:textId="308917E2" w:rsidR="0011742E" w:rsidRPr="00574A1C" w:rsidRDefault="0011742E" w:rsidP="0011742E">
            <w:pPr>
              <w:spacing w:line="240" w:lineRule="auto"/>
              <w:jc w:val="left"/>
              <w:rPr>
                <w:rFonts w:asciiTheme="minorHAnsi" w:eastAsia="ＭＳ Ｐゴシック" w:hAnsiTheme="minorHAnsi" w:cstheme="minorHAnsi"/>
                <w:sz w:val="18"/>
                <w:szCs w:val="18"/>
                <w:highlight w:val="yellow"/>
                <w:lang w:eastAsia="ja-JP"/>
              </w:rPr>
            </w:pPr>
            <w:r w:rsidRPr="00574A1C">
              <w:rPr>
                <w:rFonts w:asciiTheme="minorHAnsi" w:eastAsia="ＭＳ Ｐゴシック" w:hAnsiTheme="minorHAnsi" w:cstheme="minorHAnsi"/>
                <w:sz w:val="18"/>
                <w:szCs w:val="18"/>
                <w:highlight w:val="yellow"/>
                <w:lang w:eastAsia="ja-JP"/>
              </w:rPr>
              <w:t>7.61</w:t>
            </w:r>
          </w:p>
        </w:tc>
      </w:tr>
      <w:tr w:rsidR="0011742E" w:rsidRPr="007D56F9" w14:paraId="53BCEAE3" w14:textId="77777777" w:rsidTr="007E6B23">
        <w:trPr>
          <w:trHeight w:val="250"/>
        </w:trPr>
        <w:tc>
          <w:tcPr>
            <w:tcW w:w="2670" w:type="dxa"/>
            <w:noWrap/>
            <w:hideMark/>
          </w:tcPr>
          <w:p w14:paraId="0233E206" w14:textId="77777777" w:rsidR="0011742E" w:rsidRPr="007D56F9" w:rsidRDefault="0011742E" w:rsidP="0011742E">
            <w:pPr>
              <w:spacing w:line="240" w:lineRule="auto"/>
              <w:jc w:val="left"/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</w:pPr>
            <w:proofErr w:type="spellStart"/>
            <w:r w:rsidRPr="007D56F9"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  <w:t>Musashino</w:t>
            </w:r>
            <w:proofErr w:type="spellEnd"/>
            <w:r w:rsidRPr="007D56F9"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  <w:t xml:space="preserve"> incineration plant</w:t>
            </w:r>
          </w:p>
        </w:tc>
        <w:tc>
          <w:tcPr>
            <w:tcW w:w="3846" w:type="dxa"/>
            <w:noWrap/>
            <w:hideMark/>
          </w:tcPr>
          <w:p w14:paraId="174109CA" w14:textId="77777777" w:rsidR="0011742E" w:rsidRPr="007D56F9" w:rsidRDefault="0011742E" w:rsidP="0011742E">
            <w:pPr>
              <w:spacing w:line="240" w:lineRule="auto"/>
              <w:jc w:val="left"/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</w:pPr>
            <w:r w:rsidRPr="007D56F9"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  <w:t xml:space="preserve">MSW incineration 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3521534A" w14:textId="6E24E221" w:rsidR="0011742E" w:rsidRPr="009C38E2" w:rsidRDefault="0011742E" w:rsidP="0011742E">
            <w:pPr>
              <w:spacing w:line="240" w:lineRule="auto"/>
              <w:jc w:val="left"/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</w:pPr>
            <w:r w:rsidRPr="001F5FE0">
              <w:rPr>
                <w:rFonts w:asciiTheme="minorHAnsi" w:hAnsiTheme="minorHAnsi" w:cstheme="minorHAnsi"/>
                <w:sz w:val="18"/>
                <w:szCs w:val="18"/>
              </w:rPr>
              <w:t>139.565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bottom"/>
          </w:tcPr>
          <w:p w14:paraId="5A850D9B" w14:textId="18040AB2" w:rsidR="0011742E" w:rsidRPr="009C38E2" w:rsidRDefault="0011742E" w:rsidP="0011742E">
            <w:pPr>
              <w:spacing w:line="240" w:lineRule="auto"/>
              <w:jc w:val="left"/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</w:pPr>
            <w:r w:rsidRPr="001F5FE0">
              <w:rPr>
                <w:rFonts w:asciiTheme="minorHAnsi" w:hAnsiTheme="minorHAnsi" w:cstheme="minorHAnsi"/>
                <w:sz w:val="18"/>
                <w:szCs w:val="18"/>
              </w:rPr>
              <w:t>35.718</w:t>
            </w:r>
          </w:p>
        </w:tc>
        <w:tc>
          <w:tcPr>
            <w:tcW w:w="1240" w:type="dxa"/>
            <w:noWrap/>
            <w:hideMark/>
          </w:tcPr>
          <w:p w14:paraId="3D67D757" w14:textId="08F40D2B" w:rsidR="0011742E" w:rsidRPr="00574A1C" w:rsidRDefault="0011742E" w:rsidP="0011742E">
            <w:pPr>
              <w:spacing w:line="240" w:lineRule="auto"/>
              <w:jc w:val="left"/>
              <w:rPr>
                <w:rFonts w:asciiTheme="minorHAnsi" w:eastAsia="ＭＳ Ｐゴシック" w:hAnsiTheme="minorHAnsi" w:cstheme="minorHAnsi"/>
                <w:sz w:val="18"/>
                <w:szCs w:val="18"/>
                <w:highlight w:val="yellow"/>
                <w:lang w:eastAsia="ja-JP"/>
              </w:rPr>
            </w:pPr>
            <w:r w:rsidRPr="00574A1C">
              <w:rPr>
                <w:rFonts w:asciiTheme="minorHAnsi" w:eastAsia="ＭＳ Ｐゴシック" w:hAnsiTheme="minorHAnsi" w:cstheme="minorHAnsi"/>
                <w:sz w:val="18"/>
                <w:szCs w:val="18"/>
                <w:highlight w:val="yellow"/>
                <w:lang w:eastAsia="ja-JP"/>
              </w:rPr>
              <w:t>10.02</w:t>
            </w:r>
          </w:p>
        </w:tc>
      </w:tr>
      <w:tr w:rsidR="0011742E" w:rsidRPr="007D56F9" w14:paraId="7EFDCDB2" w14:textId="77777777" w:rsidTr="007E6B23">
        <w:trPr>
          <w:trHeight w:val="250"/>
        </w:trPr>
        <w:tc>
          <w:tcPr>
            <w:tcW w:w="2670" w:type="dxa"/>
            <w:noWrap/>
            <w:hideMark/>
          </w:tcPr>
          <w:p w14:paraId="118BEED8" w14:textId="77777777" w:rsidR="0011742E" w:rsidRPr="007D56F9" w:rsidRDefault="0011742E" w:rsidP="0011742E">
            <w:pPr>
              <w:spacing w:line="240" w:lineRule="auto"/>
              <w:jc w:val="left"/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</w:pPr>
            <w:proofErr w:type="spellStart"/>
            <w:r w:rsidRPr="007D56F9"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  <w:t>Akishima</w:t>
            </w:r>
            <w:proofErr w:type="spellEnd"/>
            <w:r w:rsidRPr="007D56F9"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  <w:t xml:space="preserve"> No. 1 · 2 incineration plant</w:t>
            </w:r>
          </w:p>
        </w:tc>
        <w:tc>
          <w:tcPr>
            <w:tcW w:w="3846" w:type="dxa"/>
            <w:noWrap/>
            <w:hideMark/>
          </w:tcPr>
          <w:p w14:paraId="52CF7EE7" w14:textId="77777777" w:rsidR="0011742E" w:rsidRPr="007D56F9" w:rsidRDefault="0011742E" w:rsidP="0011742E">
            <w:pPr>
              <w:spacing w:line="240" w:lineRule="auto"/>
              <w:jc w:val="left"/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</w:pPr>
            <w:r w:rsidRPr="007D56F9"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  <w:t xml:space="preserve">MSW incineration 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7D445475" w14:textId="6E1B0822" w:rsidR="0011742E" w:rsidRPr="009C38E2" w:rsidRDefault="0011742E" w:rsidP="0011742E">
            <w:pPr>
              <w:spacing w:line="240" w:lineRule="auto"/>
              <w:jc w:val="left"/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</w:pPr>
            <w:r w:rsidRPr="001F5FE0">
              <w:rPr>
                <w:rFonts w:asciiTheme="minorHAnsi" w:hAnsiTheme="minorHAnsi" w:cstheme="minorHAnsi"/>
                <w:sz w:val="18"/>
                <w:szCs w:val="18"/>
              </w:rPr>
              <w:t>139.347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bottom"/>
          </w:tcPr>
          <w:p w14:paraId="416905F7" w14:textId="1E13E668" w:rsidR="0011742E" w:rsidRPr="009C38E2" w:rsidRDefault="0011742E" w:rsidP="0011742E">
            <w:pPr>
              <w:spacing w:line="240" w:lineRule="auto"/>
              <w:jc w:val="left"/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</w:pPr>
            <w:r w:rsidRPr="001F5FE0">
              <w:rPr>
                <w:rFonts w:asciiTheme="minorHAnsi" w:hAnsiTheme="minorHAnsi" w:cstheme="minorHAnsi"/>
                <w:sz w:val="18"/>
                <w:szCs w:val="18"/>
              </w:rPr>
              <w:t>35.693</w:t>
            </w:r>
          </w:p>
        </w:tc>
        <w:tc>
          <w:tcPr>
            <w:tcW w:w="1240" w:type="dxa"/>
            <w:noWrap/>
            <w:hideMark/>
          </w:tcPr>
          <w:p w14:paraId="75169923" w14:textId="45C6C366" w:rsidR="0011742E" w:rsidRPr="00574A1C" w:rsidRDefault="0011742E" w:rsidP="0011742E">
            <w:pPr>
              <w:spacing w:line="240" w:lineRule="auto"/>
              <w:jc w:val="left"/>
              <w:rPr>
                <w:rFonts w:asciiTheme="minorHAnsi" w:eastAsia="ＭＳ Ｐゴシック" w:hAnsiTheme="minorHAnsi" w:cstheme="minorHAnsi"/>
                <w:sz w:val="18"/>
                <w:szCs w:val="18"/>
                <w:highlight w:val="yellow"/>
                <w:lang w:eastAsia="ja-JP"/>
              </w:rPr>
            </w:pPr>
            <w:r w:rsidRPr="00574A1C">
              <w:rPr>
                <w:rFonts w:asciiTheme="minorHAnsi" w:eastAsia="ＭＳ Ｐゴシック" w:hAnsiTheme="minorHAnsi" w:cstheme="minorHAnsi"/>
                <w:sz w:val="18"/>
                <w:szCs w:val="18"/>
                <w:highlight w:val="yellow"/>
                <w:lang w:eastAsia="ja-JP"/>
              </w:rPr>
              <w:t>6.60</w:t>
            </w:r>
          </w:p>
        </w:tc>
      </w:tr>
      <w:tr w:rsidR="0011742E" w:rsidRPr="007D56F9" w14:paraId="23F946F9" w14:textId="77777777" w:rsidTr="007E6B23">
        <w:trPr>
          <w:trHeight w:val="250"/>
        </w:trPr>
        <w:tc>
          <w:tcPr>
            <w:tcW w:w="2670" w:type="dxa"/>
            <w:noWrap/>
            <w:hideMark/>
          </w:tcPr>
          <w:p w14:paraId="69C91AC6" w14:textId="77777777" w:rsidR="0011742E" w:rsidRPr="007D56F9" w:rsidRDefault="0011742E" w:rsidP="0011742E">
            <w:pPr>
              <w:spacing w:line="240" w:lineRule="auto"/>
              <w:jc w:val="left"/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</w:pPr>
            <w:r w:rsidRPr="007D56F9"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  <w:t>Machida incineration plant</w:t>
            </w:r>
          </w:p>
        </w:tc>
        <w:tc>
          <w:tcPr>
            <w:tcW w:w="3846" w:type="dxa"/>
            <w:noWrap/>
            <w:hideMark/>
          </w:tcPr>
          <w:p w14:paraId="3BA7D63B" w14:textId="77777777" w:rsidR="0011742E" w:rsidRPr="007D56F9" w:rsidRDefault="0011742E" w:rsidP="0011742E">
            <w:pPr>
              <w:spacing w:line="240" w:lineRule="auto"/>
              <w:jc w:val="left"/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</w:pPr>
            <w:r w:rsidRPr="007D56F9"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  <w:t xml:space="preserve">MSW incineration 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30D274D2" w14:textId="7C7AE68A" w:rsidR="0011742E" w:rsidRPr="009C38E2" w:rsidRDefault="0011742E" w:rsidP="0011742E">
            <w:pPr>
              <w:spacing w:line="240" w:lineRule="auto"/>
              <w:jc w:val="left"/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</w:pPr>
            <w:r w:rsidRPr="001F5FE0">
              <w:rPr>
                <w:rFonts w:asciiTheme="minorHAnsi" w:hAnsiTheme="minorHAnsi" w:cstheme="minorHAnsi"/>
                <w:sz w:val="18"/>
                <w:szCs w:val="18"/>
              </w:rPr>
              <w:t>139.411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bottom"/>
          </w:tcPr>
          <w:p w14:paraId="14D85889" w14:textId="11EB3645" w:rsidR="0011742E" w:rsidRPr="009C38E2" w:rsidRDefault="0011742E" w:rsidP="0011742E">
            <w:pPr>
              <w:spacing w:line="240" w:lineRule="auto"/>
              <w:jc w:val="left"/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</w:pPr>
            <w:r w:rsidRPr="001F5FE0">
              <w:rPr>
                <w:rFonts w:asciiTheme="minorHAnsi" w:hAnsiTheme="minorHAnsi" w:cstheme="minorHAnsi"/>
                <w:sz w:val="18"/>
                <w:szCs w:val="18"/>
              </w:rPr>
              <w:t>35.587</w:t>
            </w:r>
          </w:p>
        </w:tc>
        <w:tc>
          <w:tcPr>
            <w:tcW w:w="1240" w:type="dxa"/>
            <w:noWrap/>
            <w:hideMark/>
          </w:tcPr>
          <w:p w14:paraId="4AC934BE" w14:textId="694254B5" w:rsidR="0011742E" w:rsidRPr="00574A1C" w:rsidRDefault="0011742E" w:rsidP="0011742E">
            <w:pPr>
              <w:spacing w:line="240" w:lineRule="auto"/>
              <w:jc w:val="left"/>
              <w:rPr>
                <w:rFonts w:asciiTheme="minorHAnsi" w:eastAsia="ＭＳ Ｐゴシック" w:hAnsiTheme="minorHAnsi" w:cstheme="minorHAnsi"/>
                <w:sz w:val="18"/>
                <w:szCs w:val="18"/>
                <w:highlight w:val="yellow"/>
                <w:lang w:eastAsia="ja-JP"/>
              </w:rPr>
            </w:pPr>
            <w:r w:rsidRPr="00574A1C">
              <w:rPr>
                <w:rFonts w:asciiTheme="minorHAnsi" w:eastAsia="ＭＳ Ｐゴシック" w:hAnsiTheme="minorHAnsi" w:cstheme="minorHAnsi"/>
                <w:sz w:val="18"/>
                <w:szCs w:val="18"/>
                <w:highlight w:val="yellow"/>
                <w:lang w:eastAsia="ja-JP"/>
              </w:rPr>
              <w:t>31.97</w:t>
            </w:r>
          </w:p>
        </w:tc>
      </w:tr>
      <w:tr w:rsidR="0011742E" w:rsidRPr="007D56F9" w14:paraId="16466B35" w14:textId="77777777" w:rsidTr="007E6B23">
        <w:trPr>
          <w:trHeight w:val="250"/>
        </w:trPr>
        <w:tc>
          <w:tcPr>
            <w:tcW w:w="2670" w:type="dxa"/>
            <w:noWrap/>
            <w:hideMark/>
          </w:tcPr>
          <w:p w14:paraId="2D249227" w14:textId="77777777" w:rsidR="0011742E" w:rsidRPr="007D56F9" w:rsidRDefault="0011742E" w:rsidP="0011742E">
            <w:pPr>
              <w:spacing w:line="240" w:lineRule="auto"/>
              <w:jc w:val="left"/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</w:pPr>
            <w:r w:rsidRPr="007D56F9"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  <w:t>Hino incineration plant</w:t>
            </w:r>
          </w:p>
        </w:tc>
        <w:tc>
          <w:tcPr>
            <w:tcW w:w="3846" w:type="dxa"/>
            <w:noWrap/>
            <w:hideMark/>
          </w:tcPr>
          <w:p w14:paraId="16265184" w14:textId="77777777" w:rsidR="0011742E" w:rsidRPr="007D56F9" w:rsidRDefault="0011742E" w:rsidP="0011742E">
            <w:pPr>
              <w:spacing w:line="240" w:lineRule="auto"/>
              <w:jc w:val="left"/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</w:pPr>
            <w:r w:rsidRPr="007D56F9"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  <w:t xml:space="preserve">MSW incineration 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5711E488" w14:textId="078DAB8B" w:rsidR="0011742E" w:rsidRPr="009C38E2" w:rsidRDefault="0011742E" w:rsidP="0011742E">
            <w:pPr>
              <w:spacing w:line="240" w:lineRule="auto"/>
              <w:jc w:val="left"/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</w:pPr>
            <w:r w:rsidRPr="001F5FE0">
              <w:rPr>
                <w:rFonts w:asciiTheme="minorHAnsi" w:hAnsiTheme="minorHAnsi" w:cstheme="minorHAnsi"/>
                <w:sz w:val="18"/>
                <w:szCs w:val="18"/>
              </w:rPr>
              <w:t>139.428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bottom"/>
          </w:tcPr>
          <w:p w14:paraId="64791C5B" w14:textId="60FAA8FE" w:rsidR="0011742E" w:rsidRPr="009C38E2" w:rsidRDefault="0011742E" w:rsidP="0011742E">
            <w:pPr>
              <w:spacing w:line="240" w:lineRule="auto"/>
              <w:jc w:val="left"/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</w:pPr>
            <w:r w:rsidRPr="001F5FE0">
              <w:rPr>
                <w:rFonts w:asciiTheme="minorHAnsi" w:hAnsiTheme="minorHAnsi" w:cstheme="minorHAnsi"/>
                <w:sz w:val="18"/>
                <w:szCs w:val="18"/>
              </w:rPr>
              <w:t>35.666</w:t>
            </w:r>
          </w:p>
        </w:tc>
        <w:tc>
          <w:tcPr>
            <w:tcW w:w="1240" w:type="dxa"/>
            <w:noWrap/>
            <w:hideMark/>
          </w:tcPr>
          <w:p w14:paraId="1541BEEE" w14:textId="6FF0A789" w:rsidR="0011742E" w:rsidRPr="00574A1C" w:rsidRDefault="0011742E" w:rsidP="0011742E">
            <w:pPr>
              <w:spacing w:line="240" w:lineRule="auto"/>
              <w:jc w:val="left"/>
              <w:rPr>
                <w:rFonts w:asciiTheme="minorHAnsi" w:eastAsia="ＭＳ Ｐゴシック" w:hAnsiTheme="minorHAnsi" w:cstheme="minorHAnsi"/>
                <w:sz w:val="18"/>
                <w:szCs w:val="18"/>
                <w:highlight w:val="yellow"/>
                <w:lang w:eastAsia="ja-JP"/>
              </w:rPr>
            </w:pPr>
            <w:r w:rsidRPr="00574A1C">
              <w:rPr>
                <w:rFonts w:asciiTheme="minorHAnsi" w:eastAsia="ＭＳ Ｐゴシック" w:hAnsiTheme="minorHAnsi" w:cstheme="minorHAnsi"/>
                <w:sz w:val="18"/>
                <w:szCs w:val="18"/>
                <w:highlight w:val="yellow"/>
                <w:lang w:eastAsia="ja-JP"/>
              </w:rPr>
              <w:t>10.66</w:t>
            </w:r>
          </w:p>
        </w:tc>
      </w:tr>
      <w:tr w:rsidR="0011742E" w:rsidRPr="007D56F9" w14:paraId="3F7DF5C9" w14:textId="77777777" w:rsidTr="007E6B23">
        <w:trPr>
          <w:trHeight w:val="250"/>
        </w:trPr>
        <w:tc>
          <w:tcPr>
            <w:tcW w:w="2670" w:type="dxa"/>
            <w:noWrap/>
            <w:hideMark/>
          </w:tcPr>
          <w:p w14:paraId="268B9351" w14:textId="77777777" w:rsidR="0011742E" w:rsidRPr="007D56F9" w:rsidRDefault="0011742E" w:rsidP="0011742E">
            <w:pPr>
              <w:spacing w:line="240" w:lineRule="auto"/>
              <w:jc w:val="left"/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</w:pPr>
            <w:proofErr w:type="spellStart"/>
            <w:r w:rsidRPr="007D56F9"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  <w:t>Higashimurayama</w:t>
            </w:r>
            <w:proofErr w:type="spellEnd"/>
            <w:r w:rsidRPr="007D56F9"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  <w:t xml:space="preserve"> </w:t>
            </w:r>
            <w:proofErr w:type="spellStart"/>
            <w:r w:rsidRPr="007D56F9"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  <w:t>shusuien</w:t>
            </w:r>
            <w:proofErr w:type="spellEnd"/>
          </w:p>
        </w:tc>
        <w:tc>
          <w:tcPr>
            <w:tcW w:w="3846" w:type="dxa"/>
            <w:noWrap/>
            <w:hideMark/>
          </w:tcPr>
          <w:p w14:paraId="225B12F5" w14:textId="77777777" w:rsidR="0011742E" w:rsidRPr="007D56F9" w:rsidRDefault="0011742E" w:rsidP="0011742E">
            <w:pPr>
              <w:spacing w:line="240" w:lineRule="auto"/>
              <w:jc w:val="left"/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</w:pPr>
            <w:r w:rsidRPr="007D56F9"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  <w:t xml:space="preserve">MSW incineration 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1AF3106E" w14:textId="0B320CA4" w:rsidR="0011742E" w:rsidRPr="009C38E2" w:rsidRDefault="0011742E" w:rsidP="0011742E">
            <w:pPr>
              <w:spacing w:line="240" w:lineRule="auto"/>
              <w:jc w:val="left"/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</w:pPr>
            <w:r w:rsidRPr="001F5FE0">
              <w:rPr>
                <w:rFonts w:asciiTheme="minorHAnsi" w:hAnsiTheme="minorHAnsi" w:cstheme="minorHAnsi"/>
                <w:sz w:val="18"/>
                <w:szCs w:val="18"/>
              </w:rPr>
              <w:t>139.485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bottom"/>
          </w:tcPr>
          <w:p w14:paraId="79CA141D" w14:textId="1A1BA66E" w:rsidR="0011742E" w:rsidRPr="009C38E2" w:rsidRDefault="0011742E" w:rsidP="0011742E">
            <w:pPr>
              <w:spacing w:line="240" w:lineRule="auto"/>
              <w:jc w:val="left"/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</w:pPr>
            <w:r w:rsidRPr="001F5FE0">
              <w:rPr>
                <w:rFonts w:asciiTheme="minorHAnsi" w:hAnsiTheme="minorHAnsi" w:cstheme="minorHAnsi"/>
                <w:sz w:val="18"/>
                <w:szCs w:val="18"/>
              </w:rPr>
              <w:t>35.779</w:t>
            </w:r>
          </w:p>
        </w:tc>
        <w:tc>
          <w:tcPr>
            <w:tcW w:w="1240" w:type="dxa"/>
            <w:noWrap/>
            <w:hideMark/>
          </w:tcPr>
          <w:p w14:paraId="587299AA" w14:textId="7467D1A2" w:rsidR="0011742E" w:rsidRPr="00574A1C" w:rsidRDefault="0011742E" w:rsidP="0011742E">
            <w:pPr>
              <w:spacing w:line="240" w:lineRule="auto"/>
              <w:jc w:val="left"/>
              <w:rPr>
                <w:rFonts w:asciiTheme="minorHAnsi" w:eastAsia="ＭＳ Ｐゴシック" w:hAnsiTheme="minorHAnsi" w:cstheme="minorHAnsi"/>
                <w:sz w:val="18"/>
                <w:szCs w:val="18"/>
                <w:highlight w:val="yellow"/>
                <w:lang w:eastAsia="ja-JP"/>
              </w:rPr>
            </w:pPr>
            <w:r w:rsidRPr="00574A1C">
              <w:rPr>
                <w:rFonts w:asciiTheme="minorHAnsi" w:eastAsia="ＭＳ Ｐゴシック" w:hAnsiTheme="minorHAnsi" w:cstheme="minorHAnsi"/>
                <w:sz w:val="18"/>
                <w:szCs w:val="18"/>
                <w:highlight w:val="yellow"/>
                <w:lang w:eastAsia="ja-JP"/>
              </w:rPr>
              <w:t>5.61</w:t>
            </w:r>
          </w:p>
        </w:tc>
      </w:tr>
      <w:tr w:rsidR="0011742E" w:rsidRPr="007D56F9" w14:paraId="52525B6C" w14:textId="77777777" w:rsidTr="007E6B23">
        <w:trPr>
          <w:trHeight w:val="250"/>
        </w:trPr>
        <w:tc>
          <w:tcPr>
            <w:tcW w:w="2670" w:type="dxa"/>
            <w:noWrap/>
            <w:hideMark/>
          </w:tcPr>
          <w:p w14:paraId="5E4AF07E" w14:textId="77777777" w:rsidR="0011742E" w:rsidRPr="007D56F9" w:rsidRDefault="0011742E" w:rsidP="0011742E">
            <w:pPr>
              <w:spacing w:line="240" w:lineRule="auto"/>
              <w:jc w:val="left"/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</w:pPr>
            <w:r w:rsidRPr="007D56F9"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  <w:t>Kokubunji incineration plant</w:t>
            </w:r>
          </w:p>
        </w:tc>
        <w:tc>
          <w:tcPr>
            <w:tcW w:w="3846" w:type="dxa"/>
            <w:noWrap/>
            <w:hideMark/>
          </w:tcPr>
          <w:p w14:paraId="17EC7247" w14:textId="77777777" w:rsidR="0011742E" w:rsidRPr="007D56F9" w:rsidRDefault="0011742E" w:rsidP="0011742E">
            <w:pPr>
              <w:spacing w:line="240" w:lineRule="auto"/>
              <w:jc w:val="left"/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</w:pPr>
            <w:r w:rsidRPr="007D56F9"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  <w:t xml:space="preserve">MSW incineration 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64E8D38D" w14:textId="31CC7BF0" w:rsidR="0011742E" w:rsidRPr="009C38E2" w:rsidRDefault="0011742E" w:rsidP="0011742E">
            <w:pPr>
              <w:spacing w:line="240" w:lineRule="auto"/>
              <w:jc w:val="left"/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</w:pPr>
            <w:r w:rsidRPr="001F5FE0">
              <w:rPr>
                <w:rFonts w:asciiTheme="minorHAnsi" w:hAnsiTheme="minorHAnsi" w:cstheme="minorHAnsi"/>
                <w:sz w:val="18"/>
                <w:szCs w:val="18"/>
              </w:rPr>
              <w:t>139.465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bottom"/>
          </w:tcPr>
          <w:p w14:paraId="5308A62F" w14:textId="0CBB85F3" w:rsidR="0011742E" w:rsidRPr="009C38E2" w:rsidRDefault="0011742E" w:rsidP="0011742E">
            <w:pPr>
              <w:spacing w:line="240" w:lineRule="auto"/>
              <w:jc w:val="left"/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</w:pPr>
            <w:r w:rsidRPr="001F5FE0">
              <w:rPr>
                <w:rFonts w:asciiTheme="minorHAnsi" w:hAnsiTheme="minorHAnsi" w:cstheme="minorHAnsi"/>
                <w:sz w:val="18"/>
                <w:szCs w:val="18"/>
              </w:rPr>
              <w:t>35.706</w:t>
            </w:r>
          </w:p>
        </w:tc>
        <w:tc>
          <w:tcPr>
            <w:tcW w:w="1240" w:type="dxa"/>
            <w:noWrap/>
            <w:hideMark/>
          </w:tcPr>
          <w:p w14:paraId="0DDC2A60" w14:textId="25EFABA6" w:rsidR="0011742E" w:rsidRPr="00574A1C" w:rsidRDefault="0011742E" w:rsidP="0011742E">
            <w:pPr>
              <w:spacing w:line="240" w:lineRule="auto"/>
              <w:jc w:val="left"/>
              <w:rPr>
                <w:rFonts w:asciiTheme="minorHAnsi" w:eastAsia="ＭＳ Ｐゴシック" w:hAnsiTheme="minorHAnsi" w:cstheme="minorHAnsi"/>
                <w:sz w:val="18"/>
                <w:szCs w:val="18"/>
                <w:highlight w:val="yellow"/>
                <w:lang w:eastAsia="ja-JP"/>
              </w:rPr>
            </w:pPr>
            <w:r w:rsidRPr="00574A1C">
              <w:rPr>
                <w:rFonts w:asciiTheme="minorHAnsi" w:eastAsia="ＭＳ Ｐゴシック" w:hAnsiTheme="minorHAnsi" w:cstheme="minorHAnsi"/>
                <w:sz w:val="18"/>
                <w:szCs w:val="18"/>
                <w:highlight w:val="yellow"/>
                <w:lang w:eastAsia="ja-JP"/>
              </w:rPr>
              <w:t>6.90</w:t>
            </w:r>
          </w:p>
        </w:tc>
      </w:tr>
      <w:tr w:rsidR="0011742E" w:rsidRPr="007D56F9" w14:paraId="2077E4A3" w14:textId="77777777" w:rsidTr="007E6B23">
        <w:trPr>
          <w:trHeight w:val="250"/>
        </w:trPr>
        <w:tc>
          <w:tcPr>
            <w:tcW w:w="2670" w:type="dxa"/>
            <w:noWrap/>
            <w:hideMark/>
          </w:tcPr>
          <w:p w14:paraId="3C8A2111" w14:textId="77777777" w:rsidR="0011742E" w:rsidRPr="007D56F9" w:rsidRDefault="0011742E" w:rsidP="0011742E">
            <w:pPr>
              <w:spacing w:line="240" w:lineRule="auto"/>
              <w:jc w:val="left"/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</w:pPr>
            <w:proofErr w:type="spellStart"/>
            <w:r w:rsidRPr="007D56F9"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  <w:t>Toshimamura</w:t>
            </w:r>
            <w:proofErr w:type="spellEnd"/>
            <w:r w:rsidRPr="007D56F9"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  <w:t xml:space="preserve"> incineration plant</w:t>
            </w:r>
          </w:p>
        </w:tc>
        <w:tc>
          <w:tcPr>
            <w:tcW w:w="3846" w:type="dxa"/>
            <w:noWrap/>
            <w:hideMark/>
          </w:tcPr>
          <w:p w14:paraId="58361DAC" w14:textId="77777777" w:rsidR="0011742E" w:rsidRPr="007D56F9" w:rsidRDefault="0011742E" w:rsidP="0011742E">
            <w:pPr>
              <w:spacing w:line="240" w:lineRule="auto"/>
              <w:jc w:val="left"/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</w:pPr>
            <w:r w:rsidRPr="007D56F9"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  <w:t xml:space="preserve">MSW incineration 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2F1D244E" w14:textId="110E7400" w:rsidR="0011742E" w:rsidRPr="009C38E2" w:rsidRDefault="0011742E" w:rsidP="0011742E">
            <w:pPr>
              <w:spacing w:line="240" w:lineRule="auto"/>
              <w:jc w:val="left"/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</w:pPr>
            <w:r w:rsidRPr="001F5FE0">
              <w:rPr>
                <w:rFonts w:asciiTheme="minorHAnsi" w:hAnsiTheme="minorHAnsi" w:cstheme="minorHAnsi"/>
                <w:sz w:val="18"/>
                <w:szCs w:val="18"/>
              </w:rPr>
              <w:t>139.271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bottom"/>
          </w:tcPr>
          <w:p w14:paraId="0C068F7E" w14:textId="7284EABB" w:rsidR="0011742E" w:rsidRPr="009C38E2" w:rsidRDefault="0011742E" w:rsidP="0011742E">
            <w:pPr>
              <w:spacing w:line="240" w:lineRule="auto"/>
              <w:jc w:val="left"/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</w:pPr>
            <w:r w:rsidRPr="001F5FE0">
              <w:rPr>
                <w:rFonts w:asciiTheme="minorHAnsi" w:hAnsiTheme="minorHAnsi" w:cstheme="minorHAnsi"/>
                <w:sz w:val="18"/>
                <w:szCs w:val="18"/>
              </w:rPr>
              <w:t>34.519</w:t>
            </w:r>
          </w:p>
        </w:tc>
        <w:tc>
          <w:tcPr>
            <w:tcW w:w="1240" w:type="dxa"/>
            <w:noWrap/>
            <w:hideMark/>
          </w:tcPr>
          <w:p w14:paraId="72BB8F5D" w14:textId="3BE205F0" w:rsidR="0011742E" w:rsidRPr="00574A1C" w:rsidRDefault="0011742E" w:rsidP="0011742E">
            <w:pPr>
              <w:spacing w:line="240" w:lineRule="auto"/>
              <w:jc w:val="left"/>
              <w:rPr>
                <w:rFonts w:asciiTheme="minorHAnsi" w:eastAsia="ＭＳ Ｐゴシック" w:hAnsiTheme="minorHAnsi" w:cstheme="minorHAnsi"/>
                <w:sz w:val="18"/>
                <w:szCs w:val="18"/>
                <w:highlight w:val="yellow"/>
                <w:lang w:eastAsia="ja-JP"/>
              </w:rPr>
            </w:pPr>
            <w:r w:rsidRPr="00574A1C">
              <w:rPr>
                <w:rFonts w:asciiTheme="minorHAnsi" w:eastAsia="ＭＳ Ｐゴシック" w:hAnsiTheme="minorHAnsi" w:cstheme="minorHAnsi"/>
                <w:sz w:val="18"/>
                <w:szCs w:val="18"/>
                <w:highlight w:val="yellow"/>
                <w:lang w:eastAsia="ja-JP"/>
              </w:rPr>
              <w:t>0.03</w:t>
            </w:r>
          </w:p>
        </w:tc>
      </w:tr>
      <w:tr w:rsidR="0011742E" w:rsidRPr="007D56F9" w14:paraId="74BF7B9F" w14:textId="77777777" w:rsidTr="007E6B23">
        <w:trPr>
          <w:trHeight w:val="250"/>
        </w:trPr>
        <w:tc>
          <w:tcPr>
            <w:tcW w:w="2670" w:type="dxa"/>
            <w:noWrap/>
            <w:hideMark/>
          </w:tcPr>
          <w:p w14:paraId="328B12D0" w14:textId="2FA2EC6B" w:rsidR="0011742E" w:rsidRPr="007D56F9" w:rsidRDefault="0011742E" w:rsidP="0011742E">
            <w:pPr>
              <w:spacing w:line="240" w:lineRule="auto"/>
              <w:jc w:val="left"/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</w:pPr>
            <w:proofErr w:type="spellStart"/>
            <w:r w:rsidRPr="007D56F9"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  <w:t>Niijima</w:t>
            </w:r>
            <w:proofErr w:type="spellEnd"/>
            <w:r w:rsidRPr="007D56F9"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  <w:t xml:space="preserve"> Mura incineration plant</w:t>
            </w:r>
          </w:p>
        </w:tc>
        <w:tc>
          <w:tcPr>
            <w:tcW w:w="3846" w:type="dxa"/>
            <w:noWrap/>
            <w:hideMark/>
          </w:tcPr>
          <w:p w14:paraId="4B36A0E5" w14:textId="77777777" w:rsidR="0011742E" w:rsidRPr="007D56F9" w:rsidRDefault="0011742E" w:rsidP="0011742E">
            <w:pPr>
              <w:spacing w:line="240" w:lineRule="auto"/>
              <w:jc w:val="left"/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</w:pPr>
            <w:r w:rsidRPr="007D56F9"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  <w:t xml:space="preserve">MSW incineration 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09C73C93" w14:textId="702DF3C1" w:rsidR="0011742E" w:rsidRPr="009C38E2" w:rsidRDefault="0011742E" w:rsidP="0011742E">
            <w:pPr>
              <w:spacing w:line="240" w:lineRule="auto"/>
              <w:jc w:val="left"/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</w:pPr>
            <w:r w:rsidRPr="001F5FE0">
              <w:rPr>
                <w:rFonts w:asciiTheme="minorHAnsi" w:hAnsiTheme="minorHAnsi" w:cstheme="minorHAnsi"/>
                <w:sz w:val="18"/>
                <w:szCs w:val="18"/>
              </w:rPr>
              <w:t>139.251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bottom"/>
          </w:tcPr>
          <w:p w14:paraId="3B6B7C8A" w14:textId="2DED1BA4" w:rsidR="0011742E" w:rsidRPr="009C38E2" w:rsidRDefault="0011742E" w:rsidP="0011742E">
            <w:pPr>
              <w:spacing w:line="240" w:lineRule="auto"/>
              <w:jc w:val="left"/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</w:pPr>
            <w:r w:rsidRPr="001F5FE0">
              <w:rPr>
                <w:rFonts w:asciiTheme="minorHAnsi" w:hAnsiTheme="minorHAnsi" w:cstheme="minorHAnsi"/>
                <w:sz w:val="18"/>
                <w:szCs w:val="18"/>
              </w:rPr>
              <w:t>34.373</w:t>
            </w:r>
          </w:p>
        </w:tc>
        <w:tc>
          <w:tcPr>
            <w:tcW w:w="1240" w:type="dxa"/>
            <w:noWrap/>
            <w:hideMark/>
          </w:tcPr>
          <w:p w14:paraId="25958942" w14:textId="2F250C7A" w:rsidR="0011742E" w:rsidRPr="00574A1C" w:rsidRDefault="0011742E" w:rsidP="0011742E">
            <w:pPr>
              <w:spacing w:line="240" w:lineRule="auto"/>
              <w:jc w:val="left"/>
              <w:rPr>
                <w:rFonts w:asciiTheme="minorHAnsi" w:eastAsia="ＭＳ Ｐゴシック" w:hAnsiTheme="minorHAnsi" w:cstheme="minorHAnsi"/>
                <w:sz w:val="18"/>
                <w:szCs w:val="18"/>
                <w:highlight w:val="yellow"/>
                <w:lang w:eastAsia="ja-JP"/>
              </w:rPr>
            </w:pPr>
            <w:r w:rsidRPr="00574A1C">
              <w:rPr>
                <w:rFonts w:asciiTheme="minorHAnsi" w:eastAsia="ＭＳ Ｐゴシック" w:hAnsiTheme="minorHAnsi" w:cstheme="minorHAnsi"/>
                <w:sz w:val="18"/>
                <w:szCs w:val="18"/>
                <w:highlight w:val="yellow"/>
                <w:lang w:eastAsia="ja-JP"/>
              </w:rPr>
              <w:t>0.38</w:t>
            </w:r>
          </w:p>
        </w:tc>
      </w:tr>
      <w:tr w:rsidR="0011742E" w:rsidRPr="007D56F9" w14:paraId="5A10EC1D" w14:textId="77777777" w:rsidTr="007E6B23">
        <w:trPr>
          <w:trHeight w:val="250"/>
        </w:trPr>
        <w:tc>
          <w:tcPr>
            <w:tcW w:w="2670" w:type="dxa"/>
            <w:noWrap/>
            <w:hideMark/>
          </w:tcPr>
          <w:p w14:paraId="70F66A03" w14:textId="77777777" w:rsidR="0011742E" w:rsidRPr="007D56F9" w:rsidRDefault="0011742E" w:rsidP="0011742E">
            <w:pPr>
              <w:spacing w:line="240" w:lineRule="auto"/>
              <w:jc w:val="left"/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</w:pPr>
            <w:proofErr w:type="spellStart"/>
            <w:r w:rsidRPr="007D56F9"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  <w:t>Shikinejima</w:t>
            </w:r>
            <w:proofErr w:type="spellEnd"/>
            <w:r w:rsidRPr="007D56F9"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  <w:t xml:space="preserve"> incineration plant</w:t>
            </w:r>
          </w:p>
        </w:tc>
        <w:tc>
          <w:tcPr>
            <w:tcW w:w="3846" w:type="dxa"/>
            <w:noWrap/>
            <w:hideMark/>
          </w:tcPr>
          <w:p w14:paraId="1DC8BE09" w14:textId="77777777" w:rsidR="0011742E" w:rsidRPr="007D56F9" w:rsidRDefault="0011742E" w:rsidP="0011742E">
            <w:pPr>
              <w:spacing w:line="240" w:lineRule="auto"/>
              <w:jc w:val="left"/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</w:pPr>
            <w:r w:rsidRPr="007D56F9"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  <w:t>MSW incineration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392F228E" w14:textId="7C4A2509" w:rsidR="0011742E" w:rsidRPr="009C38E2" w:rsidRDefault="0011742E" w:rsidP="0011742E">
            <w:pPr>
              <w:spacing w:line="240" w:lineRule="auto"/>
              <w:jc w:val="left"/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</w:pPr>
            <w:r w:rsidRPr="001F5FE0">
              <w:rPr>
                <w:rFonts w:asciiTheme="minorHAnsi" w:hAnsiTheme="minorHAnsi" w:cstheme="minorHAnsi"/>
                <w:sz w:val="18"/>
                <w:szCs w:val="18"/>
              </w:rPr>
              <w:t>139.207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bottom"/>
          </w:tcPr>
          <w:p w14:paraId="604D7FC5" w14:textId="437BCEE5" w:rsidR="0011742E" w:rsidRPr="009C38E2" w:rsidRDefault="0011742E" w:rsidP="0011742E">
            <w:pPr>
              <w:spacing w:line="240" w:lineRule="auto"/>
              <w:jc w:val="left"/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</w:pPr>
            <w:r w:rsidRPr="001F5FE0">
              <w:rPr>
                <w:rFonts w:asciiTheme="minorHAnsi" w:hAnsiTheme="minorHAnsi" w:cstheme="minorHAnsi"/>
                <w:sz w:val="18"/>
                <w:szCs w:val="18"/>
              </w:rPr>
              <w:t>34.323</w:t>
            </w:r>
          </w:p>
        </w:tc>
        <w:tc>
          <w:tcPr>
            <w:tcW w:w="1240" w:type="dxa"/>
            <w:noWrap/>
            <w:hideMark/>
          </w:tcPr>
          <w:p w14:paraId="182B8EC5" w14:textId="70FC1C90" w:rsidR="0011742E" w:rsidRPr="00574A1C" w:rsidRDefault="0011742E" w:rsidP="0011742E">
            <w:pPr>
              <w:spacing w:line="240" w:lineRule="auto"/>
              <w:jc w:val="left"/>
              <w:rPr>
                <w:rFonts w:asciiTheme="minorHAnsi" w:eastAsia="ＭＳ Ｐゴシック" w:hAnsiTheme="minorHAnsi" w:cstheme="minorHAnsi"/>
                <w:sz w:val="18"/>
                <w:szCs w:val="18"/>
                <w:highlight w:val="yellow"/>
                <w:lang w:eastAsia="ja-JP"/>
              </w:rPr>
            </w:pPr>
            <w:r w:rsidRPr="00574A1C">
              <w:rPr>
                <w:rFonts w:asciiTheme="minorHAnsi" w:eastAsia="ＭＳ Ｐゴシック" w:hAnsiTheme="minorHAnsi" w:cstheme="minorHAnsi"/>
                <w:sz w:val="18"/>
                <w:szCs w:val="18"/>
                <w:highlight w:val="yellow"/>
                <w:lang w:eastAsia="ja-JP"/>
              </w:rPr>
              <w:t>0.06</w:t>
            </w:r>
          </w:p>
        </w:tc>
      </w:tr>
      <w:tr w:rsidR="0011742E" w:rsidRPr="007D56F9" w14:paraId="7977A478" w14:textId="77777777" w:rsidTr="007E6B23">
        <w:trPr>
          <w:trHeight w:val="250"/>
        </w:trPr>
        <w:tc>
          <w:tcPr>
            <w:tcW w:w="2670" w:type="dxa"/>
            <w:noWrap/>
            <w:hideMark/>
          </w:tcPr>
          <w:p w14:paraId="563EF87D" w14:textId="18549F3D" w:rsidR="0011742E" w:rsidRPr="007D56F9" w:rsidRDefault="0011742E" w:rsidP="0011742E">
            <w:pPr>
              <w:spacing w:line="240" w:lineRule="auto"/>
              <w:jc w:val="left"/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</w:pPr>
            <w:proofErr w:type="spellStart"/>
            <w:r w:rsidRPr="007D56F9"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  <w:t>Kozushima</w:t>
            </w:r>
            <w:proofErr w:type="spellEnd"/>
            <w:r w:rsidRPr="007D56F9"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  <w:t xml:space="preserve"> Mura incineration plant</w:t>
            </w:r>
          </w:p>
        </w:tc>
        <w:tc>
          <w:tcPr>
            <w:tcW w:w="3846" w:type="dxa"/>
            <w:noWrap/>
            <w:hideMark/>
          </w:tcPr>
          <w:p w14:paraId="63FC6D7D" w14:textId="77777777" w:rsidR="0011742E" w:rsidRPr="007D56F9" w:rsidRDefault="0011742E" w:rsidP="0011742E">
            <w:pPr>
              <w:spacing w:line="240" w:lineRule="auto"/>
              <w:jc w:val="left"/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</w:pPr>
            <w:r w:rsidRPr="007D56F9"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  <w:t>MSW incineration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66012ED9" w14:textId="7FBCEE25" w:rsidR="0011742E" w:rsidRPr="009C38E2" w:rsidRDefault="0011742E" w:rsidP="0011742E">
            <w:pPr>
              <w:spacing w:line="240" w:lineRule="auto"/>
              <w:jc w:val="left"/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</w:pPr>
            <w:r w:rsidRPr="001F5FE0">
              <w:rPr>
                <w:rFonts w:asciiTheme="minorHAnsi" w:hAnsiTheme="minorHAnsi" w:cstheme="minorHAnsi"/>
                <w:sz w:val="18"/>
                <w:szCs w:val="18"/>
              </w:rPr>
              <w:t>139.139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bottom"/>
          </w:tcPr>
          <w:p w14:paraId="566F1DE3" w14:textId="0E09022C" w:rsidR="0011742E" w:rsidRPr="009C38E2" w:rsidRDefault="0011742E" w:rsidP="0011742E">
            <w:pPr>
              <w:spacing w:line="240" w:lineRule="auto"/>
              <w:jc w:val="left"/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</w:pPr>
            <w:r w:rsidRPr="001F5FE0">
              <w:rPr>
                <w:rFonts w:asciiTheme="minorHAnsi" w:hAnsiTheme="minorHAnsi" w:cstheme="minorHAnsi"/>
                <w:sz w:val="18"/>
                <w:szCs w:val="18"/>
              </w:rPr>
              <w:t>34.222</w:t>
            </w:r>
          </w:p>
        </w:tc>
        <w:tc>
          <w:tcPr>
            <w:tcW w:w="1240" w:type="dxa"/>
            <w:noWrap/>
            <w:hideMark/>
          </w:tcPr>
          <w:p w14:paraId="7FDA6C3F" w14:textId="744939F7" w:rsidR="0011742E" w:rsidRPr="00574A1C" w:rsidRDefault="0011742E" w:rsidP="0011742E">
            <w:pPr>
              <w:spacing w:line="240" w:lineRule="auto"/>
              <w:jc w:val="left"/>
              <w:rPr>
                <w:rFonts w:asciiTheme="minorHAnsi" w:eastAsia="ＭＳ Ｐゴシック" w:hAnsiTheme="minorHAnsi" w:cstheme="minorHAnsi"/>
                <w:sz w:val="18"/>
                <w:szCs w:val="18"/>
                <w:highlight w:val="yellow"/>
                <w:lang w:eastAsia="ja-JP"/>
              </w:rPr>
            </w:pPr>
            <w:r w:rsidRPr="00574A1C">
              <w:rPr>
                <w:rFonts w:asciiTheme="minorHAnsi" w:eastAsia="ＭＳ Ｐゴシック" w:hAnsiTheme="minorHAnsi" w:cstheme="minorHAnsi"/>
                <w:sz w:val="18"/>
                <w:szCs w:val="18"/>
                <w:highlight w:val="yellow"/>
                <w:lang w:eastAsia="ja-JP"/>
              </w:rPr>
              <w:t>0.16</w:t>
            </w:r>
          </w:p>
        </w:tc>
      </w:tr>
      <w:tr w:rsidR="0011742E" w:rsidRPr="007D56F9" w14:paraId="6D34B931" w14:textId="77777777" w:rsidTr="007E6B23">
        <w:trPr>
          <w:trHeight w:val="250"/>
        </w:trPr>
        <w:tc>
          <w:tcPr>
            <w:tcW w:w="2670" w:type="dxa"/>
            <w:noWrap/>
            <w:hideMark/>
          </w:tcPr>
          <w:p w14:paraId="7DED8BE5" w14:textId="77777777" w:rsidR="0011742E" w:rsidRPr="007D56F9" w:rsidRDefault="0011742E" w:rsidP="0011742E">
            <w:pPr>
              <w:spacing w:line="240" w:lineRule="auto"/>
              <w:jc w:val="left"/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</w:pPr>
            <w:proofErr w:type="spellStart"/>
            <w:r w:rsidRPr="007D56F9"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  <w:t>Mikurajima</w:t>
            </w:r>
            <w:proofErr w:type="spellEnd"/>
            <w:r w:rsidRPr="007D56F9"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  <w:t xml:space="preserve"> incineration plant</w:t>
            </w:r>
          </w:p>
        </w:tc>
        <w:tc>
          <w:tcPr>
            <w:tcW w:w="3846" w:type="dxa"/>
            <w:noWrap/>
            <w:hideMark/>
          </w:tcPr>
          <w:p w14:paraId="776D6DAC" w14:textId="77777777" w:rsidR="0011742E" w:rsidRPr="007D56F9" w:rsidRDefault="0011742E" w:rsidP="0011742E">
            <w:pPr>
              <w:spacing w:line="240" w:lineRule="auto"/>
              <w:jc w:val="left"/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</w:pPr>
            <w:r w:rsidRPr="007D56F9"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  <w:t xml:space="preserve">MSW incineration 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3C1569CD" w14:textId="0AA507DD" w:rsidR="0011742E" w:rsidRPr="009C38E2" w:rsidRDefault="0011742E" w:rsidP="0011742E">
            <w:pPr>
              <w:spacing w:line="240" w:lineRule="auto"/>
              <w:jc w:val="left"/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</w:pPr>
            <w:r w:rsidRPr="001F5FE0">
              <w:rPr>
                <w:rFonts w:asciiTheme="minorHAnsi" w:hAnsiTheme="minorHAnsi" w:cstheme="minorHAnsi"/>
                <w:sz w:val="18"/>
                <w:szCs w:val="18"/>
              </w:rPr>
              <w:t>139.596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bottom"/>
          </w:tcPr>
          <w:p w14:paraId="1C88C34D" w14:textId="782B4D66" w:rsidR="0011742E" w:rsidRPr="009C38E2" w:rsidRDefault="0011742E" w:rsidP="0011742E">
            <w:pPr>
              <w:spacing w:line="240" w:lineRule="auto"/>
              <w:jc w:val="left"/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</w:pPr>
            <w:r w:rsidRPr="001F5FE0">
              <w:rPr>
                <w:rFonts w:asciiTheme="minorHAnsi" w:hAnsiTheme="minorHAnsi" w:cstheme="minorHAnsi"/>
                <w:sz w:val="18"/>
                <w:szCs w:val="18"/>
              </w:rPr>
              <w:t>33.897</w:t>
            </w:r>
          </w:p>
        </w:tc>
        <w:tc>
          <w:tcPr>
            <w:tcW w:w="1240" w:type="dxa"/>
            <w:noWrap/>
            <w:hideMark/>
          </w:tcPr>
          <w:p w14:paraId="45B9350B" w14:textId="2C894D9D" w:rsidR="0011742E" w:rsidRPr="00574A1C" w:rsidRDefault="0011742E" w:rsidP="0011742E">
            <w:pPr>
              <w:spacing w:line="240" w:lineRule="auto"/>
              <w:jc w:val="left"/>
              <w:rPr>
                <w:rFonts w:asciiTheme="minorHAnsi" w:eastAsia="ＭＳ Ｐゴシック" w:hAnsiTheme="minorHAnsi" w:cstheme="minorHAnsi"/>
                <w:sz w:val="18"/>
                <w:szCs w:val="18"/>
                <w:highlight w:val="yellow"/>
                <w:lang w:eastAsia="ja-JP"/>
              </w:rPr>
            </w:pPr>
            <w:r w:rsidRPr="00574A1C">
              <w:rPr>
                <w:rFonts w:asciiTheme="minorHAnsi" w:eastAsia="ＭＳ Ｐゴシック" w:hAnsiTheme="minorHAnsi" w:cstheme="minorHAnsi"/>
                <w:sz w:val="18"/>
                <w:szCs w:val="18"/>
                <w:highlight w:val="yellow"/>
                <w:lang w:eastAsia="ja-JP"/>
              </w:rPr>
              <w:t>0.10</w:t>
            </w:r>
          </w:p>
        </w:tc>
      </w:tr>
      <w:tr w:rsidR="0011742E" w:rsidRPr="007D56F9" w14:paraId="5F8722CD" w14:textId="77777777" w:rsidTr="007E6B23">
        <w:trPr>
          <w:trHeight w:val="250"/>
        </w:trPr>
        <w:tc>
          <w:tcPr>
            <w:tcW w:w="2670" w:type="dxa"/>
            <w:noWrap/>
            <w:hideMark/>
          </w:tcPr>
          <w:p w14:paraId="1AB1709C" w14:textId="016DA864" w:rsidR="0011742E" w:rsidRPr="007D56F9" w:rsidRDefault="0011742E" w:rsidP="0011742E">
            <w:pPr>
              <w:spacing w:line="240" w:lineRule="auto"/>
              <w:jc w:val="left"/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</w:pPr>
            <w:proofErr w:type="spellStart"/>
            <w:r w:rsidRPr="007D56F9"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  <w:t>Hachijo</w:t>
            </w:r>
            <w:proofErr w:type="spellEnd"/>
            <w:r w:rsidRPr="007D56F9"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  <w:t xml:space="preserve"> </w:t>
            </w:r>
            <w:proofErr w:type="spellStart"/>
            <w:r w:rsidRPr="007D56F9"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  <w:t>Machi</w:t>
            </w:r>
            <w:proofErr w:type="spellEnd"/>
            <w:r w:rsidRPr="007D56F9"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  <w:t xml:space="preserve"> incineration plant</w:t>
            </w:r>
          </w:p>
        </w:tc>
        <w:tc>
          <w:tcPr>
            <w:tcW w:w="3846" w:type="dxa"/>
            <w:noWrap/>
            <w:hideMark/>
          </w:tcPr>
          <w:p w14:paraId="56D63B19" w14:textId="77777777" w:rsidR="0011742E" w:rsidRPr="007D56F9" w:rsidRDefault="0011742E" w:rsidP="0011742E">
            <w:pPr>
              <w:spacing w:line="240" w:lineRule="auto"/>
              <w:jc w:val="left"/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</w:pPr>
            <w:r w:rsidRPr="007D56F9"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  <w:t xml:space="preserve">MSW incineration 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73A607C5" w14:textId="30453106" w:rsidR="0011742E" w:rsidRPr="009C38E2" w:rsidRDefault="0011742E" w:rsidP="0011742E">
            <w:pPr>
              <w:spacing w:line="240" w:lineRule="auto"/>
              <w:jc w:val="left"/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</w:pPr>
            <w:r w:rsidRPr="001F5FE0">
              <w:rPr>
                <w:rFonts w:asciiTheme="minorHAnsi" w:hAnsiTheme="minorHAnsi" w:cstheme="minorHAnsi"/>
                <w:sz w:val="18"/>
                <w:szCs w:val="18"/>
              </w:rPr>
              <w:t>139.778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bottom"/>
          </w:tcPr>
          <w:p w14:paraId="4384FAAA" w14:textId="69768D77" w:rsidR="0011742E" w:rsidRPr="009C38E2" w:rsidRDefault="0011742E" w:rsidP="0011742E">
            <w:pPr>
              <w:spacing w:line="240" w:lineRule="auto"/>
              <w:jc w:val="left"/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</w:pPr>
            <w:r w:rsidRPr="001F5FE0">
              <w:rPr>
                <w:rFonts w:asciiTheme="minorHAnsi" w:hAnsiTheme="minorHAnsi" w:cstheme="minorHAnsi"/>
                <w:sz w:val="18"/>
                <w:szCs w:val="18"/>
              </w:rPr>
              <w:t>33.120</w:t>
            </w:r>
          </w:p>
        </w:tc>
        <w:tc>
          <w:tcPr>
            <w:tcW w:w="1240" w:type="dxa"/>
            <w:noWrap/>
            <w:hideMark/>
          </w:tcPr>
          <w:p w14:paraId="5F912D63" w14:textId="5A288BCC" w:rsidR="0011742E" w:rsidRPr="00574A1C" w:rsidRDefault="0011742E" w:rsidP="0011742E">
            <w:pPr>
              <w:spacing w:line="240" w:lineRule="auto"/>
              <w:jc w:val="left"/>
              <w:rPr>
                <w:rFonts w:asciiTheme="minorHAnsi" w:eastAsia="ＭＳ Ｐゴシック" w:hAnsiTheme="minorHAnsi" w:cstheme="minorHAnsi"/>
                <w:sz w:val="18"/>
                <w:szCs w:val="18"/>
                <w:highlight w:val="yellow"/>
                <w:lang w:eastAsia="ja-JP"/>
              </w:rPr>
            </w:pPr>
            <w:r w:rsidRPr="00574A1C">
              <w:rPr>
                <w:rFonts w:asciiTheme="minorHAnsi" w:eastAsia="ＭＳ Ｐゴシック" w:hAnsiTheme="minorHAnsi" w:cstheme="minorHAnsi"/>
                <w:sz w:val="18"/>
                <w:szCs w:val="18"/>
                <w:highlight w:val="yellow"/>
                <w:lang w:eastAsia="ja-JP"/>
              </w:rPr>
              <w:t>0.73</w:t>
            </w:r>
          </w:p>
        </w:tc>
      </w:tr>
      <w:tr w:rsidR="0011742E" w:rsidRPr="007D56F9" w14:paraId="7EFADC9E" w14:textId="77777777" w:rsidTr="007E6B23">
        <w:trPr>
          <w:trHeight w:val="250"/>
        </w:trPr>
        <w:tc>
          <w:tcPr>
            <w:tcW w:w="2670" w:type="dxa"/>
            <w:noWrap/>
            <w:hideMark/>
          </w:tcPr>
          <w:p w14:paraId="5E4F0BA1" w14:textId="77777777" w:rsidR="0011742E" w:rsidRPr="007D56F9" w:rsidRDefault="0011742E" w:rsidP="0011742E">
            <w:pPr>
              <w:spacing w:line="240" w:lineRule="auto"/>
              <w:jc w:val="left"/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</w:pPr>
            <w:proofErr w:type="spellStart"/>
            <w:r w:rsidRPr="007D56F9"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  <w:t>Chichijima</w:t>
            </w:r>
            <w:proofErr w:type="spellEnd"/>
            <w:r w:rsidRPr="007D56F9"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  <w:t xml:space="preserve"> incineration plant</w:t>
            </w:r>
          </w:p>
        </w:tc>
        <w:tc>
          <w:tcPr>
            <w:tcW w:w="3846" w:type="dxa"/>
            <w:noWrap/>
            <w:hideMark/>
          </w:tcPr>
          <w:p w14:paraId="14EC0DFD" w14:textId="77777777" w:rsidR="0011742E" w:rsidRPr="007D56F9" w:rsidRDefault="0011742E" w:rsidP="0011742E">
            <w:pPr>
              <w:spacing w:line="240" w:lineRule="auto"/>
              <w:jc w:val="left"/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</w:pPr>
            <w:r w:rsidRPr="007D56F9"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  <w:t xml:space="preserve">MSW incineration 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3EE14DEB" w14:textId="041E09B7" w:rsidR="0011742E" w:rsidRPr="009C38E2" w:rsidRDefault="0011742E" w:rsidP="0011742E">
            <w:pPr>
              <w:spacing w:line="240" w:lineRule="auto"/>
              <w:jc w:val="left"/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</w:pPr>
            <w:r w:rsidRPr="001F5FE0">
              <w:rPr>
                <w:rFonts w:asciiTheme="minorHAnsi" w:hAnsiTheme="minorHAnsi" w:cstheme="minorHAnsi"/>
                <w:sz w:val="18"/>
                <w:szCs w:val="18"/>
              </w:rPr>
              <w:t>142.189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bottom"/>
          </w:tcPr>
          <w:p w14:paraId="64771440" w14:textId="0F677226" w:rsidR="0011742E" w:rsidRPr="009C38E2" w:rsidRDefault="0011742E" w:rsidP="0011742E">
            <w:pPr>
              <w:spacing w:line="240" w:lineRule="auto"/>
              <w:jc w:val="left"/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</w:pPr>
            <w:r w:rsidRPr="001F5FE0">
              <w:rPr>
                <w:rFonts w:asciiTheme="minorHAnsi" w:hAnsiTheme="minorHAnsi" w:cstheme="minorHAnsi"/>
                <w:sz w:val="18"/>
                <w:szCs w:val="18"/>
              </w:rPr>
              <w:t>27.071</w:t>
            </w:r>
          </w:p>
        </w:tc>
        <w:tc>
          <w:tcPr>
            <w:tcW w:w="1240" w:type="dxa"/>
            <w:noWrap/>
            <w:hideMark/>
          </w:tcPr>
          <w:p w14:paraId="4750B9F6" w14:textId="6B63B5F0" w:rsidR="0011742E" w:rsidRPr="00574A1C" w:rsidRDefault="0011742E" w:rsidP="0011742E">
            <w:pPr>
              <w:spacing w:line="240" w:lineRule="auto"/>
              <w:jc w:val="left"/>
              <w:rPr>
                <w:rFonts w:asciiTheme="minorHAnsi" w:eastAsia="ＭＳ Ｐゴシック" w:hAnsiTheme="minorHAnsi" w:cstheme="minorHAnsi"/>
                <w:sz w:val="18"/>
                <w:szCs w:val="18"/>
                <w:highlight w:val="yellow"/>
                <w:lang w:eastAsia="ja-JP"/>
              </w:rPr>
            </w:pPr>
            <w:r w:rsidRPr="00574A1C">
              <w:rPr>
                <w:rFonts w:asciiTheme="minorHAnsi" w:eastAsia="ＭＳ Ｐゴシック" w:hAnsiTheme="minorHAnsi" w:cstheme="minorHAnsi"/>
                <w:sz w:val="18"/>
                <w:szCs w:val="18"/>
                <w:highlight w:val="yellow"/>
                <w:lang w:eastAsia="ja-JP"/>
              </w:rPr>
              <w:t>0.31</w:t>
            </w:r>
          </w:p>
        </w:tc>
      </w:tr>
      <w:tr w:rsidR="0011742E" w:rsidRPr="007D56F9" w14:paraId="68E71621" w14:textId="77777777" w:rsidTr="007E6B23">
        <w:trPr>
          <w:trHeight w:val="250"/>
        </w:trPr>
        <w:tc>
          <w:tcPr>
            <w:tcW w:w="2670" w:type="dxa"/>
            <w:noWrap/>
            <w:hideMark/>
          </w:tcPr>
          <w:p w14:paraId="78EE99D3" w14:textId="77777777" w:rsidR="0011742E" w:rsidRPr="007D56F9" w:rsidRDefault="0011742E" w:rsidP="0011742E">
            <w:pPr>
              <w:spacing w:line="240" w:lineRule="auto"/>
              <w:jc w:val="left"/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</w:pPr>
            <w:proofErr w:type="spellStart"/>
            <w:r w:rsidRPr="007D56F9"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  <w:t>Ryusenen</w:t>
            </w:r>
            <w:proofErr w:type="spellEnd"/>
            <w:r w:rsidRPr="007D56F9"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  <w:t xml:space="preserve"> clean port</w:t>
            </w:r>
          </w:p>
        </w:tc>
        <w:tc>
          <w:tcPr>
            <w:tcW w:w="3846" w:type="dxa"/>
            <w:noWrap/>
            <w:hideMark/>
          </w:tcPr>
          <w:p w14:paraId="5750D646" w14:textId="77777777" w:rsidR="0011742E" w:rsidRPr="007D56F9" w:rsidRDefault="0011742E" w:rsidP="0011742E">
            <w:pPr>
              <w:spacing w:line="240" w:lineRule="auto"/>
              <w:jc w:val="left"/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</w:pPr>
            <w:r w:rsidRPr="007D56F9"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  <w:t>MSW incineration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53392FF1" w14:textId="0E92C5EB" w:rsidR="0011742E" w:rsidRPr="009C38E2" w:rsidRDefault="0011742E" w:rsidP="0011742E">
            <w:pPr>
              <w:spacing w:line="240" w:lineRule="auto"/>
              <w:jc w:val="left"/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</w:pPr>
            <w:r w:rsidRPr="001F5FE0">
              <w:rPr>
                <w:rFonts w:asciiTheme="minorHAnsi" w:hAnsiTheme="minorHAnsi" w:cstheme="minorHAnsi"/>
                <w:sz w:val="18"/>
                <w:szCs w:val="18"/>
              </w:rPr>
              <w:t>139.494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bottom"/>
          </w:tcPr>
          <w:p w14:paraId="53F11BB3" w14:textId="2FBF7EFF" w:rsidR="0011742E" w:rsidRPr="009C38E2" w:rsidRDefault="0011742E" w:rsidP="0011742E">
            <w:pPr>
              <w:spacing w:line="240" w:lineRule="auto"/>
              <w:jc w:val="left"/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</w:pPr>
            <w:r w:rsidRPr="001F5FE0">
              <w:rPr>
                <w:rFonts w:asciiTheme="minorHAnsi" w:hAnsiTheme="minorHAnsi" w:cstheme="minorHAnsi"/>
                <w:sz w:val="18"/>
                <w:szCs w:val="18"/>
              </w:rPr>
              <w:t>35.754</w:t>
            </w:r>
          </w:p>
        </w:tc>
        <w:tc>
          <w:tcPr>
            <w:tcW w:w="1240" w:type="dxa"/>
            <w:noWrap/>
            <w:hideMark/>
          </w:tcPr>
          <w:p w14:paraId="63C07220" w14:textId="690883AA" w:rsidR="0011742E" w:rsidRPr="00574A1C" w:rsidRDefault="0011742E" w:rsidP="0011742E">
            <w:pPr>
              <w:spacing w:line="240" w:lineRule="auto"/>
              <w:jc w:val="left"/>
              <w:rPr>
                <w:rFonts w:asciiTheme="minorHAnsi" w:eastAsia="ＭＳ Ｐゴシック" w:hAnsiTheme="minorHAnsi" w:cstheme="minorHAnsi"/>
                <w:sz w:val="18"/>
                <w:szCs w:val="18"/>
                <w:highlight w:val="yellow"/>
                <w:lang w:eastAsia="ja-JP"/>
              </w:rPr>
            </w:pPr>
            <w:r w:rsidRPr="00574A1C">
              <w:rPr>
                <w:rFonts w:asciiTheme="minorHAnsi" w:eastAsia="ＭＳ Ｐゴシック" w:hAnsiTheme="minorHAnsi" w:cstheme="minorHAnsi"/>
                <w:sz w:val="18"/>
                <w:szCs w:val="18"/>
                <w:highlight w:val="yellow"/>
                <w:lang w:eastAsia="ja-JP"/>
              </w:rPr>
              <w:t>25.95</w:t>
            </w:r>
          </w:p>
        </w:tc>
      </w:tr>
      <w:tr w:rsidR="0011742E" w:rsidRPr="007D56F9" w14:paraId="28E99987" w14:textId="77777777" w:rsidTr="007E6B23">
        <w:trPr>
          <w:trHeight w:val="250"/>
        </w:trPr>
        <w:tc>
          <w:tcPr>
            <w:tcW w:w="2670" w:type="dxa"/>
            <w:noWrap/>
            <w:hideMark/>
          </w:tcPr>
          <w:p w14:paraId="0448EE65" w14:textId="7B96B83F" w:rsidR="0011742E" w:rsidRPr="007D56F9" w:rsidRDefault="0011742E" w:rsidP="0011742E">
            <w:pPr>
              <w:spacing w:line="240" w:lineRule="auto"/>
              <w:jc w:val="left"/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</w:pPr>
            <w:proofErr w:type="spellStart"/>
            <w:r w:rsidRPr="007D56F9"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  <w:t>Nishitama</w:t>
            </w:r>
            <w:proofErr w:type="spellEnd"/>
            <w:r w:rsidRPr="007D56F9"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  <w:t xml:space="preserve"> </w:t>
            </w:r>
            <w:proofErr w:type="spellStart"/>
            <w:r w:rsidRPr="007D56F9"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  <w:t>Eisei</w:t>
            </w:r>
            <w:proofErr w:type="spellEnd"/>
            <w:r w:rsidRPr="007D56F9"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  <w:t xml:space="preserve"> Kumiai environment center</w:t>
            </w:r>
          </w:p>
        </w:tc>
        <w:tc>
          <w:tcPr>
            <w:tcW w:w="3846" w:type="dxa"/>
            <w:noWrap/>
            <w:hideMark/>
          </w:tcPr>
          <w:p w14:paraId="5F6262F8" w14:textId="77777777" w:rsidR="0011742E" w:rsidRPr="007D56F9" w:rsidRDefault="0011742E" w:rsidP="0011742E">
            <w:pPr>
              <w:spacing w:line="240" w:lineRule="auto"/>
              <w:jc w:val="left"/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</w:pPr>
            <w:r w:rsidRPr="007D56F9"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  <w:t>MSW incineration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5C7BAFC4" w14:textId="6077C012" w:rsidR="0011742E" w:rsidRPr="009C38E2" w:rsidRDefault="0011742E" w:rsidP="0011742E">
            <w:pPr>
              <w:spacing w:line="240" w:lineRule="auto"/>
              <w:jc w:val="left"/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</w:pPr>
            <w:r w:rsidRPr="001F5FE0">
              <w:rPr>
                <w:rFonts w:asciiTheme="minorHAnsi" w:hAnsiTheme="minorHAnsi" w:cstheme="minorHAnsi"/>
                <w:sz w:val="18"/>
                <w:szCs w:val="18"/>
              </w:rPr>
              <w:t>139.334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bottom"/>
          </w:tcPr>
          <w:p w14:paraId="1012CCB8" w14:textId="6D105EA8" w:rsidR="0011742E" w:rsidRPr="009C38E2" w:rsidRDefault="0011742E" w:rsidP="0011742E">
            <w:pPr>
              <w:spacing w:line="240" w:lineRule="auto"/>
              <w:jc w:val="left"/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</w:pPr>
            <w:r w:rsidRPr="001F5FE0">
              <w:rPr>
                <w:rFonts w:asciiTheme="minorHAnsi" w:hAnsiTheme="minorHAnsi" w:cstheme="minorHAnsi"/>
                <w:sz w:val="18"/>
                <w:szCs w:val="18"/>
              </w:rPr>
              <w:t>35.763</w:t>
            </w:r>
          </w:p>
        </w:tc>
        <w:tc>
          <w:tcPr>
            <w:tcW w:w="1240" w:type="dxa"/>
            <w:noWrap/>
            <w:hideMark/>
          </w:tcPr>
          <w:p w14:paraId="3C447281" w14:textId="0066E818" w:rsidR="0011742E" w:rsidRPr="00574A1C" w:rsidRDefault="0011742E" w:rsidP="0011742E">
            <w:pPr>
              <w:spacing w:line="240" w:lineRule="auto"/>
              <w:jc w:val="left"/>
              <w:rPr>
                <w:rFonts w:asciiTheme="minorHAnsi" w:eastAsia="ＭＳ Ｐゴシック" w:hAnsiTheme="minorHAnsi" w:cstheme="minorHAnsi"/>
                <w:sz w:val="18"/>
                <w:szCs w:val="18"/>
                <w:highlight w:val="yellow"/>
                <w:lang w:eastAsia="ja-JP"/>
              </w:rPr>
            </w:pPr>
            <w:r w:rsidRPr="00574A1C">
              <w:rPr>
                <w:rFonts w:asciiTheme="minorHAnsi" w:eastAsia="ＭＳ Ｐゴシック" w:hAnsiTheme="minorHAnsi" w:cstheme="minorHAnsi"/>
                <w:sz w:val="18"/>
                <w:szCs w:val="18"/>
                <w:highlight w:val="yellow"/>
                <w:lang w:eastAsia="ja-JP"/>
              </w:rPr>
              <w:t>19.33</w:t>
            </w:r>
          </w:p>
        </w:tc>
      </w:tr>
      <w:tr w:rsidR="0011742E" w:rsidRPr="007D56F9" w14:paraId="32E5AE54" w14:textId="77777777" w:rsidTr="007E6B23">
        <w:trPr>
          <w:trHeight w:val="250"/>
        </w:trPr>
        <w:tc>
          <w:tcPr>
            <w:tcW w:w="2670" w:type="dxa"/>
            <w:noWrap/>
            <w:hideMark/>
          </w:tcPr>
          <w:p w14:paraId="24B3A1A4" w14:textId="77777777" w:rsidR="0011742E" w:rsidRPr="007D56F9" w:rsidRDefault="0011742E" w:rsidP="0011742E">
            <w:pPr>
              <w:spacing w:line="240" w:lineRule="auto"/>
              <w:jc w:val="left"/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</w:pPr>
            <w:proofErr w:type="spellStart"/>
            <w:r w:rsidRPr="007D56F9"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  <w:t>Tamagawa</w:t>
            </w:r>
            <w:proofErr w:type="spellEnd"/>
            <w:r w:rsidRPr="007D56F9"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  <w:t xml:space="preserve"> clean center </w:t>
            </w:r>
          </w:p>
        </w:tc>
        <w:tc>
          <w:tcPr>
            <w:tcW w:w="3846" w:type="dxa"/>
            <w:noWrap/>
            <w:hideMark/>
          </w:tcPr>
          <w:p w14:paraId="12AD4959" w14:textId="77777777" w:rsidR="0011742E" w:rsidRPr="007D56F9" w:rsidRDefault="0011742E" w:rsidP="0011742E">
            <w:pPr>
              <w:spacing w:line="240" w:lineRule="auto"/>
              <w:jc w:val="left"/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</w:pPr>
            <w:r w:rsidRPr="007D56F9"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  <w:t>MSW incineration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1CE3A6B6" w14:textId="280C575B" w:rsidR="0011742E" w:rsidRPr="009C38E2" w:rsidRDefault="0011742E" w:rsidP="0011742E">
            <w:pPr>
              <w:spacing w:line="240" w:lineRule="auto"/>
              <w:jc w:val="left"/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</w:pPr>
            <w:r w:rsidRPr="001F5FE0">
              <w:rPr>
                <w:rFonts w:asciiTheme="minorHAnsi" w:hAnsiTheme="minorHAnsi" w:cstheme="minorHAnsi"/>
                <w:sz w:val="18"/>
                <w:szCs w:val="18"/>
              </w:rPr>
              <w:t>139.475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bottom"/>
          </w:tcPr>
          <w:p w14:paraId="647F639D" w14:textId="7C800F81" w:rsidR="0011742E" w:rsidRPr="009C38E2" w:rsidRDefault="0011742E" w:rsidP="0011742E">
            <w:pPr>
              <w:spacing w:line="240" w:lineRule="auto"/>
              <w:jc w:val="left"/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</w:pPr>
            <w:r w:rsidRPr="001F5FE0">
              <w:rPr>
                <w:rFonts w:asciiTheme="minorHAnsi" w:hAnsiTheme="minorHAnsi" w:cstheme="minorHAnsi"/>
                <w:sz w:val="18"/>
                <w:szCs w:val="18"/>
              </w:rPr>
              <w:t>35.648</w:t>
            </w:r>
          </w:p>
        </w:tc>
        <w:tc>
          <w:tcPr>
            <w:tcW w:w="1240" w:type="dxa"/>
            <w:noWrap/>
            <w:hideMark/>
          </w:tcPr>
          <w:p w14:paraId="061D7387" w14:textId="194254E6" w:rsidR="0011742E" w:rsidRPr="00574A1C" w:rsidRDefault="0011742E" w:rsidP="0011742E">
            <w:pPr>
              <w:spacing w:line="240" w:lineRule="auto"/>
              <w:jc w:val="left"/>
              <w:rPr>
                <w:rFonts w:asciiTheme="minorHAnsi" w:eastAsia="ＭＳ Ｐゴシック" w:hAnsiTheme="minorHAnsi" w:cstheme="minorHAnsi"/>
                <w:sz w:val="18"/>
                <w:szCs w:val="18"/>
                <w:highlight w:val="yellow"/>
                <w:lang w:eastAsia="ja-JP"/>
              </w:rPr>
            </w:pPr>
            <w:r w:rsidRPr="00574A1C">
              <w:rPr>
                <w:rFonts w:asciiTheme="minorHAnsi" w:eastAsia="ＭＳ Ｐゴシック" w:hAnsiTheme="minorHAnsi" w:cstheme="minorHAnsi"/>
                <w:sz w:val="18"/>
                <w:szCs w:val="18"/>
                <w:highlight w:val="yellow"/>
                <w:lang w:eastAsia="ja-JP"/>
              </w:rPr>
              <w:t>31.96</w:t>
            </w:r>
          </w:p>
        </w:tc>
      </w:tr>
      <w:tr w:rsidR="0011742E" w:rsidRPr="007D56F9" w14:paraId="536B43B2" w14:textId="77777777" w:rsidTr="007E6B23">
        <w:trPr>
          <w:trHeight w:val="250"/>
        </w:trPr>
        <w:tc>
          <w:tcPr>
            <w:tcW w:w="2670" w:type="dxa"/>
            <w:noWrap/>
            <w:hideMark/>
          </w:tcPr>
          <w:p w14:paraId="305D8D68" w14:textId="77777777" w:rsidR="0011742E" w:rsidRPr="007D56F9" w:rsidRDefault="0011742E" w:rsidP="0011742E">
            <w:pPr>
              <w:spacing w:line="240" w:lineRule="auto"/>
              <w:jc w:val="left"/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</w:pPr>
            <w:proofErr w:type="spellStart"/>
            <w:r w:rsidRPr="007D56F9"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  <w:lastRenderedPageBreak/>
              <w:t>Kodaira</w:t>
            </w:r>
            <w:proofErr w:type="spellEnd"/>
            <w:r w:rsidRPr="007D56F9"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  <w:t xml:space="preserve"> 3 · 4 · 5 incineration plant</w:t>
            </w:r>
          </w:p>
        </w:tc>
        <w:tc>
          <w:tcPr>
            <w:tcW w:w="3846" w:type="dxa"/>
            <w:noWrap/>
            <w:hideMark/>
          </w:tcPr>
          <w:p w14:paraId="667A9BBB" w14:textId="77777777" w:rsidR="0011742E" w:rsidRPr="007D56F9" w:rsidRDefault="0011742E" w:rsidP="0011742E">
            <w:pPr>
              <w:spacing w:line="240" w:lineRule="auto"/>
              <w:jc w:val="left"/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</w:pPr>
            <w:r w:rsidRPr="007D56F9"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  <w:t>MSW incineration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08B53FDC" w14:textId="57DFB2B6" w:rsidR="0011742E" w:rsidRPr="009C38E2" w:rsidRDefault="0011742E" w:rsidP="0011742E">
            <w:pPr>
              <w:spacing w:line="240" w:lineRule="auto"/>
              <w:jc w:val="left"/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</w:pPr>
            <w:r w:rsidRPr="001F5FE0">
              <w:rPr>
                <w:rFonts w:asciiTheme="minorHAnsi" w:hAnsiTheme="minorHAnsi" w:cstheme="minorHAnsi"/>
                <w:sz w:val="18"/>
                <w:szCs w:val="18"/>
              </w:rPr>
              <w:t>139.427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bottom"/>
          </w:tcPr>
          <w:p w14:paraId="2C5F961E" w14:textId="3BD7CADB" w:rsidR="0011742E" w:rsidRPr="009C38E2" w:rsidRDefault="0011742E" w:rsidP="0011742E">
            <w:pPr>
              <w:spacing w:line="240" w:lineRule="auto"/>
              <w:jc w:val="left"/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</w:pPr>
            <w:r w:rsidRPr="001F5FE0">
              <w:rPr>
                <w:rFonts w:asciiTheme="minorHAnsi" w:hAnsiTheme="minorHAnsi" w:cstheme="minorHAnsi"/>
                <w:sz w:val="18"/>
                <w:szCs w:val="18"/>
              </w:rPr>
              <w:t>35.729</w:t>
            </w:r>
          </w:p>
        </w:tc>
        <w:tc>
          <w:tcPr>
            <w:tcW w:w="1240" w:type="dxa"/>
            <w:noWrap/>
            <w:hideMark/>
          </w:tcPr>
          <w:p w14:paraId="6A0EC367" w14:textId="3649F451" w:rsidR="0011742E" w:rsidRPr="00574A1C" w:rsidRDefault="0011742E" w:rsidP="0011742E">
            <w:pPr>
              <w:spacing w:line="240" w:lineRule="auto"/>
              <w:jc w:val="left"/>
              <w:rPr>
                <w:rFonts w:asciiTheme="minorHAnsi" w:eastAsia="ＭＳ Ｐゴシック" w:hAnsiTheme="minorHAnsi" w:cstheme="minorHAnsi"/>
                <w:sz w:val="18"/>
                <w:szCs w:val="18"/>
                <w:highlight w:val="yellow"/>
                <w:lang w:eastAsia="ja-JP"/>
              </w:rPr>
            </w:pPr>
            <w:r w:rsidRPr="00574A1C">
              <w:rPr>
                <w:rFonts w:asciiTheme="minorHAnsi" w:eastAsia="ＭＳ Ｐゴシック" w:hAnsiTheme="minorHAnsi" w:cstheme="minorHAnsi"/>
                <w:sz w:val="18"/>
                <w:szCs w:val="18"/>
                <w:highlight w:val="yellow"/>
                <w:lang w:eastAsia="ja-JP"/>
              </w:rPr>
              <w:t>20.88</w:t>
            </w:r>
          </w:p>
        </w:tc>
      </w:tr>
      <w:tr w:rsidR="0011742E" w:rsidRPr="007D56F9" w14:paraId="23A79152" w14:textId="77777777" w:rsidTr="007E6B23">
        <w:trPr>
          <w:trHeight w:val="250"/>
        </w:trPr>
        <w:tc>
          <w:tcPr>
            <w:tcW w:w="2670" w:type="dxa"/>
            <w:noWrap/>
            <w:hideMark/>
          </w:tcPr>
          <w:p w14:paraId="5510F87A" w14:textId="77777777" w:rsidR="0011742E" w:rsidRPr="007D56F9" w:rsidRDefault="0011742E" w:rsidP="0011742E">
            <w:pPr>
              <w:spacing w:line="240" w:lineRule="auto"/>
              <w:jc w:val="left"/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</w:pPr>
            <w:r w:rsidRPr="007D56F9"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  <w:t>Takao clean center</w:t>
            </w:r>
          </w:p>
        </w:tc>
        <w:tc>
          <w:tcPr>
            <w:tcW w:w="3846" w:type="dxa"/>
            <w:noWrap/>
            <w:hideMark/>
          </w:tcPr>
          <w:p w14:paraId="6EDE9CCC" w14:textId="77777777" w:rsidR="0011742E" w:rsidRPr="007D56F9" w:rsidRDefault="0011742E" w:rsidP="0011742E">
            <w:pPr>
              <w:spacing w:line="240" w:lineRule="auto"/>
              <w:jc w:val="left"/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</w:pPr>
            <w:r w:rsidRPr="007D56F9"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  <w:t>MSW incineration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6D32201D" w14:textId="608E0C1F" w:rsidR="0011742E" w:rsidRPr="009C38E2" w:rsidRDefault="0011742E" w:rsidP="0011742E">
            <w:pPr>
              <w:spacing w:line="240" w:lineRule="auto"/>
              <w:jc w:val="left"/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</w:pPr>
            <w:r w:rsidRPr="001F5FE0">
              <w:rPr>
                <w:rFonts w:asciiTheme="minorHAnsi" w:hAnsiTheme="minorHAnsi" w:cstheme="minorHAnsi"/>
                <w:sz w:val="18"/>
                <w:szCs w:val="18"/>
              </w:rPr>
              <w:t>139.237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bottom"/>
          </w:tcPr>
          <w:p w14:paraId="3706E8DB" w14:textId="4473F5ED" w:rsidR="0011742E" w:rsidRPr="009C38E2" w:rsidRDefault="0011742E" w:rsidP="0011742E">
            <w:pPr>
              <w:spacing w:line="240" w:lineRule="auto"/>
              <w:jc w:val="left"/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</w:pPr>
            <w:r w:rsidRPr="001F5FE0">
              <w:rPr>
                <w:rFonts w:asciiTheme="minorHAnsi" w:hAnsiTheme="minorHAnsi" w:cstheme="minorHAnsi"/>
                <w:sz w:val="18"/>
                <w:szCs w:val="18"/>
              </w:rPr>
              <w:t>35.717</w:t>
            </w:r>
          </w:p>
        </w:tc>
        <w:tc>
          <w:tcPr>
            <w:tcW w:w="1240" w:type="dxa"/>
            <w:noWrap/>
            <w:hideMark/>
          </w:tcPr>
          <w:p w14:paraId="1F1FD7D4" w14:textId="63678BCD" w:rsidR="0011742E" w:rsidRPr="00574A1C" w:rsidRDefault="0011742E" w:rsidP="0011742E">
            <w:pPr>
              <w:spacing w:line="240" w:lineRule="auto"/>
              <w:jc w:val="left"/>
              <w:rPr>
                <w:rFonts w:asciiTheme="minorHAnsi" w:eastAsia="ＭＳ Ｐゴシック" w:hAnsiTheme="minorHAnsi" w:cstheme="minorHAnsi"/>
                <w:sz w:val="18"/>
                <w:szCs w:val="18"/>
                <w:highlight w:val="yellow"/>
                <w:lang w:eastAsia="ja-JP"/>
              </w:rPr>
            </w:pPr>
            <w:r w:rsidRPr="00574A1C">
              <w:rPr>
                <w:rFonts w:asciiTheme="minorHAnsi" w:eastAsia="ＭＳ Ｐゴシック" w:hAnsiTheme="minorHAnsi" w:cstheme="minorHAnsi"/>
                <w:sz w:val="18"/>
                <w:szCs w:val="18"/>
                <w:highlight w:val="yellow"/>
                <w:lang w:eastAsia="ja-JP"/>
              </w:rPr>
              <w:t>8.92</w:t>
            </w:r>
          </w:p>
        </w:tc>
      </w:tr>
      <w:tr w:rsidR="0011742E" w:rsidRPr="007D56F9" w14:paraId="696C91F8" w14:textId="77777777" w:rsidTr="007E6B23">
        <w:trPr>
          <w:trHeight w:val="250"/>
        </w:trPr>
        <w:tc>
          <w:tcPr>
            <w:tcW w:w="2670" w:type="dxa"/>
            <w:noWrap/>
            <w:hideMark/>
          </w:tcPr>
          <w:p w14:paraId="6E7EBE31" w14:textId="77777777" w:rsidR="0011742E" w:rsidRPr="007D56F9" w:rsidRDefault="0011742E" w:rsidP="0011742E">
            <w:pPr>
              <w:spacing w:line="240" w:lineRule="auto"/>
              <w:jc w:val="left"/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</w:pPr>
            <w:proofErr w:type="spellStart"/>
            <w:r w:rsidRPr="007D56F9"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  <w:t>Tama</w:t>
            </w:r>
            <w:proofErr w:type="spellEnd"/>
            <w:r w:rsidRPr="007D56F9"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  <w:t xml:space="preserve"> incineration plant</w:t>
            </w:r>
          </w:p>
        </w:tc>
        <w:tc>
          <w:tcPr>
            <w:tcW w:w="3846" w:type="dxa"/>
            <w:noWrap/>
            <w:hideMark/>
          </w:tcPr>
          <w:p w14:paraId="0CE2772F" w14:textId="77777777" w:rsidR="0011742E" w:rsidRPr="007D56F9" w:rsidRDefault="0011742E" w:rsidP="0011742E">
            <w:pPr>
              <w:spacing w:line="240" w:lineRule="auto"/>
              <w:jc w:val="left"/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</w:pPr>
            <w:r w:rsidRPr="007D56F9"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  <w:t>MSW incineration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670304DD" w14:textId="2FAE57D2" w:rsidR="0011742E" w:rsidRPr="009C38E2" w:rsidRDefault="0011742E" w:rsidP="0011742E">
            <w:pPr>
              <w:spacing w:line="240" w:lineRule="auto"/>
              <w:jc w:val="left"/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</w:pPr>
            <w:r w:rsidRPr="001F5FE0">
              <w:rPr>
                <w:rFonts w:asciiTheme="minorHAnsi" w:hAnsiTheme="minorHAnsi" w:cstheme="minorHAnsi"/>
                <w:sz w:val="18"/>
                <w:szCs w:val="18"/>
              </w:rPr>
              <w:t>139.409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bottom"/>
          </w:tcPr>
          <w:p w14:paraId="79DE745D" w14:textId="4E6BDB25" w:rsidR="0011742E" w:rsidRPr="009C38E2" w:rsidRDefault="0011742E" w:rsidP="0011742E">
            <w:pPr>
              <w:spacing w:line="240" w:lineRule="auto"/>
              <w:jc w:val="left"/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</w:pPr>
            <w:r w:rsidRPr="001F5FE0">
              <w:rPr>
                <w:rFonts w:asciiTheme="minorHAnsi" w:hAnsiTheme="minorHAnsi" w:cstheme="minorHAnsi"/>
                <w:sz w:val="18"/>
                <w:szCs w:val="18"/>
              </w:rPr>
              <w:t>35.612</w:t>
            </w:r>
          </w:p>
        </w:tc>
        <w:tc>
          <w:tcPr>
            <w:tcW w:w="1240" w:type="dxa"/>
            <w:noWrap/>
            <w:hideMark/>
          </w:tcPr>
          <w:p w14:paraId="66230B12" w14:textId="4672F246" w:rsidR="0011742E" w:rsidRPr="00574A1C" w:rsidRDefault="0011742E" w:rsidP="0011742E">
            <w:pPr>
              <w:spacing w:line="240" w:lineRule="auto"/>
              <w:jc w:val="left"/>
              <w:rPr>
                <w:rFonts w:asciiTheme="minorHAnsi" w:eastAsia="ＭＳ Ｐゴシック" w:hAnsiTheme="minorHAnsi" w:cstheme="minorHAnsi"/>
                <w:sz w:val="18"/>
                <w:szCs w:val="18"/>
                <w:highlight w:val="yellow"/>
                <w:lang w:eastAsia="ja-JP"/>
              </w:rPr>
            </w:pPr>
            <w:r w:rsidRPr="00574A1C">
              <w:rPr>
                <w:rFonts w:asciiTheme="minorHAnsi" w:eastAsia="ＭＳ Ｐゴシック" w:hAnsiTheme="minorHAnsi" w:cstheme="minorHAnsi"/>
                <w:sz w:val="18"/>
                <w:szCs w:val="18"/>
                <w:highlight w:val="yellow"/>
                <w:lang w:eastAsia="ja-JP"/>
              </w:rPr>
              <w:t>19.71</w:t>
            </w:r>
          </w:p>
        </w:tc>
      </w:tr>
      <w:tr w:rsidR="0011742E" w:rsidRPr="007D56F9" w14:paraId="05BDFCAD" w14:textId="77777777" w:rsidTr="007E6B23">
        <w:trPr>
          <w:trHeight w:val="250"/>
        </w:trPr>
        <w:tc>
          <w:tcPr>
            <w:tcW w:w="2670" w:type="dxa"/>
            <w:noWrap/>
            <w:hideMark/>
          </w:tcPr>
          <w:p w14:paraId="0528CE89" w14:textId="77777777" w:rsidR="0011742E" w:rsidRPr="007D56F9" w:rsidRDefault="0011742E" w:rsidP="0011742E">
            <w:pPr>
              <w:spacing w:line="240" w:lineRule="auto"/>
              <w:jc w:val="left"/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</w:pPr>
            <w:proofErr w:type="spellStart"/>
            <w:r w:rsidRPr="007D56F9"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  <w:t>Ariake</w:t>
            </w:r>
            <w:proofErr w:type="spellEnd"/>
            <w:r w:rsidRPr="007D56F9"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  <w:t xml:space="preserve"> incineration plant</w:t>
            </w:r>
          </w:p>
        </w:tc>
        <w:tc>
          <w:tcPr>
            <w:tcW w:w="3846" w:type="dxa"/>
            <w:noWrap/>
            <w:hideMark/>
          </w:tcPr>
          <w:p w14:paraId="415E4E57" w14:textId="77777777" w:rsidR="0011742E" w:rsidRPr="007D56F9" w:rsidRDefault="0011742E" w:rsidP="0011742E">
            <w:pPr>
              <w:spacing w:line="240" w:lineRule="auto"/>
              <w:jc w:val="left"/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</w:pPr>
            <w:r w:rsidRPr="007D56F9"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  <w:t>MSW incineration *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59F0285C" w14:textId="1AC2FBB3" w:rsidR="0011742E" w:rsidRPr="009C38E2" w:rsidRDefault="0011742E" w:rsidP="0011742E">
            <w:pPr>
              <w:spacing w:line="240" w:lineRule="auto"/>
              <w:jc w:val="left"/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</w:pPr>
            <w:r w:rsidRPr="001F5FE0">
              <w:rPr>
                <w:rFonts w:asciiTheme="minorHAnsi" w:hAnsiTheme="minorHAnsi" w:cstheme="minorHAnsi"/>
                <w:sz w:val="18"/>
                <w:szCs w:val="18"/>
              </w:rPr>
              <w:t>139.784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bottom"/>
          </w:tcPr>
          <w:p w14:paraId="6D493992" w14:textId="453ED306" w:rsidR="0011742E" w:rsidRPr="009C38E2" w:rsidRDefault="0011742E" w:rsidP="0011742E">
            <w:pPr>
              <w:spacing w:line="240" w:lineRule="auto"/>
              <w:jc w:val="left"/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</w:pPr>
            <w:r w:rsidRPr="001F5FE0">
              <w:rPr>
                <w:rFonts w:asciiTheme="minorHAnsi" w:hAnsiTheme="minorHAnsi" w:cstheme="minorHAnsi"/>
                <w:sz w:val="18"/>
                <w:szCs w:val="18"/>
              </w:rPr>
              <w:t>35.632</w:t>
            </w:r>
          </w:p>
        </w:tc>
        <w:tc>
          <w:tcPr>
            <w:tcW w:w="1240" w:type="dxa"/>
            <w:noWrap/>
            <w:hideMark/>
          </w:tcPr>
          <w:p w14:paraId="2D328250" w14:textId="7565AFC9" w:rsidR="0011742E" w:rsidRPr="00574A1C" w:rsidRDefault="0011742E" w:rsidP="0011742E">
            <w:pPr>
              <w:spacing w:line="240" w:lineRule="auto"/>
              <w:jc w:val="left"/>
              <w:rPr>
                <w:rFonts w:asciiTheme="minorHAnsi" w:eastAsia="ＭＳ Ｐゴシック" w:hAnsiTheme="minorHAnsi" w:cstheme="minorHAnsi"/>
                <w:sz w:val="18"/>
                <w:szCs w:val="18"/>
                <w:highlight w:val="yellow"/>
                <w:lang w:eastAsia="ja-JP"/>
              </w:rPr>
            </w:pPr>
            <w:r w:rsidRPr="00574A1C">
              <w:rPr>
                <w:rFonts w:asciiTheme="minorHAnsi" w:eastAsia="ＭＳ Ｐゴシック" w:hAnsiTheme="minorHAnsi" w:cstheme="minorHAnsi"/>
                <w:sz w:val="18"/>
                <w:szCs w:val="18"/>
                <w:highlight w:val="yellow"/>
                <w:lang w:eastAsia="ja-JP"/>
              </w:rPr>
              <w:t>36.21</w:t>
            </w:r>
          </w:p>
        </w:tc>
      </w:tr>
      <w:tr w:rsidR="0011742E" w:rsidRPr="007D56F9" w14:paraId="484F1886" w14:textId="77777777" w:rsidTr="007E6B23">
        <w:trPr>
          <w:trHeight w:val="250"/>
        </w:trPr>
        <w:tc>
          <w:tcPr>
            <w:tcW w:w="2670" w:type="dxa"/>
            <w:noWrap/>
            <w:hideMark/>
          </w:tcPr>
          <w:p w14:paraId="64932282" w14:textId="77777777" w:rsidR="0011742E" w:rsidRPr="007D56F9" w:rsidRDefault="0011742E" w:rsidP="0011742E">
            <w:pPr>
              <w:spacing w:line="240" w:lineRule="auto"/>
              <w:jc w:val="left"/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</w:pPr>
            <w:r w:rsidRPr="007D56F9"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  <w:t>Sumida incineration plant</w:t>
            </w:r>
          </w:p>
        </w:tc>
        <w:tc>
          <w:tcPr>
            <w:tcW w:w="3846" w:type="dxa"/>
            <w:noWrap/>
            <w:hideMark/>
          </w:tcPr>
          <w:p w14:paraId="3800715E" w14:textId="77777777" w:rsidR="0011742E" w:rsidRPr="007D56F9" w:rsidRDefault="0011742E" w:rsidP="0011742E">
            <w:pPr>
              <w:spacing w:line="240" w:lineRule="auto"/>
              <w:jc w:val="left"/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</w:pPr>
            <w:r w:rsidRPr="007D56F9"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  <w:t>MSW incineration *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0409E6D0" w14:textId="16327495" w:rsidR="0011742E" w:rsidRPr="009C38E2" w:rsidRDefault="0011742E" w:rsidP="0011742E">
            <w:pPr>
              <w:spacing w:line="240" w:lineRule="auto"/>
              <w:jc w:val="left"/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</w:pPr>
            <w:r w:rsidRPr="001F5FE0">
              <w:rPr>
                <w:rFonts w:asciiTheme="minorHAnsi" w:hAnsiTheme="minorHAnsi" w:cstheme="minorHAnsi"/>
                <w:sz w:val="18"/>
                <w:szCs w:val="18"/>
              </w:rPr>
              <w:t>139.831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bottom"/>
          </w:tcPr>
          <w:p w14:paraId="0AE86DDE" w14:textId="28AF4515" w:rsidR="0011742E" w:rsidRPr="009C38E2" w:rsidRDefault="0011742E" w:rsidP="0011742E">
            <w:pPr>
              <w:spacing w:line="240" w:lineRule="auto"/>
              <w:jc w:val="left"/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</w:pPr>
            <w:r w:rsidRPr="001F5FE0">
              <w:rPr>
                <w:rFonts w:asciiTheme="minorHAnsi" w:hAnsiTheme="minorHAnsi" w:cstheme="minorHAnsi"/>
                <w:sz w:val="18"/>
                <w:szCs w:val="18"/>
              </w:rPr>
              <w:t>35.717</w:t>
            </w:r>
          </w:p>
        </w:tc>
        <w:tc>
          <w:tcPr>
            <w:tcW w:w="1240" w:type="dxa"/>
            <w:noWrap/>
            <w:hideMark/>
          </w:tcPr>
          <w:p w14:paraId="11CB88E3" w14:textId="71FD11AF" w:rsidR="0011742E" w:rsidRPr="00574A1C" w:rsidRDefault="0011742E" w:rsidP="0011742E">
            <w:pPr>
              <w:spacing w:line="240" w:lineRule="auto"/>
              <w:jc w:val="left"/>
              <w:rPr>
                <w:rFonts w:asciiTheme="minorHAnsi" w:eastAsia="ＭＳ Ｐゴシック" w:hAnsiTheme="minorHAnsi" w:cstheme="minorHAnsi"/>
                <w:sz w:val="18"/>
                <w:szCs w:val="18"/>
                <w:highlight w:val="yellow"/>
                <w:lang w:eastAsia="ja-JP"/>
              </w:rPr>
            </w:pPr>
            <w:r w:rsidRPr="00574A1C">
              <w:rPr>
                <w:rFonts w:asciiTheme="minorHAnsi" w:eastAsia="ＭＳ Ｐゴシック" w:hAnsiTheme="minorHAnsi" w:cstheme="minorHAnsi"/>
                <w:sz w:val="18"/>
                <w:szCs w:val="18"/>
                <w:highlight w:val="yellow"/>
                <w:lang w:eastAsia="ja-JP"/>
              </w:rPr>
              <w:t>41.15</w:t>
            </w:r>
          </w:p>
        </w:tc>
      </w:tr>
      <w:tr w:rsidR="0011742E" w:rsidRPr="007D56F9" w14:paraId="41059BFE" w14:textId="77777777" w:rsidTr="007E6B23">
        <w:trPr>
          <w:trHeight w:val="250"/>
        </w:trPr>
        <w:tc>
          <w:tcPr>
            <w:tcW w:w="2670" w:type="dxa"/>
            <w:noWrap/>
            <w:hideMark/>
          </w:tcPr>
          <w:p w14:paraId="1D6C9F07" w14:textId="77777777" w:rsidR="0011742E" w:rsidRPr="007D56F9" w:rsidRDefault="0011742E" w:rsidP="0011742E">
            <w:pPr>
              <w:spacing w:line="240" w:lineRule="auto"/>
              <w:jc w:val="left"/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</w:pPr>
            <w:r w:rsidRPr="007D56F9"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  <w:t>Large garbage disposal plant</w:t>
            </w:r>
          </w:p>
        </w:tc>
        <w:tc>
          <w:tcPr>
            <w:tcW w:w="3846" w:type="dxa"/>
            <w:noWrap/>
            <w:hideMark/>
          </w:tcPr>
          <w:p w14:paraId="69CD1F3B" w14:textId="77777777" w:rsidR="0011742E" w:rsidRPr="007D56F9" w:rsidRDefault="0011742E" w:rsidP="0011742E">
            <w:pPr>
              <w:spacing w:line="240" w:lineRule="auto"/>
              <w:jc w:val="left"/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</w:pPr>
            <w:r w:rsidRPr="007D56F9"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  <w:t>MSW incineration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7D340FFE" w14:textId="66F9FF02" w:rsidR="0011742E" w:rsidRPr="009C38E2" w:rsidRDefault="0011742E" w:rsidP="0011742E">
            <w:pPr>
              <w:spacing w:line="240" w:lineRule="auto"/>
              <w:jc w:val="left"/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</w:pPr>
            <w:r w:rsidRPr="001F5FE0">
              <w:rPr>
                <w:rFonts w:asciiTheme="minorHAnsi" w:hAnsiTheme="minorHAnsi" w:cstheme="minorHAnsi"/>
                <w:sz w:val="18"/>
                <w:szCs w:val="18"/>
              </w:rPr>
              <w:t>139.802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bottom"/>
          </w:tcPr>
          <w:p w14:paraId="51568340" w14:textId="1FB8DB67" w:rsidR="0011742E" w:rsidRPr="009C38E2" w:rsidRDefault="0011742E" w:rsidP="0011742E">
            <w:pPr>
              <w:spacing w:line="240" w:lineRule="auto"/>
              <w:jc w:val="left"/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</w:pPr>
            <w:r w:rsidRPr="001F5FE0">
              <w:rPr>
                <w:rFonts w:asciiTheme="minorHAnsi" w:hAnsiTheme="minorHAnsi" w:cstheme="minorHAnsi"/>
                <w:sz w:val="18"/>
                <w:szCs w:val="18"/>
              </w:rPr>
              <w:t>35.602</w:t>
            </w:r>
          </w:p>
        </w:tc>
        <w:tc>
          <w:tcPr>
            <w:tcW w:w="1240" w:type="dxa"/>
            <w:noWrap/>
            <w:hideMark/>
          </w:tcPr>
          <w:p w14:paraId="7EF61160" w14:textId="0CCE45A0" w:rsidR="0011742E" w:rsidRPr="00574A1C" w:rsidRDefault="0011742E" w:rsidP="0011742E">
            <w:pPr>
              <w:spacing w:line="240" w:lineRule="auto"/>
              <w:jc w:val="left"/>
              <w:rPr>
                <w:rFonts w:asciiTheme="minorHAnsi" w:eastAsia="ＭＳ Ｐゴシック" w:hAnsiTheme="minorHAnsi" w:cstheme="minorHAnsi"/>
                <w:sz w:val="18"/>
                <w:szCs w:val="18"/>
                <w:highlight w:val="yellow"/>
                <w:lang w:eastAsia="ja-JP"/>
              </w:rPr>
            </w:pPr>
            <w:r w:rsidRPr="00574A1C">
              <w:rPr>
                <w:rFonts w:asciiTheme="minorHAnsi" w:eastAsia="ＭＳ Ｐゴシック" w:hAnsiTheme="minorHAnsi" w:cstheme="minorHAnsi"/>
                <w:sz w:val="18"/>
                <w:szCs w:val="18"/>
                <w:highlight w:val="yellow"/>
                <w:lang w:eastAsia="ja-JP"/>
              </w:rPr>
              <w:t>8.46</w:t>
            </w:r>
          </w:p>
        </w:tc>
      </w:tr>
      <w:tr w:rsidR="0011742E" w:rsidRPr="007D56F9" w14:paraId="39C11221" w14:textId="77777777" w:rsidTr="007E6B23">
        <w:trPr>
          <w:trHeight w:val="250"/>
        </w:trPr>
        <w:tc>
          <w:tcPr>
            <w:tcW w:w="2670" w:type="dxa"/>
            <w:noWrap/>
            <w:hideMark/>
          </w:tcPr>
          <w:p w14:paraId="0F3E2C87" w14:textId="77777777" w:rsidR="0011742E" w:rsidRPr="007D56F9" w:rsidRDefault="0011742E" w:rsidP="0011742E">
            <w:pPr>
              <w:spacing w:line="240" w:lineRule="auto"/>
              <w:jc w:val="left"/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</w:pPr>
            <w:r w:rsidRPr="007D56F9"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  <w:t>Edogawa incineration plant</w:t>
            </w:r>
          </w:p>
        </w:tc>
        <w:tc>
          <w:tcPr>
            <w:tcW w:w="3846" w:type="dxa"/>
            <w:noWrap/>
            <w:hideMark/>
          </w:tcPr>
          <w:p w14:paraId="0D475004" w14:textId="77777777" w:rsidR="0011742E" w:rsidRPr="007D56F9" w:rsidRDefault="0011742E" w:rsidP="0011742E">
            <w:pPr>
              <w:spacing w:line="240" w:lineRule="auto"/>
              <w:jc w:val="left"/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</w:pPr>
            <w:r w:rsidRPr="007D56F9"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  <w:t>MSW incineration *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03D55F1B" w14:textId="11C5B292" w:rsidR="0011742E" w:rsidRPr="009C38E2" w:rsidRDefault="0011742E" w:rsidP="0011742E">
            <w:pPr>
              <w:spacing w:line="240" w:lineRule="auto"/>
              <w:jc w:val="left"/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</w:pPr>
            <w:r w:rsidRPr="001F5FE0">
              <w:rPr>
                <w:rFonts w:asciiTheme="minorHAnsi" w:hAnsiTheme="minorHAnsi" w:cstheme="minorHAnsi"/>
                <w:sz w:val="18"/>
                <w:szCs w:val="18"/>
              </w:rPr>
              <w:t>139.904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bottom"/>
          </w:tcPr>
          <w:p w14:paraId="2BAE4462" w14:textId="68604EB2" w:rsidR="0011742E" w:rsidRPr="009C38E2" w:rsidRDefault="0011742E" w:rsidP="0011742E">
            <w:pPr>
              <w:spacing w:line="240" w:lineRule="auto"/>
              <w:jc w:val="left"/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</w:pPr>
            <w:r w:rsidRPr="001F5FE0">
              <w:rPr>
                <w:rFonts w:asciiTheme="minorHAnsi" w:hAnsiTheme="minorHAnsi" w:cstheme="minorHAnsi"/>
                <w:sz w:val="18"/>
                <w:szCs w:val="18"/>
              </w:rPr>
              <w:t>35.685</w:t>
            </w:r>
          </w:p>
        </w:tc>
        <w:tc>
          <w:tcPr>
            <w:tcW w:w="1240" w:type="dxa"/>
            <w:noWrap/>
            <w:hideMark/>
          </w:tcPr>
          <w:p w14:paraId="57823892" w14:textId="31EC7884" w:rsidR="0011742E" w:rsidRPr="00574A1C" w:rsidRDefault="0011742E" w:rsidP="0011742E">
            <w:pPr>
              <w:spacing w:line="240" w:lineRule="auto"/>
              <w:jc w:val="left"/>
              <w:rPr>
                <w:rFonts w:asciiTheme="minorHAnsi" w:eastAsia="ＭＳ Ｐゴシック" w:hAnsiTheme="minorHAnsi" w:cstheme="minorHAnsi"/>
                <w:sz w:val="18"/>
                <w:szCs w:val="18"/>
                <w:highlight w:val="yellow"/>
                <w:lang w:eastAsia="ja-JP"/>
              </w:rPr>
            </w:pPr>
            <w:r w:rsidRPr="00574A1C">
              <w:rPr>
                <w:rFonts w:asciiTheme="minorHAnsi" w:eastAsia="ＭＳ Ｐゴシック" w:hAnsiTheme="minorHAnsi" w:cstheme="minorHAnsi"/>
                <w:sz w:val="18"/>
                <w:szCs w:val="18"/>
                <w:highlight w:val="yellow"/>
                <w:lang w:eastAsia="ja-JP"/>
              </w:rPr>
              <w:t>43.65</w:t>
            </w:r>
          </w:p>
        </w:tc>
      </w:tr>
      <w:tr w:rsidR="0011742E" w:rsidRPr="007D56F9" w14:paraId="367D67A2" w14:textId="77777777" w:rsidTr="007E6B23">
        <w:trPr>
          <w:trHeight w:val="250"/>
        </w:trPr>
        <w:tc>
          <w:tcPr>
            <w:tcW w:w="2670" w:type="dxa"/>
            <w:noWrap/>
            <w:hideMark/>
          </w:tcPr>
          <w:p w14:paraId="3EE154B4" w14:textId="77777777" w:rsidR="0011742E" w:rsidRPr="007D56F9" w:rsidRDefault="0011742E" w:rsidP="0011742E">
            <w:pPr>
              <w:spacing w:line="240" w:lineRule="auto"/>
              <w:jc w:val="left"/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</w:pPr>
            <w:r w:rsidRPr="007D56F9"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  <w:t>Meguro Incineration plant</w:t>
            </w:r>
          </w:p>
        </w:tc>
        <w:tc>
          <w:tcPr>
            <w:tcW w:w="3846" w:type="dxa"/>
            <w:noWrap/>
            <w:hideMark/>
          </w:tcPr>
          <w:p w14:paraId="482A3FF8" w14:textId="77777777" w:rsidR="0011742E" w:rsidRPr="007D56F9" w:rsidRDefault="0011742E" w:rsidP="0011742E">
            <w:pPr>
              <w:spacing w:line="240" w:lineRule="auto"/>
              <w:jc w:val="left"/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</w:pPr>
            <w:r w:rsidRPr="007D56F9"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  <w:t>MSW incineration *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17E4D5B4" w14:textId="51B803B1" w:rsidR="0011742E" w:rsidRPr="009C38E2" w:rsidRDefault="0011742E" w:rsidP="0011742E">
            <w:pPr>
              <w:spacing w:line="240" w:lineRule="auto"/>
              <w:jc w:val="left"/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</w:pPr>
            <w:r w:rsidRPr="001F5FE0">
              <w:rPr>
                <w:rFonts w:asciiTheme="minorHAnsi" w:hAnsiTheme="minorHAnsi" w:cstheme="minorHAnsi"/>
                <w:sz w:val="18"/>
                <w:szCs w:val="18"/>
              </w:rPr>
              <w:t>139.707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bottom"/>
          </w:tcPr>
          <w:p w14:paraId="40E70E3E" w14:textId="1B726EE6" w:rsidR="0011742E" w:rsidRPr="009C38E2" w:rsidRDefault="0011742E" w:rsidP="0011742E">
            <w:pPr>
              <w:spacing w:line="240" w:lineRule="auto"/>
              <w:jc w:val="left"/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</w:pPr>
            <w:r w:rsidRPr="001F5FE0">
              <w:rPr>
                <w:rFonts w:asciiTheme="minorHAnsi" w:hAnsiTheme="minorHAnsi" w:cstheme="minorHAnsi"/>
                <w:sz w:val="18"/>
                <w:szCs w:val="18"/>
              </w:rPr>
              <w:t>35.637</w:t>
            </w:r>
          </w:p>
        </w:tc>
        <w:tc>
          <w:tcPr>
            <w:tcW w:w="1240" w:type="dxa"/>
            <w:noWrap/>
            <w:hideMark/>
          </w:tcPr>
          <w:p w14:paraId="7B1A2EAC" w14:textId="0123425B" w:rsidR="0011742E" w:rsidRPr="00574A1C" w:rsidRDefault="0011742E" w:rsidP="0011742E">
            <w:pPr>
              <w:spacing w:line="240" w:lineRule="auto"/>
              <w:jc w:val="left"/>
              <w:rPr>
                <w:rFonts w:asciiTheme="minorHAnsi" w:eastAsia="ＭＳ Ｐゴシック" w:hAnsiTheme="minorHAnsi" w:cstheme="minorHAnsi"/>
                <w:sz w:val="18"/>
                <w:szCs w:val="18"/>
                <w:highlight w:val="yellow"/>
                <w:lang w:eastAsia="ja-JP"/>
              </w:rPr>
            </w:pPr>
            <w:r w:rsidRPr="00574A1C">
              <w:rPr>
                <w:rFonts w:asciiTheme="minorHAnsi" w:eastAsia="ＭＳ Ｐゴシック" w:hAnsiTheme="minorHAnsi" w:cstheme="minorHAnsi"/>
                <w:sz w:val="18"/>
                <w:szCs w:val="18"/>
                <w:highlight w:val="yellow"/>
                <w:lang w:eastAsia="ja-JP"/>
              </w:rPr>
              <w:t>49.45</w:t>
            </w:r>
          </w:p>
        </w:tc>
      </w:tr>
      <w:tr w:rsidR="0011742E" w:rsidRPr="007D56F9" w14:paraId="25AA68E9" w14:textId="77777777" w:rsidTr="007E6B23">
        <w:trPr>
          <w:trHeight w:val="250"/>
        </w:trPr>
        <w:tc>
          <w:tcPr>
            <w:tcW w:w="2670" w:type="dxa"/>
            <w:noWrap/>
            <w:hideMark/>
          </w:tcPr>
          <w:p w14:paraId="03FD821B" w14:textId="77777777" w:rsidR="0011742E" w:rsidRPr="007D56F9" w:rsidRDefault="0011742E" w:rsidP="0011742E">
            <w:pPr>
              <w:spacing w:line="240" w:lineRule="auto"/>
              <w:jc w:val="left"/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</w:pPr>
            <w:proofErr w:type="spellStart"/>
            <w:r w:rsidRPr="007D56F9"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  <w:t>Chitose</w:t>
            </w:r>
            <w:proofErr w:type="spellEnd"/>
            <w:r w:rsidRPr="007D56F9"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  <w:t xml:space="preserve"> incineration plant</w:t>
            </w:r>
          </w:p>
        </w:tc>
        <w:tc>
          <w:tcPr>
            <w:tcW w:w="3846" w:type="dxa"/>
            <w:noWrap/>
            <w:hideMark/>
          </w:tcPr>
          <w:p w14:paraId="32E2F5D8" w14:textId="77777777" w:rsidR="0011742E" w:rsidRPr="007D56F9" w:rsidRDefault="0011742E" w:rsidP="0011742E">
            <w:pPr>
              <w:spacing w:line="240" w:lineRule="auto"/>
              <w:jc w:val="left"/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</w:pPr>
            <w:r w:rsidRPr="007D56F9"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  <w:t>MSW incineration *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47FE241A" w14:textId="10153FFB" w:rsidR="0011742E" w:rsidRPr="009C38E2" w:rsidRDefault="0011742E" w:rsidP="0011742E">
            <w:pPr>
              <w:spacing w:line="240" w:lineRule="auto"/>
              <w:jc w:val="left"/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</w:pPr>
            <w:r w:rsidRPr="001F5FE0">
              <w:rPr>
                <w:rFonts w:asciiTheme="minorHAnsi" w:hAnsiTheme="minorHAnsi" w:cstheme="minorHAnsi"/>
                <w:sz w:val="18"/>
                <w:szCs w:val="18"/>
              </w:rPr>
              <w:t>139.616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bottom"/>
          </w:tcPr>
          <w:p w14:paraId="7BBBE1F8" w14:textId="1A442C2B" w:rsidR="0011742E" w:rsidRPr="009C38E2" w:rsidRDefault="0011742E" w:rsidP="0011742E">
            <w:pPr>
              <w:spacing w:line="240" w:lineRule="auto"/>
              <w:jc w:val="left"/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</w:pPr>
            <w:r w:rsidRPr="001F5FE0">
              <w:rPr>
                <w:rFonts w:asciiTheme="minorHAnsi" w:hAnsiTheme="minorHAnsi" w:cstheme="minorHAnsi"/>
                <w:sz w:val="18"/>
                <w:szCs w:val="18"/>
              </w:rPr>
              <w:t>35.659</w:t>
            </w:r>
          </w:p>
        </w:tc>
        <w:tc>
          <w:tcPr>
            <w:tcW w:w="1240" w:type="dxa"/>
            <w:noWrap/>
            <w:hideMark/>
          </w:tcPr>
          <w:p w14:paraId="71D8CFD7" w14:textId="22E44B0B" w:rsidR="0011742E" w:rsidRPr="00574A1C" w:rsidRDefault="0011742E" w:rsidP="0011742E">
            <w:pPr>
              <w:spacing w:line="240" w:lineRule="auto"/>
              <w:jc w:val="left"/>
              <w:rPr>
                <w:rFonts w:asciiTheme="minorHAnsi" w:eastAsia="ＭＳ Ｐゴシック" w:hAnsiTheme="minorHAnsi" w:cstheme="minorHAnsi"/>
                <w:sz w:val="18"/>
                <w:szCs w:val="18"/>
                <w:highlight w:val="yellow"/>
                <w:lang w:eastAsia="ja-JP"/>
              </w:rPr>
            </w:pPr>
            <w:r w:rsidRPr="00574A1C">
              <w:rPr>
                <w:rFonts w:asciiTheme="minorHAnsi" w:eastAsia="ＭＳ Ｐゴシック" w:hAnsiTheme="minorHAnsi" w:cstheme="minorHAnsi"/>
                <w:sz w:val="18"/>
                <w:szCs w:val="18"/>
                <w:highlight w:val="yellow"/>
                <w:lang w:eastAsia="ja-JP"/>
              </w:rPr>
              <w:t>43.42</w:t>
            </w:r>
          </w:p>
        </w:tc>
      </w:tr>
      <w:tr w:rsidR="0011742E" w:rsidRPr="007D56F9" w14:paraId="6FA77E80" w14:textId="77777777" w:rsidTr="007E6B23">
        <w:trPr>
          <w:trHeight w:val="250"/>
        </w:trPr>
        <w:tc>
          <w:tcPr>
            <w:tcW w:w="2670" w:type="dxa"/>
            <w:noWrap/>
            <w:hideMark/>
          </w:tcPr>
          <w:p w14:paraId="15878B96" w14:textId="77777777" w:rsidR="0011742E" w:rsidRPr="007D56F9" w:rsidRDefault="0011742E" w:rsidP="0011742E">
            <w:pPr>
              <w:spacing w:line="240" w:lineRule="auto"/>
              <w:jc w:val="left"/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</w:pPr>
            <w:r w:rsidRPr="007D56F9"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  <w:t xml:space="preserve">Ota No. 2 incineration plant </w:t>
            </w:r>
          </w:p>
        </w:tc>
        <w:tc>
          <w:tcPr>
            <w:tcW w:w="3846" w:type="dxa"/>
            <w:noWrap/>
            <w:hideMark/>
          </w:tcPr>
          <w:p w14:paraId="61306F8B" w14:textId="77777777" w:rsidR="0011742E" w:rsidRPr="007D56F9" w:rsidRDefault="0011742E" w:rsidP="0011742E">
            <w:pPr>
              <w:spacing w:line="240" w:lineRule="auto"/>
              <w:jc w:val="left"/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</w:pPr>
            <w:r w:rsidRPr="007D56F9"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  <w:t>MSW incineration *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1A341797" w14:textId="445F3900" w:rsidR="0011742E" w:rsidRPr="009C38E2" w:rsidRDefault="0011742E" w:rsidP="0011742E">
            <w:pPr>
              <w:spacing w:line="240" w:lineRule="auto"/>
              <w:jc w:val="left"/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</w:pPr>
            <w:r w:rsidRPr="001F5FE0">
              <w:rPr>
                <w:rFonts w:asciiTheme="minorHAnsi" w:hAnsiTheme="minorHAnsi" w:cstheme="minorHAnsi"/>
                <w:sz w:val="18"/>
                <w:szCs w:val="18"/>
              </w:rPr>
              <w:t>139.769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bottom"/>
          </w:tcPr>
          <w:p w14:paraId="5B79CB81" w14:textId="141A8480" w:rsidR="0011742E" w:rsidRPr="009C38E2" w:rsidRDefault="0011742E" w:rsidP="0011742E">
            <w:pPr>
              <w:spacing w:line="240" w:lineRule="auto"/>
              <w:jc w:val="left"/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</w:pPr>
            <w:r w:rsidRPr="001F5FE0">
              <w:rPr>
                <w:rFonts w:asciiTheme="minorHAnsi" w:hAnsiTheme="minorHAnsi" w:cstheme="minorHAnsi"/>
                <w:sz w:val="18"/>
                <w:szCs w:val="18"/>
              </w:rPr>
              <w:t>35.573</w:t>
            </w:r>
          </w:p>
        </w:tc>
        <w:tc>
          <w:tcPr>
            <w:tcW w:w="1240" w:type="dxa"/>
            <w:noWrap/>
            <w:hideMark/>
          </w:tcPr>
          <w:p w14:paraId="6A80F0EC" w14:textId="51451905" w:rsidR="0011742E" w:rsidRPr="00574A1C" w:rsidRDefault="0011742E" w:rsidP="0011742E">
            <w:pPr>
              <w:spacing w:line="240" w:lineRule="auto"/>
              <w:jc w:val="left"/>
              <w:rPr>
                <w:rFonts w:asciiTheme="minorHAnsi" w:eastAsia="ＭＳ Ｐゴシック" w:hAnsiTheme="minorHAnsi" w:cstheme="minorHAnsi"/>
                <w:sz w:val="18"/>
                <w:szCs w:val="18"/>
                <w:highlight w:val="yellow"/>
                <w:lang w:eastAsia="ja-JP"/>
              </w:rPr>
            </w:pPr>
            <w:r w:rsidRPr="00574A1C">
              <w:rPr>
                <w:rFonts w:asciiTheme="minorHAnsi" w:eastAsia="ＭＳ Ｐゴシック" w:hAnsiTheme="minorHAnsi" w:cstheme="minorHAnsi"/>
                <w:sz w:val="18"/>
                <w:szCs w:val="18"/>
                <w:highlight w:val="yellow"/>
                <w:lang w:eastAsia="ja-JP"/>
              </w:rPr>
              <w:t>40.40</w:t>
            </w:r>
          </w:p>
        </w:tc>
      </w:tr>
      <w:tr w:rsidR="0011742E" w:rsidRPr="007D56F9" w14:paraId="3A97F832" w14:textId="77777777" w:rsidTr="007E6B23">
        <w:trPr>
          <w:trHeight w:val="250"/>
        </w:trPr>
        <w:tc>
          <w:tcPr>
            <w:tcW w:w="2670" w:type="dxa"/>
            <w:noWrap/>
            <w:hideMark/>
          </w:tcPr>
          <w:p w14:paraId="07ACDC81" w14:textId="77777777" w:rsidR="0011742E" w:rsidRPr="007D56F9" w:rsidRDefault="0011742E" w:rsidP="0011742E">
            <w:pPr>
              <w:spacing w:line="240" w:lineRule="auto"/>
              <w:jc w:val="left"/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</w:pPr>
            <w:r w:rsidRPr="007D56F9"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  <w:t>New Koto incineration plant</w:t>
            </w:r>
          </w:p>
        </w:tc>
        <w:tc>
          <w:tcPr>
            <w:tcW w:w="3846" w:type="dxa"/>
            <w:noWrap/>
            <w:hideMark/>
          </w:tcPr>
          <w:p w14:paraId="00BDF786" w14:textId="77777777" w:rsidR="0011742E" w:rsidRPr="007D56F9" w:rsidRDefault="0011742E" w:rsidP="0011742E">
            <w:pPr>
              <w:spacing w:line="240" w:lineRule="auto"/>
              <w:jc w:val="left"/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</w:pPr>
            <w:r w:rsidRPr="007D56F9"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  <w:t>MSW incineration *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12CD71A0" w14:textId="5859F1A0" w:rsidR="0011742E" w:rsidRPr="009C38E2" w:rsidRDefault="0011742E" w:rsidP="0011742E">
            <w:pPr>
              <w:spacing w:line="240" w:lineRule="auto"/>
              <w:jc w:val="left"/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</w:pPr>
            <w:r w:rsidRPr="001F5FE0">
              <w:rPr>
                <w:rFonts w:asciiTheme="minorHAnsi" w:hAnsiTheme="minorHAnsi" w:cstheme="minorHAnsi"/>
                <w:sz w:val="18"/>
                <w:szCs w:val="18"/>
              </w:rPr>
              <w:t>139.834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bottom"/>
          </w:tcPr>
          <w:p w14:paraId="6E8CC577" w14:textId="0D9759C6" w:rsidR="0011742E" w:rsidRPr="009C38E2" w:rsidRDefault="0011742E" w:rsidP="0011742E">
            <w:pPr>
              <w:spacing w:line="240" w:lineRule="auto"/>
              <w:jc w:val="left"/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</w:pPr>
            <w:r w:rsidRPr="001F5FE0">
              <w:rPr>
                <w:rFonts w:asciiTheme="minorHAnsi" w:hAnsiTheme="minorHAnsi" w:cstheme="minorHAnsi"/>
                <w:sz w:val="18"/>
                <w:szCs w:val="18"/>
              </w:rPr>
              <w:t>35.649</w:t>
            </w:r>
          </w:p>
        </w:tc>
        <w:tc>
          <w:tcPr>
            <w:tcW w:w="1240" w:type="dxa"/>
            <w:noWrap/>
            <w:hideMark/>
          </w:tcPr>
          <w:p w14:paraId="2980505E" w14:textId="6BCA9443" w:rsidR="0011742E" w:rsidRPr="00574A1C" w:rsidRDefault="0011742E" w:rsidP="0011742E">
            <w:pPr>
              <w:spacing w:line="240" w:lineRule="auto"/>
              <w:jc w:val="left"/>
              <w:rPr>
                <w:rFonts w:asciiTheme="minorHAnsi" w:eastAsia="ＭＳ Ｐゴシック" w:hAnsiTheme="minorHAnsi" w:cstheme="minorHAnsi"/>
                <w:sz w:val="18"/>
                <w:szCs w:val="18"/>
                <w:highlight w:val="yellow"/>
                <w:lang w:eastAsia="ja-JP"/>
              </w:rPr>
            </w:pPr>
            <w:r w:rsidRPr="00574A1C">
              <w:rPr>
                <w:rFonts w:asciiTheme="minorHAnsi" w:eastAsia="ＭＳ Ｐゴシック" w:hAnsiTheme="minorHAnsi" w:cstheme="minorHAnsi"/>
                <w:sz w:val="18"/>
                <w:szCs w:val="18"/>
                <w:highlight w:val="yellow"/>
                <w:lang w:eastAsia="ja-JP"/>
              </w:rPr>
              <w:t>139.62</w:t>
            </w:r>
          </w:p>
        </w:tc>
      </w:tr>
      <w:tr w:rsidR="0011742E" w:rsidRPr="007D56F9" w14:paraId="1C29D7AE" w14:textId="77777777" w:rsidTr="007E6B23">
        <w:trPr>
          <w:trHeight w:val="250"/>
        </w:trPr>
        <w:tc>
          <w:tcPr>
            <w:tcW w:w="2670" w:type="dxa"/>
            <w:noWrap/>
            <w:hideMark/>
          </w:tcPr>
          <w:p w14:paraId="73196C07" w14:textId="77777777" w:rsidR="0011742E" w:rsidRPr="007D56F9" w:rsidRDefault="0011742E" w:rsidP="0011742E">
            <w:pPr>
              <w:spacing w:line="240" w:lineRule="auto"/>
              <w:jc w:val="left"/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</w:pPr>
            <w:r w:rsidRPr="007D56F9"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  <w:t>Minato incineration plant</w:t>
            </w:r>
          </w:p>
        </w:tc>
        <w:tc>
          <w:tcPr>
            <w:tcW w:w="3846" w:type="dxa"/>
            <w:noWrap/>
            <w:hideMark/>
          </w:tcPr>
          <w:p w14:paraId="3DA94E87" w14:textId="77777777" w:rsidR="0011742E" w:rsidRPr="007D56F9" w:rsidRDefault="0011742E" w:rsidP="0011742E">
            <w:pPr>
              <w:spacing w:line="240" w:lineRule="auto"/>
              <w:jc w:val="left"/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</w:pPr>
            <w:r w:rsidRPr="007D56F9"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  <w:t>MSW incineration *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233678BF" w14:textId="025BC1D2" w:rsidR="0011742E" w:rsidRPr="009C38E2" w:rsidRDefault="0011742E" w:rsidP="0011742E">
            <w:pPr>
              <w:spacing w:line="240" w:lineRule="auto"/>
              <w:jc w:val="left"/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</w:pPr>
            <w:r w:rsidRPr="001F5FE0">
              <w:rPr>
                <w:rFonts w:asciiTheme="minorHAnsi" w:hAnsiTheme="minorHAnsi" w:cstheme="minorHAnsi"/>
                <w:sz w:val="18"/>
                <w:szCs w:val="18"/>
              </w:rPr>
              <w:t>139.755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bottom"/>
          </w:tcPr>
          <w:p w14:paraId="7BC2F9D8" w14:textId="1527544F" w:rsidR="0011742E" w:rsidRPr="009C38E2" w:rsidRDefault="0011742E" w:rsidP="0011742E">
            <w:pPr>
              <w:spacing w:line="240" w:lineRule="auto"/>
              <w:jc w:val="left"/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</w:pPr>
            <w:r w:rsidRPr="001F5FE0">
              <w:rPr>
                <w:rFonts w:asciiTheme="minorHAnsi" w:hAnsiTheme="minorHAnsi" w:cstheme="minorHAnsi"/>
                <w:sz w:val="18"/>
                <w:szCs w:val="18"/>
              </w:rPr>
              <w:t>35.631</w:t>
            </w:r>
          </w:p>
        </w:tc>
        <w:tc>
          <w:tcPr>
            <w:tcW w:w="1240" w:type="dxa"/>
            <w:noWrap/>
            <w:hideMark/>
          </w:tcPr>
          <w:p w14:paraId="01F7D819" w14:textId="6067B483" w:rsidR="0011742E" w:rsidRPr="00574A1C" w:rsidRDefault="0011742E" w:rsidP="0011742E">
            <w:pPr>
              <w:spacing w:line="240" w:lineRule="auto"/>
              <w:jc w:val="left"/>
              <w:rPr>
                <w:rFonts w:asciiTheme="minorHAnsi" w:eastAsia="ＭＳ Ｐゴシック" w:hAnsiTheme="minorHAnsi" w:cstheme="minorHAnsi"/>
                <w:sz w:val="18"/>
                <w:szCs w:val="18"/>
                <w:highlight w:val="yellow"/>
                <w:lang w:eastAsia="ja-JP"/>
              </w:rPr>
            </w:pPr>
            <w:r w:rsidRPr="00574A1C">
              <w:rPr>
                <w:rFonts w:asciiTheme="minorHAnsi" w:eastAsia="ＭＳ Ｐゴシック" w:hAnsiTheme="minorHAnsi" w:cstheme="minorHAnsi"/>
                <w:sz w:val="18"/>
                <w:szCs w:val="18"/>
                <w:highlight w:val="yellow"/>
                <w:lang w:eastAsia="ja-JP"/>
              </w:rPr>
              <w:t>89.48</w:t>
            </w:r>
          </w:p>
        </w:tc>
      </w:tr>
      <w:tr w:rsidR="0011742E" w:rsidRPr="007D56F9" w14:paraId="13036393" w14:textId="77777777" w:rsidTr="007E6B23">
        <w:trPr>
          <w:trHeight w:val="250"/>
        </w:trPr>
        <w:tc>
          <w:tcPr>
            <w:tcW w:w="2670" w:type="dxa"/>
            <w:noWrap/>
            <w:hideMark/>
          </w:tcPr>
          <w:p w14:paraId="0C43E238" w14:textId="77777777" w:rsidR="0011742E" w:rsidRPr="007D56F9" w:rsidRDefault="0011742E" w:rsidP="0011742E">
            <w:pPr>
              <w:spacing w:line="240" w:lineRule="auto"/>
              <w:jc w:val="left"/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</w:pPr>
            <w:r w:rsidRPr="007D56F9"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  <w:t>Toshima incineration plant</w:t>
            </w:r>
          </w:p>
        </w:tc>
        <w:tc>
          <w:tcPr>
            <w:tcW w:w="3846" w:type="dxa"/>
            <w:noWrap/>
            <w:hideMark/>
          </w:tcPr>
          <w:p w14:paraId="6E6F0D97" w14:textId="77777777" w:rsidR="0011742E" w:rsidRPr="007D56F9" w:rsidRDefault="0011742E" w:rsidP="0011742E">
            <w:pPr>
              <w:spacing w:line="240" w:lineRule="auto"/>
              <w:jc w:val="left"/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</w:pPr>
            <w:r w:rsidRPr="007D56F9"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  <w:t>MSW incineration *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356951E4" w14:textId="20DA04F7" w:rsidR="0011742E" w:rsidRPr="009C38E2" w:rsidRDefault="0011742E" w:rsidP="0011742E">
            <w:pPr>
              <w:spacing w:line="240" w:lineRule="auto"/>
              <w:jc w:val="left"/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</w:pPr>
            <w:r w:rsidRPr="001F5FE0">
              <w:rPr>
                <w:rFonts w:asciiTheme="minorHAnsi" w:hAnsiTheme="minorHAnsi" w:cstheme="minorHAnsi"/>
                <w:sz w:val="18"/>
                <w:szCs w:val="18"/>
              </w:rPr>
              <w:t>139.714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bottom"/>
          </w:tcPr>
          <w:p w14:paraId="2477715F" w14:textId="66FD2CED" w:rsidR="0011742E" w:rsidRPr="009C38E2" w:rsidRDefault="0011742E" w:rsidP="0011742E">
            <w:pPr>
              <w:spacing w:line="240" w:lineRule="auto"/>
              <w:jc w:val="left"/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</w:pPr>
            <w:r w:rsidRPr="001F5FE0">
              <w:rPr>
                <w:rFonts w:asciiTheme="minorHAnsi" w:hAnsiTheme="minorHAnsi" w:cstheme="minorHAnsi"/>
                <w:sz w:val="18"/>
                <w:szCs w:val="18"/>
              </w:rPr>
              <w:t>35.734</w:t>
            </w:r>
          </w:p>
        </w:tc>
        <w:tc>
          <w:tcPr>
            <w:tcW w:w="1240" w:type="dxa"/>
            <w:noWrap/>
            <w:hideMark/>
          </w:tcPr>
          <w:p w14:paraId="1544FF50" w14:textId="1DCF0178" w:rsidR="0011742E" w:rsidRPr="00574A1C" w:rsidRDefault="0011742E" w:rsidP="0011742E">
            <w:pPr>
              <w:spacing w:line="240" w:lineRule="auto"/>
              <w:jc w:val="left"/>
              <w:rPr>
                <w:rFonts w:asciiTheme="minorHAnsi" w:eastAsia="ＭＳ Ｐゴシック" w:hAnsiTheme="minorHAnsi" w:cstheme="minorHAnsi"/>
                <w:sz w:val="18"/>
                <w:szCs w:val="18"/>
                <w:highlight w:val="yellow"/>
                <w:lang w:eastAsia="ja-JP"/>
              </w:rPr>
            </w:pPr>
            <w:r w:rsidRPr="00574A1C">
              <w:rPr>
                <w:rFonts w:asciiTheme="minorHAnsi" w:eastAsia="ＭＳ Ｐゴシック" w:hAnsiTheme="minorHAnsi" w:cstheme="minorHAnsi"/>
                <w:sz w:val="18"/>
                <w:szCs w:val="18"/>
                <w:highlight w:val="yellow"/>
                <w:lang w:eastAsia="ja-JP"/>
              </w:rPr>
              <w:t>36.53</w:t>
            </w:r>
          </w:p>
        </w:tc>
      </w:tr>
      <w:tr w:rsidR="0011742E" w:rsidRPr="007D56F9" w14:paraId="14B0CBAE" w14:textId="77777777" w:rsidTr="007E6B23">
        <w:trPr>
          <w:trHeight w:val="250"/>
        </w:trPr>
        <w:tc>
          <w:tcPr>
            <w:tcW w:w="2670" w:type="dxa"/>
            <w:noWrap/>
            <w:hideMark/>
          </w:tcPr>
          <w:p w14:paraId="040FCB22" w14:textId="77777777" w:rsidR="0011742E" w:rsidRPr="007D56F9" w:rsidRDefault="0011742E" w:rsidP="0011742E">
            <w:pPr>
              <w:spacing w:line="240" w:lineRule="auto"/>
              <w:jc w:val="left"/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</w:pPr>
            <w:r w:rsidRPr="007D56F9"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  <w:t>Kita incineration plant</w:t>
            </w:r>
          </w:p>
        </w:tc>
        <w:tc>
          <w:tcPr>
            <w:tcW w:w="3846" w:type="dxa"/>
            <w:noWrap/>
            <w:hideMark/>
          </w:tcPr>
          <w:p w14:paraId="630AB8B0" w14:textId="77777777" w:rsidR="0011742E" w:rsidRPr="007D56F9" w:rsidRDefault="0011742E" w:rsidP="0011742E">
            <w:pPr>
              <w:spacing w:line="240" w:lineRule="auto"/>
              <w:jc w:val="left"/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</w:pPr>
            <w:r w:rsidRPr="007D56F9"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  <w:t>MSW incineration *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2D5C117A" w14:textId="19B17EF4" w:rsidR="0011742E" w:rsidRPr="009C38E2" w:rsidRDefault="0011742E" w:rsidP="0011742E">
            <w:pPr>
              <w:spacing w:line="240" w:lineRule="auto"/>
              <w:jc w:val="left"/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</w:pPr>
            <w:r w:rsidRPr="001F5FE0">
              <w:rPr>
                <w:rFonts w:asciiTheme="minorHAnsi" w:hAnsiTheme="minorHAnsi" w:cstheme="minorHAnsi"/>
                <w:sz w:val="18"/>
                <w:szCs w:val="18"/>
              </w:rPr>
              <w:t>139.732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bottom"/>
          </w:tcPr>
          <w:p w14:paraId="4017517C" w14:textId="49601DF9" w:rsidR="0011742E" w:rsidRPr="009C38E2" w:rsidRDefault="0011742E" w:rsidP="0011742E">
            <w:pPr>
              <w:spacing w:line="240" w:lineRule="auto"/>
              <w:jc w:val="left"/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</w:pPr>
            <w:r w:rsidRPr="001F5FE0">
              <w:rPr>
                <w:rFonts w:asciiTheme="minorHAnsi" w:hAnsiTheme="minorHAnsi" w:cstheme="minorHAnsi"/>
                <w:sz w:val="18"/>
                <w:szCs w:val="18"/>
              </w:rPr>
              <w:t>35.775</w:t>
            </w:r>
          </w:p>
        </w:tc>
        <w:tc>
          <w:tcPr>
            <w:tcW w:w="1240" w:type="dxa"/>
            <w:noWrap/>
            <w:hideMark/>
          </w:tcPr>
          <w:p w14:paraId="599DC58E" w14:textId="3F6B7F20" w:rsidR="0011742E" w:rsidRPr="00574A1C" w:rsidRDefault="0011742E" w:rsidP="0011742E">
            <w:pPr>
              <w:spacing w:line="240" w:lineRule="auto"/>
              <w:jc w:val="left"/>
              <w:rPr>
                <w:rFonts w:asciiTheme="minorHAnsi" w:eastAsia="ＭＳ Ｐゴシック" w:hAnsiTheme="minorHAnsi" w:cstheme="minorHAnsi"/>
                <w:sz w:val="18"/>
                <w:szCs w:val="18"/>
                <w:highlight w:val="yellow"/>
                <w:lang w:eastAsia="ja-JP"/>
              </w:rPr>
            </w:pPr>
            <w:r w:rsidRPr="00574A1C">
              <w:rPr>
                <w:rFonts w:asciiTheme="minorHAnsi" w:eastAsia="ＭＳ Ｐゴシック" w:hAnsiTheme="minorHAnsi" w:cstheme="minorHAnsi"/>
                <w:sz w:val="18"/>
                <w:szCs w:val="18"/>
                <w:highlight w:val="yellow"/>
                <w:lang w:eastAsia="ja-JP"/>
              </w:rPr>
              <w:t>52.85</w:t>
            </w:r>
          </w:p>
        </w:tc>
      </w:tr>
      <w:tr w:rsidR="0011742E" w:rsidRPr="007D56F9" w14:paraId="11ED66A4" w14:textId="77777777" w:rsidTr="007E6B23">
        <w:trPr>
          <w:trHeight w:val="250"/>
        </w:trPr>
        <w:tc>
          <w:tcPr>
            <w:tcW w:w="2670" w:type="dxa"/>
            <w:noWrap/>
            <w:hideMark/>
          </w:tcPr>
          <w:p w14:paraId="5D8285AF" w14:textId="77777777" w:rsidR="0011742E" w:rsidRPr="007D56F9" w:rsidRDefault="0011742E" w:rsidP="0011742E">
            <w:pPr>
              <w:spacing w:line="240" w:lineRule="auto"/>
              <w:jc w:val="left"/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</w:pPr>
            <w:r w:rsidRPr="007D56F9"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  <w:t>Shibuya incineration plant</w:t>
            </w:r>
          </w:p>
        </w:tc>
        <w:tc>
          <w:tcPr>
            <w:tcW w:w="3846" w:type="dxa"/>
            <w:noWrap/>
            <w:hideMark/>
          </w:tcPr>
          <w:p w14:paraId="4C527410" w14:textId="77777777" w:rsidR="0011742E" w:rsidRPr="007D56F9" w:rsidRDefault="0011742E" w:rsidP="0011742E">
            <w:pPr>
              <w:spacing w:line="240" w:lineRule="auto"/>
              <w:jc w:val="left"/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</w:pPr>
            <w:r w:rsidRPr="007D56F9"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  <w:t>MSW incineration *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123B581E" w14:textId="076AB04D" w:rsidR="0011742E" w:rsidRPr="009C38E2" w:rsidRDefault="0011742E" w:rsidP="0011742E">
            <w:pPr>
              <w:spacing w:line="240" w:lineRule="auto"/>
              <w:jc w:val="left"/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</w:pPr>
            <w:r w:rsidRPr="001F5FE0">
              <w:rPr>
                <w:rFonts w:asciiTheme="minorHAnsi" w:hAnsiTheme="minorHAnsi" w:cstheme="minorHAnsi"/>
                <w:sz w:val="18"/>
                <w:szCs w:val="18"/>
              </w:rPr>
              <w:t>139.706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bottom"/>
          </w:tcPr>
          <w:p w14:paraId="09B02342" w14:textId="22FA4175" w:rsidR="0011742E" w:rsidRPr="009C38E2" w:rsidRDefault="0011742E" w:rsidP="0011742E">
            <w:pPr>
              <w:spacing w:line="240" w:lineRule="auto"/>
              <w:jc w:val="left"/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</w:pPr>
            <w:r w:rsidRPr="001F5FE0">
              <w:rPr>
                <w:rFonts w:asciiTheme="minorHAnsi" w:hAnsiTheme="minorHAnsi" w:cstheme="minorHAnsi"/>
                <w:sz w:val="18"/>
                <w:szCs w:val="18"/>
              </w:rPr>
              <w:t>35.653</w:t>
            </w:r>
          </w:p>
        </w:tc>
        <w:tc>
          <w:tcPr>
            <w:tcW w:w="1240" w:type="dxa"/>
            <w:noWrap/>
            <w:hideMark/>
          </w:tcPr>
          <w:p w14:paraId="454562D5" w14:textId="405F5A80" w:rsidR="0011742E" w:rsidRPr="00574A1C" w:rsidRDefault="0011742E" w:rsidP="0011742E">
            <w:pPr>
              <w:spacing w:line="240" w:lineRule="auto"/>
              <w:jc w:val="left"/>
              <w:rPr>
                <w:rFonts w:asciiTheme="minorHAnsi" w:eastAsia="ＭＳ Ｐゴシック" w:hAnsiTheme="minorHAnsi" w:cstheme="minorHAnsi"/>
                <w:sz w:val="18"/>
                <w:szCs w:val="18"/>
                <w:highlight w:val="yellow"/>
                <w:lang w:eastAsia="ja-JP"/>
              </w:rPr>
            </w:pPr>
            <w:r w:rsidRPr="00574A1C">
              <w:rPr>
                <w:rFonts w:asciiTheme="minorHAnsi" w:eastAsia="ＭＳ Ｐゴシック" w:hAnsiTheme="minorHAnsi" w:cstheme="minorHAnsi"/>
                <w:sz w:val="18"/>
                <w:szCs w:val="18"/>
                <w:highlight w:val="yellow"/>
                <w:lang w:eastAsia="ja-JP"/>
              </w:rPr>
              <w:t>19.58</w:t>
            </w:r>
          </w:p>
        </w:tc>
      </w:tr>
      <w:tr w:rsidR="0011742E" w:rsidRPr="007D56F9" w14:paraId="31277497" w14:textId="77777777" w:rsidTr="007E6B23">
        <w:trPr>
          <w:trHeight w:val="250"/>
        </w:trPr>
        <w:tc>
          <w:tcPr>
            <w:tcW w:w="2670" w:type="dxa"/>
            <w:noWrap/>
            <w:hideMark/>
          </w:tcPr>
          <w:p w14:paraId="5B874C36" w14:textId="77777777" w:rsidR="0011742E" w:rsidRPr="007D56F9" w:rsidRDefault="0011742E" w:rsidP="0011742E">
            <w:pPr>
              <w:spacing w:line="240" w:lineRule="auto"/>
              <w:jc w:val="left"/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</w:pPr>
            <w:r w:rsidRPr="007D56F9"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  <w:t>Chuo incineration plant</w:t>
            </w:r>
          </w:p>
        </w:tc>
        <w:tc>
          <w:tcPr>
            <w:tcW w:w="3846" w:type="dxa"/>
            <w:noWrap/>
            <w:hideMark/>
          </w:tcPr>
          <w:p w14:paraId="03DEDBC6" w14:textId="77777777" w:rsidR="0011742E" w:rsidRPr="007D56F9" w:rsidRDefault="0011742E" w:rsidP="0011742E">
            <w:pPr>
              <w:spacing w:line="240" w:lineRule="auto"/>
              <w:jc w:val="left"/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</w:pPr>
            <w:r w:rsidRPr="007D56F9"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  <w:t>MSW incineration *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17A1DD06" w14:textId="75ADE3EB" w:rsidR="0011742E" w:rsidRPr="009C38E2" w:rsidRDefault="0011742E" w:rsidP="0011742E">
            <w:pPr>
              <w:spacing w:line="240" w:lineRule="auto"/>
              <w:jc w:val="left"/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</w:pPr>
            <w:r w:rsidRPr="001F5FE0">
              <w:rPr>
                <w:rFonts w:asciiTheme="minorHAnsi" w:hAnsiTheme="minorHAnsi" w:cstheme="minorHAnsi"/>
                <w:sz w:val="18"/>
                <w:szCs w:val="18"/>
              </w:rPr>
              <w:t>139.775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bottom"/>
          </w:tcPr>
          <w:p w14:paraId="37A8FB75" w14:textId="2B0D93FA" w:rsidR="0011742E" w:rsidRPr="009C38E2" w:rsidRDefault="0011742E" w:rsidP="0011742E">
            <w:pPr>
              <w:spacing w:line="240" w:lineRule="auto"/>
              <w:jc w:val="left"/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</w:pPr>
            <w:r w:rsidRPr="001F5FE0">
              <w:rPr>
                <w:rFonts w:asciiTheme="minorHAnsi" w:hAnsiTheme="minorHAnsi" w:cstheme="minorHAnsi"/>
                <w:sz w:val="18"/>
                <w:szCs w:val="18"/>
              </w:rPr>
              <w:t>35.652</w:t>
            </w:r>
          </w:p>
        </w:tc>
        <w:tc>
          <w:tcPr>
            <w:tcW w:w="1240" w:type="dxa"/>
            <w:noWrap/>
            <w:hideMark/>
          </w:tcPr>
          <w:p w14:paraId="68C38DE5" w14:textId="4676C3D5" w:rsidR="0011742E" w:rsidRPr="00574A1C" w:rsidRDefault="0011742E" w:rsidP="0011742E">
            <w:pPr>
              <w:spacing w:line="240" w:lineRule="auto"/>
              <w:jc w:val="left"/>
              <w:rPr>
                <w:rFonts w:asciiTheme="minorHAnsi" w:eastAsia="ＭＳ Ｐゴシック" w:hAnsiTheme="minorHAnsi" w:cstheme="minorHAnsi"/>
                <w:sz w:val="18"/>
                <w:szCs w:val="18"/>
                <w:highlight w:val="yellow"/>
                <w:lang w:eastAsia="ja-JP"/>
              </w:rPr>
            </w:pPr>
            <w:r w:rsidRPr="00574A1C">
              <w:rPr>
                <w:rFonts w:asciiTheme="minorHAnsi" w:eastAsia="ＭＳ Ｐゴシック" w:hAnsiTheme="minorHAnsi" w:cstheme="minorHAnsi"/>
                <w:sz w:val="18"/>
                <w:szCs w:val="18"/>
                <w:highlight w:val="yellow"/>
                <w:lang w:eastAsia="ja-JP"/>
              </w:rPr>
              <w:t>56.20</w:t>
            </w:r>
          </w:p>
        </w:tc>
      </w:tr>
      <w:tr w:rsidR="0011742E" w:rsidRPr="007D56F9" w14:paraId="25DE7246" w14:textId="77777777" w:rsidTr="007E6B23">
        <w:trPr>
          <w:trHeight w:val="250"/>
        </w:trPr>
        <w:tc>
          <w:tcPr>
            <w:tcW w:w="2670" w:type="dxa"/>
            <w:noWrap/>
            <w:hideMark/>
          </w:tcPr>
          <w:p w14:paraId="51B09BFF" w14:textId="77777777" w:rsidR="0011742E" w:rsidRPr="007D56F9" w:rsidRDefault="0011742E" w:rsidP="0011742E">
            <w:pPr>
              <w:spacing w:line="240" w:lineRule="auto"/>
              <w:jc w:val="left"/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</w:pPr>
            <w:r w:rsidRPr="007D56F9"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  <w:t>Itabashi incineration plant</w:t>
            </w:r>
          </w:p>
        </w:tc>
        <w:tc>
          <w:tcPr>
            <w:tcW w:w="3846" w:type="dxa"/>
            <w:noWrap/>
            <w:hideMark/>
          </w:tcPr>
          <w:p w14:paraId="3D91AC91" w14:textId="77777777" w:rsidR="0011742E" w:rsidRPr="007D56F9" w:rsidRDefault="0011742E" w:rsidP="0011742E">
            <w:pPr>
              <w:spacing w:line="240" w:lineRule="auto"/>
              <w:jc w:val="left"/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</w:pPr>
            <w:r w:rsidRPr="007D56F9"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  <w:t>MSW incineration *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18961DDB" w14:textId="42F29CFC" w:rsidR="0011742E" w:rsidRPr="009C38E2" w:rsidRDefault="0011742E" w:rsidP="0011742E">
            <w:pPr>
              <w:spacing w:line="240" w:lineRule="auto"/>
              <w:jc w:val="left"/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</w:pPr>
            <w:r w:rsidRPr="001F5FE0">
              <w:rPr>
                <w:rFonts w:asciiTheme="minorHAnsi" w:hAnsiTheme="minorHAnsi" w:cstheme="minorHAnsi"/>
                <w:sz w:val="18"/>
                <w:szCs w:val="18"/>
              </w:rPr>
              <w:t>139.666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bottom"/>
          </w:tcPr>
          <w:p w14:paraId="5204129B" w14:textId="707D4E1B" w:rsidR="0011742E" w:rsidRPr="009C38E2" w:rsidRDefault="0011742E" w:rsidP="0011742E">
            <w:pPr>
              <w:spacing w:line="240" w:lineRule="auto"/>
              <w:jc w:val="left"/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</w:pPr>
            <w:r w:rsidRPr="001F5FE0">
              <w:rPr>
                <w:rFonts w:asciiTheme="minorHAnsi" w:hAnsiTheme="minorHAnsi" w:cstheme="minorHAnsi"/>
                <w:sz w:val="18"/>
                <w:szCs w:val="18"/>
              </w:rPr>
              <w:t>35.791</w:t>
            </w:r>
          </w:p>
        </w:tc>
        <w:tc>
          <w:tcPr>
            <w:tcW w:w="1240" w:type="dxa"/>
            <w:noWrap/>
            <w:hideMark/>
          </w:tcPr>
          <w:p w14:paraId="014A990F" w14:textId="24AA76ED" w:rsidR="0011742E" w:rsidRPr="00574A1C" w:rsidRDefault="0011742E" w:rsidP="0011742E">
            <w:pPr>
              <w:spacing w:line="240" w:lineRule="auto"/>
              <w:jc w:val="left"/>
              <w:rPr>
                <w:rFonts w:asciiTheme="minorHAnsi" w:eastAsia="ＭＳ Ｐゴシック" w:hAnsiTheme="minorHAnsi" w:cstheme="minorHAnsi"/>
                <w:sz w:val="18"/>
                <w:szCs w:val="18"/>
                <w:highlight w:val="yellow"/>
                <w:lang w:eastAsia="ja-JP"/>
              </w:rPr>
            </w:pPr>
            <w:r w:rsidRPr="00574A1C">
              <w:rPr>
                <w:rFonts w:asciiTheme="minorHAnsi" w:eastAsia="ＭＳ Ｐゴシック" w:hAnsiTheme="minorHAnsi" w:cstheme="minorHAnsi"/>
                <w:sz w:val="18"/>
                <w:szCs w:val="18"/>
                <w:highlight w:val="yellow"/>
                <w:lang w:eastAsia="ja-JP"/>
              </w:rPr>
              <w:t>47.20</w:t>
            </w:r>
          </w:p>
        </w:tc>
      </w:tr>
      <w:tr w:rsidR="0011742E" w:rsidRPr="007D56F9" w14:paraId="35F1F287" w14:textId="77777777" w:rsidTr="007E6B23">
        <w:trPr>
          <w:trHeight w:val="250"/>
        </w:trPr>
        <w:tc>
          <w:tcPr>
            <w:tcW w:w="2670" w:type="dxa"/>
            <w:noWrap/>
            <w:hideMark/>
          </w:tcPr>
          <w:p w14:paraId="61D2A625" w14:textId="77777777" w:rsidR="0011742E" w:rsidRPr="007D56F9" w:rsidRDefault="0011742E" w:rsidP="0011742E">
            <w:pPr>
              <w:spacing w:line="240" w:lineRule="auto"/>
              <w:jc w:val="left"/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</w:pPr>
            <w:proofErr w:type="spellStart"/>
            <w:r w:rsidRPr="007D56F9"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  <w:t>Tamagawa</w:t>
            </w:r>
            <w:proofErr w:type="spellEnd"/>
            <w:r w:rsidRPr="007D56F9"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  <w:t xml:space="preserve"> incineration plant</w:t>
            </w:r>
          </w:p>
        </w:tc>
        <w:tc>
          <w:tcPr>
            <w:tcW w:w="3846" w:type="dxa"/>
            <w:noWrap/>
            <w:hideMark/>
          </w:tcPr>
          <w:p w14:paraId="5AA0BCBD" w14:textId="77777777" w:rsidR="0011742E" w:rsidRPr="007D56F9" w:rsidRDefault="0011742E" w:rsidP="0011742E">
            <w:pPr>
              <w:spacing w:line="240" w:lineRule="auto"/>
              <w:jc w:val="left"/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</w:pPr>
            <w:r w:rsidRPr="007D56F9"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  <w:t>MSW incineration *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63758ED3" w14:textId="122A447E" w:rsidR="0011742E" w:rsidRPr="009C38E2" w:rsidRDefault="0011742E" w:rsidP="0011742E">
            <w:pPr>
              <w:spacing w:line="240" w:lineRule="auto"/>
              <w:jc w:val="left"/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</w:pPr>
            <w:r w:rsidRPr="001F5FE0">
              <w:rPr>
                <w:rFonts w:asciiTheme="minorHAnsi" w:hAnsiTheme="minorHAnsi" w:cstheme="minorHAnsi"/>
                <w:sz w:val="18"/>
                <w:szCs w:val="18"/>
              </w:rPr>
              <w:t>139.687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bottom"/>
          </w:tcPr>
          <w:p w14:paraId="2FF531A2" w14:textId="7A9251CA" w:rsidR="0011742E" w:rsidRPr="009C38E2" w:rsidRDefault="0011742E" w:rsidP="0011742E">
            <w:pPr>
              <w:spacing w:line="240" w:lineRule="auto"/>
              <w:jc w:val="left"/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</w:pPr>
            <w:r w:rsidRPr="001F5FE0">
              <w:rPr>
                <w:rFonts w:asciiTheme="minorHAnsi" w:hAnsiTheme="minorHAnsi" w:cstheme="minorHAnsi"/>
                <w:sz w:val="18"/>
                <w:szCs w:val="18"/>
              </w:rPr>
              <w:t>35.561</w:t>
            </w:r>
          </w:p>
        </w:tc>
        <w:tc>
          <w:tcPr>
            <w:tcW w:w="1240" w:type="dxa"/>
            <w:noWrap/>
            <w:hideMark/>
          </w:tcPr>
          <w:p w14:paraId="6C7DECCA" w14:textId="23A74878" w:rsidR="0011742E" w:rsidRPr="00574A1C" w:rsidRDefault="0011742E" w:rsidP="0011742E">
            <w:pPr>
              <w:spacing w:line="240" w:lineRule="auto"/>
              <w:jc w:val="left"/>
              <w:rPr>
                <w:rFonts w:asciiTheme="minorHAnsi" w:eastAsia="ＭＳ Ｐゴシック" w:hAnsiTheme="minorHAnsi" w:cstheme="minorHAnsi"/>
                <w:sz w:val="18"/>
                <w:szCs w:val="18"/>
                <w:highlight w:val="yellow"/>
                <w:lang w:eastAsia="ja-JP"/>
              </w:rPr>
            </w:pPr>
            <w:r w:rsidRPr="00574A1C">
              <w:rPr>
                <w:rFonts w:asciiTheme="minorHAnsi" w:eastAsia="ＭＳ Ｐゴシック" w:hAnsiTheme="minorHAnsi" w:cstheme="minorHAnsi"/>
                <w:sz w:val="18"/>
                <w:szCs w:val="18"/>
                <w:highlight w:val="yellow"/>
                <w:lang w:eastAsia="ja-JP"/>
              </w:rPr>
              <w:t>26.84</w:t>
            </w:r>
          </w:p>
        </w:tc>
      </w:tr>
      <w:tr w:rsidR="0011742E" w:rsidRPr="007D56F9" w14:paraId="4D22537A" w14:textId="77777777" w:rsidTr="007E6B23">
        <w:trPr>
          <w:trHeight w:val="250"/>
        </w:trPr>
        <w:tc>
          <w:tcPr>
            <w:tcW w:w="2670" w:type="dxa"/>
            <w:noWrap/>
            <w:hideMark/>
          </w:tcPr>
          <w:p w14:paraId="1DF1E350" w14:textId="77777777" w:rsidR="0011742E" w:rsidRPr="007D56F9" w:rsidRDefault="0011742E" w:rsidP="0011742E">
            <w:pPr>
              <w:spacing w:line="240" w:lineRule="auto"/>
              <w:jc w:val="left"/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</w:pPr>
            <w:r w:rsidRPr="007D56F9"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  <w:t>Adachi incineration plant</w:t>
            </w:r>
          </w:p>
        </w:tc>
        <w:tc>
          <w:tcPr>
            <w:tcW w:w="3846" w:type="dxa"/>
            <w:noWrap/>
            <w:hideMark/>
          </w:tcPr>
          <w:p w14:paraId="11684E8F" w14:textId="77777777" w:rsidR="0011742E" w:rsidRPr="007D56F9" w:rsidRDefault="0011742E" w:rsidP="0011742E">
            <w:pPr>
              <w:spacing w:line="240" w:lineRule="auto"/>
              <w:jc w:val="left"/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</w:pPr>
            <w:r w:rsidRPr="007D56F9"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  <w:t>MSW incineration *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699A7B65" w14:textId="5A589F2D" w:rsidR="0011742E" w:rsidRPr="009C38E2" w:rsidRDefault="0011742E" w:rsidP="0011742E">
            <w:pPr>
              <w:spacing w:line="240" w:lineRule="auto"/>
              <w:jc w:val="left"/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</w:pPr>
            <w:r w:rsidRPr="001F5FE0">
              <w:rPr>
                <w:rFonts w:asciiTheme="minorHAnsi" w:hAnsiTheme="minorHAnsi" w:cstheme="minorHAnsi"/>
                <w:sz w:val="18"/>
                <w:szCs w:val="18"/>
              </w:rPr>
              <w:t>139.795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bottom"/>
          </w:tcPr>
          <w:p w14:paraId="667CBB6A" w14:textId="14DF77AA" w:rsidR="0011742E" w:rsidRPr="009C38E2" w:rsidRDefault="0011742E" w:rsidP="0011742E">
            <w:pPr>
              <w:spacing w:line="240" w:lineRule="auto"/>
              <w:jc w:val="left"/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</w:pPr>
            <w:r w:rsidRPr="001F5FE0">
              <w:rPr>
                <w:rFonts w:asciiTheme="minorHAnsi" w:hAnsiTheme="minorHAnsi" w:cstheme="minorHAnsi"/>
                <w:sz w:val="18"/>
                <w:szCs w:val="18"/>
              </w:rPr>
              <w:t>35.803</w:t>
            </w:r>
          </w:p>
        </w:tc>
        <w:tc>
          <w:tcPr>
            <w:tcW w:w="1240" w:type="dxa"/>
            <w:noWrap/>
            <w:hideMark/>
          </w:tcPr>
          <w:p w14:paraId="5A2EB6A9" w14:textId="415A7BC8" w:rsidR="0011742E" w:rsidRPr="00574A1C" w:rsidRDefault="0011742E" w:rsidP="0011742E">
            <w:pPr>
              <w:spacing w:line="240" w:lineRule="auto"/>
              <w:jc w:val="left"/>
              <w:rPr>
                <w:rFonts w:asciiTheme="minorHAnsi" w:eastAsia="ＭＳ Ｐゴシック" w:hAnsiTheme="minorHAnsi" w:cstheme="minorHAnsi"/>
                <w:sz w:val="18"/>
                <w:szCs w:val="18"/>
                <w:highlight w:val="yellow"/>
                <w:lang w:eastAsia="ja-JP"/>
              </w:rPr>
            </w:pPr>
            <w:r w:rsidRPr="00574A1C">
              <w:rPr>
                <w:rFonts w:asciiTheme="minorHAnsi" w:eastAsia="ＭＳ Ｐゴシック" w:hAnsiTheme="minorHAnsi" w:cstheme="minorHAnsi"/>
                <w:sz w:val="18"/>
                <w:szCs w:val="18"/>
                <w:highlight w:val="yellow"/>
                <w:lang w:eastAsia="ja-JP"/>
              </w:rPr>
              <w:t>59.80</w:t>
            </w:r>
          </w:p>
        </w:tc>
      </w:tr>
      <w:tr w:rsidR="0011742E" w:rsidRPr="007D56F9" w14:paraId="3DB42AF2" w14:textId="77777777" w:rsidTr="007E6B23">
        <w:trPr>
          <w:trHeight w:val="250"/>
        </w:trPr>
        <w:tc>
          <w:tcPr>
            <w:tcW w:w="2670" w:type="dxa"/>
            <w:noWrap/>
            <w:hideMark/>
          </w:tcPr>
          <w:p w14:paraId="38E9403E" w14:textId="77777777" w:rsidR="0011742E" w:rsidRPr="007D56F9" w:rsidRDefault="0011742E" w:rsidP="0011742E">
            <w:pPr>
              <w:spacing w:line="240" w:lineRule="auto"/>
              <w:jc w:val="left"/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</w:pPr>
            <w:proofErr w:type="spellStart"/>
            <w:r w:rsidRPr="007D56F9"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  <w:t>Hikarigaoka</w:t>
            </w:r>
            <w:proofErr w:type="spellEnd"/>
            <w:r w:rsidRPr="007D56F9"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  <w:t xml:space="preserve"> incineration plant</w:t>
            </w:r>
          </w:p>
        </w:tc>
        <w:tc>
          <w:tcPr>
            <w:tcW w:w="3846" w:type="dxa"/>
            <w:noWrap/>
            <w:hideMark/>
          </w:tcPr>
          <w:p w14:paraId="5FDE0A13" w14:textId="77777777" w:rsidR="0011742E" w:rsidRPr="007D56F9" w:rsidRDefault="0011742E" w:rsidP="0011742E">
            <w:pPr>
              <w:spacing w:line="240" w:lineRule="auto"/>
              <w:jc w:val="left"/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</w:pPr>
            <w:r w:rsidRPr="007D56F9"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  <w:t>MSW incineration *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64356945" w14:textId="5BFE60F7" w:rsidR="0011742E" w:rsidRPr="009C38E2" w:rsidRDefault="0011742E" w:rsidP="0011742E">
            <w:pPr>
              <w:spacing w:line="240" w:lineRule="auto"/>
              <w:jc w:val="left"/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</w:pPr>
            <w:r w:rsidRPr="001F5FE0">
              <w:rPr>
                <w:rFonts w:asciiTheme="minorHAnsi" w:hAnsiTheme="minorHAnsi" w:cstheme="minorHAnsi"/>
                <w:sz w:val="18"/>
                <w:szCs w:val="18"/>
              </w:rPr>
              <w:t>139.628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bottom"/>
          </w:tcPr>
          <w:p w14:paraId="70146B42" w14:textId="48DAC403" w:rsidR="0011742E" w:rsidRPr="009C38E2" w:rsidRDefault="0011742E" w:rsidP="0011742E">
            <w:pPr>
              <w:spacing w:line="240" w:lineRule="auto"/>
              <w:jc w:val="left"/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</w:pPr>
            <w:r w:rsidRPr="001F5FE0">
              <w:rPr>
                <w:rFonts w:asciiTheme="minorHAnsi" w:hAnsiTheme="minorHAnsi" w:cstheme="minorHAnsi"/>
                <w:sz w:val="18"/>
                <w:szCs w:val="18"/>
              </w:rPr>
              <w:t>35.761</w:t>
            </w:r>
          </w:p>
        </w:tc>
        <w:tc>
          <w:tcPr>
            <w:tcW w:w="1240" w:type="dxa"/>
            <w:noWrap/>
            <w:hideMark/>
          </w:tcPr>
          <w:p w14:paraId="5A63B218" w14:textId="05CE04D1" w:rsidR="0011742E" w:rsidRPr="00574A1C" w:rsidRDefault="0011742E" w:rsidP="0011742E">
            <w:pPr>
              <w:spacing w:line="240" w:lineRule="auto"/>
              <w:jc w:val="left"/>
              <w:rPr>
                <w:rFonts w:asciiTheme="minorHAnsi" w:eastAsia="ＭＳ Ｐゴシック" w:hAnsiTheme="minorHAnsi" w:cstheme="minorHAnsi"/>
                <w:sz w:val="18"/>
                <w:szCs w:val="18"/>
                <w:highlight w:val="yellow"/>
                <w:lang w:eastAsia="ja-JP"/>
              </w:rPr>
            </w:pPr>
            <w:r w:rsidRPr="00574A1C">
              <w:rPr>
                <w:rFonts w:asciiTheme="minorHAnsi" w:eastAsia="ＭＳ Ｐゴシック" w:hAnsiTheme="minorHAnsi" w:cstheme="minorHAnsi"/>
                <w:sz w:val="18"/>
                <w:szCs w:val="18"/>
                <w:highlight w:val="yellow"/>
                <w:lang w:eastAsia="ja-JP"/>
              </w:rPr>
              <w:t>19.92</w:t>
            </w:r>
          </w:p>
        </w:tc>
      </w:tr>
      <w:tr w:rsidR="0011742E" w:rsidRPr="007D56F9" w14:paraId="670EC143" w14:textId="77777777" w:rsidTr="007E6B23">
        <w:trPr>
          <w:trHeight w:val="250"/>
        </w:trPr>
        <w:tc>
          <w:tcPr>
            <w:tcW w:w="2670" w:type="dxa"/>
            <w:noWrap/>
            <w:hideMark/>
          </w:tcPr>
          <w:p w14:paraId="43E052CA" w14:textId="77777777" w:rsidR="0011742E" w:rsidRPr="007D56F9" w:rsidRDefault="0011742E" w:rsidP="0011742E">
            <w:pPr>
              <w:spacing w:line="240" w:lineRule="auto"/>
              <w:jc w:val="left"/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</w:pPr>
            <w:r w:rsidRPr="007D56F9"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  <w:t>Setagaya incineration plant</w:t>
            </w:r>
          </w:p>
        </w:tc>
        <w:tc>
          <w:tcPr>
            <w:tcW w:w="3846" w:type="dxa"/>
            <w:noWrap/>
            <w:hideMark/>
          </w:tcPr>
          <w:p w14:paraId="781AA952" w14:textId="77777777" w:rsidR="0011742E" w:rsidRPr="007D56F9" w:rsidRDefault="0011742E" w:rsidP="0011742E">
            <w:pPr>
              <w:spacing w:line="240" w:lineRule="auto"/>
              <w:jc w:val="left"/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</w:pPr>
            <w:r w:rsidRPr="007D56F9"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  <w:t>MSW incineration *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31DEAF4B" w14:textId="0B9E9098" w:rsidR="0011742E" w:rsidRPr="009C38E2" w:rsidRDefault="0011742E" w:rsidP="0011742E">
            <w:pPr>
              <w:spacing w:line="240" w:lineRule="auto"/>
              <w:jc w:val="left"/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</w:pPr>
            <w:r w:rsidRPr="001F5FE0">
              <w:rPr>
                <w:rFonts w:asciiTheme="minorHAnsi" w:hAnsiTheme="minorHAnsi" w:cstheme="minorHAnsi"/>
                <w:sz w:val="18"/>
                <w:szCs w:val="18"/>
              </w:rPr>
              <w:t>139.622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bottom"/>
          </w:tcPr>
          <w:p w14:paraId="46F79781" w14:textId="5D1DC11A" w:rsidR="0011742E" w:rsidRPr="009C38E2" w:rsidRDefault="0011742E" w:rsidP="0011742E">
            <w:pPr>
              <w:spacing w:line="240" w:lineRule="auto"/>
              <w:jc w:val="left"/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</w:pPr>
            <w:r w:rsidRPr="001F5FE0">
              <w:rPr>
                <w:rFonts w:asciiTheme="minorHAnsi" w:hAnsiTheme="minorHAnsi" w:cstheme="minorHAnsi"/>
                <w:sz w:val="18"/>
                <w:szCs w:val="18"/>
              </w:rPr>
              <w:t>35.633</w:t>
            </w:r>
          </w:p>
        </w:tc>
        <w:tc>
          <w:tcPr>
            <w:tcW w:w="1240" w:type="dxa"/>
            <w:noWrap/>
            <w:hideMark/>
          </w:tcPr>
          <w:p w14:paraId="237BFFBD" w14:textId="29886A22" w:rsidR="0011742E" w:rsidRPr="00574A1C" w:rsidRDefault="0011742E" w:rsidP="0011742E">
            <w:pPr>
              <w:spacing w:line="240" w:lineRule="auto"/>
              <w:jc w:val="left"/>
              <w:rPr>
                <w:rFonts w:asciiTheme="minorHAnsi" w:eastAsia="ＭＳ Ｐゴシック" w:hAnsiTheme="minorHAnsi" w:cstheme="minorHAnsi"/>
                <w:sz w:val="18"/>
                <w:szCs w:val="18"/>
                <w:highlight w:val="yellow"/>
                <w:lang w:eastAsia="ja-JP"/>
              </w:rPr>
            </w:pPr>
            <w:r w:rsidRPr="00574A1C">
              <w:rPr>
                <w:rFonts w:asciiTheme="minorHAnsi" w:eastAsia="ＭＳ Ｐゴシック" w:hAnsiTheme="minorHAnsi" w:cstheme="minorHAnsi"/>
                <w:sz w:val="18"/>
                <w:szCs w:val="18"/>
                <w:highlight w:val="yellow"/>
                <w:lang w:eastAsia="ja-JP"/>
              </w:rPr>
              <w:t>19.13</w:t>
            </w:r>
          </w:p>
        </w:tc>
      </w:tr>
      <w:tr w:rsidR="0011742E" w:rsidRPr="007D56F9" w14:paraId="58D6A55A" w14:textId="77777777" w:rsidTr="007E6B23">
        <w:trPr>
          <w:trHeight w:val="250"/>
        </w:trPr>
        <w:tc>
          <w:tcPr>
            <w:tcW w:w="2670" w:type="dxa"/>
            <w:noWrap/>
            <w:hideMark/>
          </w:tcPr>
          <w:p w14:paraId="3C190BBF" w14:textId="77777777" w:rsidR="0011742E" w:rsidRPr="007D56F9" w:rsidRDefault="0011742E" w:rsidP="0011742E">
            <w:pPr>
              <w:spacing w:line="240" w:lineRule="auto"/>
              <w:jc w:val="left"/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</w:pPr>
            <w:r w:rsidRPr="007D56F9"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  <w:t>Katsushika incineration plant</w:t>
            </w:r>
          </w:p>
        </w:tc>
        <w:tc>
          <w:tcPr>
            <w:tcW w:w="3846" w:type="dxa"/>
            <w:noWrap/>
            <w:hideMark/>
          </w:tcPr>
          <w:p w14:paraId="7F6FC292" w14:textId="77777777" w:rsidR="0011742E" w:rsidRPr="007D56F9" w:rsidRDefault="0011742E" w:rsidP="0011742E">
            <w:pPr>
              <w:spacing w:line="240" w:lineRule="auto"/>
              <w:jc w:val="left"/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</w:pPr>
            <w:r w:rsidRPr="007D56F9"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  <w:t>MSW incineration *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7D885E16" w14:textId="5985F0E3" w:rsidR="0011742E" w:rsidRPr="009C38E2" w:rsidRDefault="0011742E" w:rsidP="0011742E">
            <w:pPr>
              <w:spacing w:line="240" w:lineRule="auto"/>
              <w:jc w:val="left"/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</w:pPr>
            <w:r w:rsidRPr="001F5FE0">
              <w:rPr>
                <w:rFonts w:asciiTheme="minorHAnsi" w:hAnsiTheme="minorHAnsi" w:cstheme="minorHAnsi"/>
                <w:sz w:val="18"/>
                <w:szCs w:val="18"/>
              </w:rPr>
              <w:t>139.856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bottom"/>
          </w:tcPr>
          <w:p w14:paraId="738E665A" w14:textId="02772AA1" w:rsidR="0011742E" w:rsidRPr="009C38E2" w:rsidRDefault="0011742E" w:rsidP="0011742E">
            <w:pPr>
              <w:spacing w:line="240" w:lineRule="auto"/>
              <w:jc w:val="left"/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</w:pPr>
            <w:r w:rsidRPr="001F5FE0">
              <w:rPr>
                <w:rFonts w:asciiTheme="minorHAnsi" w:hAnsiTheme="minorHAnsi" w:cstheme="minorHAnsi"/>
                <w:sz w:val="18"/>
                <w:szCs w:val="18"/>
              </w:rPr>
              <w:t>35.780</w:t>
            </w:r>
          </w:p>
        </w:tc>
        <w:tc>
          <w:tcPr>
            <w:tcW w:w="1240" w:type="dxa"/>
            <w:noWrap/>
            <w:hideMark/>
          </w:tcPr>
          <w:p w14:paraId="38F98E58" w14:textId="3DC806AE" w:rsidR="0011742E" w:rsidRPr="00574A1C" w:rsidRDefault="0011742E" w:rsidP="0011742E">
            <w:pPr>
              <w:spacing w:line="240" w:lineRule="auto"/>
              <w:jc w:val="left"/>
              <w:rPr>
                <w:rFonts w:asciiTheme="minorHAnsi" w:eastAsia="ＭＳ Ｐゴシック" w:hAnsiTheme="minorHAnsi" w:cstheme="minorHAnsi"/>
                <w:sz w:val="18"/>
                <w:szCs w:val="18"/>
                <w:highlight w:val="yellow"/>
                <w:lang w:eastAsia="ja-JP"/>
              </w:rPr>
            </w:pPr>
            <w:r w:rsidRPr="00574A1C">
              <w:rPr>
                <w:rFonts w:asciiTheme="minorHAnsi" w:eastAsia="ＭＳ Ｐゴシック" w:hAnsiTheme="minorHAnsi" w:cstheme="minorHAnsi"/>
                <w:sz w:val="18"/>
                <w:szCs w:val="18"/>
                <w:highlight w:val="yellow"/>
                <w:lang w:eastAsia="ja-JP"/>
              </w:rPr>
              <w:t>39.49</w:t>
            </w:r>
          </w:p>
        </w:tc>
      </w:tr>
      <w:tr w:rsidR="0011742E" w:rsidRPr="007D56F9" w14:paraId="1FE426B3" w14:textId="77777777" w:rsidTr="007E6B23">
        <w:trPr>
          <w:trHeight w:val="250"/>
        </w:trPr>
        <w:tc>
          <w:tcPr>
            <w:tcW w:w="2670" w:type="dxa"/>
            <w:noWrap/>
            <w:hideMark/>
          </w:tcPr>
          <w:p w14:paraId="3D92504D" w14:textId="77777777" w:rsidR="0011742E" w:rsidRPr="007D56F9" w:rsidRDefault="0011742E" w:rsidP="0011742E">
            <w:pPr>
              <w:spacing w:line="240" w:lineRule="auto"/>
              <w:jc w:val="left"/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</w:pPr>
            <w:r w:rsidRPr="007D56F9"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  <w:t>Shinagawa incineration plant</w:t>
            </w:r>
          </w:p>
        </w:tc>
        <w:tc>
          <w:tcPr>
            <w:tcW w:w="3846" w:type="dxa"/>
            <w:noWrap/>
            <w:hideMark/>
          </w:tcPr>
          <w:p w14:paraId="1EE441A6" w14:textId="77777777" w:rsidR="0011742E" w:rsidRPr="007D56F9" w:rsidRDefault="0011742E" w:rsidP="0011742E">
            <w:pPr>
              <w:spacing w:line="240" w:lineRule="auto"/>
              <w:jc w:val="left"/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</w:pPr>
            <w:r w:rsidRPr="007D56F9"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  <w:t>MSW incineration *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35B75100" w14:textId="30AB2720" w:rsidR="0011742E" w:rsidRPr="009C38E2" w:rsidRDefault="0011742E" w:rsidP="0011742E">
            <w:pPr>
              <w:spacing w:line="240" w:lineRule="auto"/>
              <w:jc w:val="left"/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</w:pPr>
            <w:r w:rsidRPr="001F5FE0">
              <w:rPr>
                <w:rFonts w:asciiTheme="minorHAnsi" w:hAnsiTheme="minorHAnsi" w:cstheme="minorHAnsi"/>
                <w:sz w:val="18"/>
                <w:szCs w:val="18"/>
              </w:rPr>
              <w:t>139.753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bottom"/>
          </w:tcPr>
          <w:p w14:paraId="54AB42B8" w14:textId="3108B8CA" w:rsidR="0011742E" w:rsidRPr="009C38E2" w:rsidRDefault="0011742E" w:rsidP="0011742E">
            <w:pPr>
              <w:spacing w:line="240" w:lineRule="auto"/>
              <w:jc w:val="left"/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</w:pPr>
            <w:r w:rsidRPr="001F5FE0">
              <w:rPr>
                <w:rFonts w:asciiTheme="minorHAnsi" w:hAnsiTheme="minorHAnsi" w:cstheme="minorHAnsi"/>
                <w:sz w:val="18"/>
                <w:szCs w:val="18"/>
              </w:rPr>
              <w:t>35.609</w:t>
            </w:r>
          </w:p>
        </w:tc>
        <w:tc>
          <w:tcPr>
            <w:tcW w:w="1240" w:type="dxa"/>
            <w:noWrap/>
            <w:hideMark/>
          </w:tcPr>
          <w:p w14:paraId="492B5EE4" w14:textId="3566C773" w:rsidR="0011742E" w:rsidRPr="00574A1C" w:rsidRDefault="0011742E" w:rsidP="0011742E">
            <w:pPr>
              <w:spacing w:line="240" w:lineRule="auto"/>
              <w:jc w:val="left"/>
              <w:rPr>
                <w:rFonts w:asciiTheme="minorHAnsi" w:eastAsia="ＭＳ Ｐゴシック" w:hAnsiTheme="minorHAnsi" w:cstheme="minorHAnsi"/>
                <w:sz w:val="18"/>
                <w:szCs w:val="18"/>
                <w:highlight w:val="yellow"/>
                <w:lang w:eastAsia="ja-JP"/>
              </w:rPr>
            </w:pPr>
            <w:r w:rsidRPr="00574A1C">
              <w:rPr>
                <w:rFonts w:asciiTheme="minorHAnsi" w:eastAsia="ＭＳ Ｐゴシック" w:hAnsiTheme="minorHAnsi" w:cstheme="minorHAnsi"/>
                <w:sz w:val="18"/>
                <w:szCs w:val="18"/>
                <w:highlight w:val="yellow"/>
                <w:lang w:eastAsia="ja-JP"/>
              </w:rPr>
              <w:t>46.87</w:t>
            </w:r>
          </w:p>
        </w:tc>
      </w:tr>
      <w:tr w:rsidR="0011742E" w:rsidRPr="007D56F9" w14:paraId="0F13A583" w14:textId="77777777" w:rsidTr="007E6B23">
        <w:trPr>
          <w:trHeight w:val="250"/>
        </w:trPr>
        <w:tc>
          <w:tcPr>
            <w:tcW w:w="2670" w:type="dxa"/>
            <w:noWrap/>
            <w:hideMark/>
          </w:tcPr>
          <w:p w14:paraId="0EAD5AA7" w14:textId="77777777" w:rsidR="0011742E" w:rsidRPr="007D56F9" w:rsidRDefault="0011742E" w:rsidP="0011742E">
            <w:pPr>
              <w:spacing w:line="240" w:lineRule="auto"/>
              <w:jc w:val="left"/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</w:pPr>
            <w:proofErr w:type="spellStart"/>
            <w:r w:rsidRPr="007D56F9"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  <w:t>Senba</w:t>
            </w:r>
            <w:proofErr w:type="spellEnd"/>
            <w:r w:rsidRPr="007D56F9"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  <w:t xml:space="preserve"> incineration plant</w:t>
            </w:r>
          </w:p>
        </w:tc>
        <w:tc>
          <w:tcPr>
            <w:tcW w:w="3846" w:type="dxa"/>
            <w:noWrap/>
            <w:hideMark/>
          </w:tcPr>
          <w:p w14:paraId="371C0E32" w14:textId="77777777" w:rsidR="0011742E" w:rsidRPr="007D56F9" w:rsidRDefault="0011742E" w:rsidP="0011742E">
            <w:pPr>
              <w:spacing w:line="240" w:lineRule="auto"/>
              <w:jc w:val="left"/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</w:pPr>
            <w:r w:rsidRPr="007D56F9"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  <w:t xml:space="preserve">MSW incineration 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4A595ABF" w14:textId="36A5F6C6" w:rsidR="0011742E" w:rsidRPr="009C38E2" w:rsidRDefault="0011742E" w:rsidP="0011742E">
            <w:pPr>
              <w:spacing w:line="240" w:lineRule="auto"/>
              <w:jc w:val="left"/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</w:pPr>
            <w:r w:rsidRPr="001F5FE0">
              <w:rPr>
                <w:rFonts w:asciiTheme="minorHAnsi" w:hAnsiTheme="minorHAnsi" w:cstheme="minorHAnsi"/>
                <w:sz w:val="18"/>
                <w:szCs w:val="18"/>
              </w:rPr>
              <w:t>139.365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bottom"/>
          </w:tcPr>
          <w:p w14:paraId="60FB2F45" w14:textId="17F8D828" w:rsidR="0011742E" w:rsidRPr="009C38E2" w:rsidRDefault="0011742E" w:rsidP="0011742E">
            <w:pPr>
              <w:spacing w:line="240" w:lineRule="auto"/>
              <w:jc w:val="left"/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</w:pPr>
            <w:r w:rsidRPr="001F5FE0">
              <w:rPr>
                <w:rFonts w:asciiTheme="minorHAnsi" w:hAnsiTheme="minorHAnsi" w:cstheme="minorHAnsi"/>
                <w:sz w:val="18"/>
                <w:szCs w:val="18"/>
              </w:rPr>
              <w:t>34.710</w:t>
            </w:r>
          </w:p>
        </w:tc>
        <w:tc>
          <w:tcPr>
            <w:tcW w:w="1240" w:type="dxa"/>
            <w:noWrap/>
            <w:hideMark/>
          </w:tcPr>
          <w:p w14:paraId="1F515AC3" w14:textId="7032BF46" w:rsidR="0011742E" w:rsidRPr="00574A1C" w:rsidRDefault="0011742E" w:rsidP="0011742E">
            <w:pPr>
              <w:spacing w:line="240" w:lineRule="auto"/>
              <w:jc w:val="left"/>
              <w:rPr>
                <w:rFonts w:asciiTheme="minorHAnsi" w:eastAsia="ＭＳ Ｐゴシック" w:hAnsiTheme="minorHAnsi" w:cstheme="minorHAnsi"/>
                <w:sz w:val="18"/>
                <w:szCs w:val="18"/>
                <w:highlight w:val="yellow"/>
                <w:lang w:eastAsia="ja-JP"/>
              </w:rPr>
            </w:pPr>
            <w:r w:rsidRPr="00574A1C">
              <w:rPr>
                <w:rFonts w:asciiTheme="minorHAnsi" w:eastAsia="ＭＳ Ｐゴシック" w:hAnsiTheme="minorHAnsi" w:cstheme="minorHAnsi"/>
                <w:sz w:val="18"/>
                <w:szCs w:val="18"/>
                <w:highlight w:val="yellow"/>
                <w:lang w:eastAsia="ja-JP"/>
              </w:rPr>
              <w:t>1.08</w:t>
            </w:r>
          </w:p>
        </w:tc>
      </w:tr>
      <w:tr w:rsidR="0011742E" w:rsidRPr="007D56F9" w14:paraId="7268D92F" w14:textId="77777777" w:rsidTr="007E6B23">
        <w:trPr>
          <w:trHeight w:val="250"/>
        </w:trPr>
        <w:tc>
          <w:tcPr>
            <w:tcW w:w="2670" w:type="dxa"/>
            <w:noWrap/>
            <w:hideMark/>
          </w:tcPr>
          <w:p w14:paraId="7FC14EAE" w14:textId="77777777" w:rsidR="0011742E" w:rsidRPr="007D56F9" w:rsidRDefault="0011742E" w:rsidP="0011742E">
            <w:pPr>
              <w:spacing w:line="240" w:lineRule="auto"/>
              <w:jc w:val="left"/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</w:pPr>
            <w:proofErr w:type="spellStart"/>
            <w:r w:rsidRPr="007D56F9"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  <w:t>Miyakemura</w:t>
            </w:r>
            <w:proofErr w:type="spellEnd"/>
            <w:r w:rsidRPr="007D56F9"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  <w:t xml:space="preserve"> clean center</w:t>
            </w:r>
          </w:p>
        </w:tc>
        <w:tc>
          <w:tcPr>
            <w:tcW w:w="3846" w:type="dxa"/>
            <w:noWrap/>
            <w:hideMark/>
          </w:tcPr>
          <w:p w14:paraId="7A9FAEB8" w14:textId="77777777" w:rsidR="0011742E" w:rsidRPr="007D56F9" w:rsidRDefault="0011742E" w:rsidP="0011742E">
            <w:pPr>
              <w:spacing w:line="240" w:lineRule="auto"/>
              <w:jc w:val="left"/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</w:pPr>
            <w:r w:rsidRPr="007D56F9"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  <w:t xml:space="preserve">MSW incineration 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5AFEC91F" w14:textId="40894249" w:rsidR="0011742E" w:rsidRPr="009C38E2" w:rsidRDefault="0011742E" w:rsidP="0011742E">
            <w:pPr>
              <w:spacing w:line="240" w:lineRule="auto"/>
              <w:jc w:val="left"/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</w:pPr>
            <w:r w:rsidRPr="001F5FE0">
              <w:rPr>
                <w:rFonts w:asciiTheme="minorHAnsi" w:hAnsiTheme="minorHAnsi" w:cstheme="minorHAnsi"/>
                <w:sz w:val="18"/>
                <w:szCs w:val="18"/>
              </w:rPr>
              <w:t>139.495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bottom"/>
          </w:tcPr>
          <w:p w14:paraId="7B7682E6" w14:textId="6CC0B67F" w:rsidR="0011742E" w:rsidRPr="009C38E2" w:rsidRDefault="0011742E" w:rsidP="0011742E">
            <w:pPr>
              <w:spacing w:line="240" w:lineRule="auto"/>
              <w:jc w:val="left"/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</w:pPr>
            <w:r w:rsidRPr="001F5FE0">
              <w:rPr>
                <w:rFonts w:asciiTheme="minorHAnsi" w:hAnsiTheme="minorHAnsi" w:cstheme="minorHAnsi"/>
                <w:sz w:val="18"/>
                <w:szCs w:val="18"/>
              </w:rPr>
              <w:t>34.097</w:t>
            </w:r>
          </w:p>
        </w:tc>
        <w:tc>
          <w:tcPr>
            <w:tcW w:w="1240" w:type="dxa"/>
            <w:noWrap/>
            <w:hideMark/>
          </w:tcPr>
          <w:p w14:paraId="0C88AD31" w14:textId="751AABCE" w:rsidR="0011742E" w:rsidRPr="00574A1C" w:rsidRDefault="0011742E" w:rsidP="0011742E">
            <w:pPr>
              <w:spacing w:line="240" w:lineRule="auto"/>
              <w:jc w:val="left"/>
              <w:rPr>
                <w:rFonts w:asciiTheme="minorHAnsi" w:eastAsia="ＭＳ Ｐゴシック" w:hAnsiTheme="minorHAnsi" w:cstheme="minorHAnsi"/>
                <w:sz w:val="18"/>
                <w:szCs w:val="18"/>
                <w:highlight w:val="yellow"/>
                <w:lang w:eastAsia="ja-JP"/>
              </w:rPr>
            </w:pPr>
            <w:r w:rsidRPr="00574A1C">
              <w:rPr>
                <w:rFonts w:asciiTheme="minorHAnsi" w:eastAsia="ＭＳ Ｐゴシック" w:hAnsiTheme="minorHAnsi" w:cstheme="minorHAnsi"/>
                <w:sz w:val="18"/>
                <w:szCs w:val="18"/>
                <w:highlight w:val="yellow"/>
                <w:lang w:eastAsia="ja-JP"/>
              </w:rPr>
              <w:t>0.43</w:t>
            </w:r>
          </w:p>
        </w:tc>
      </w:tr>
      <w:tr w:rsidR="0011742E" w:rsidRPr="007D56F9" w14:paraId="49395D6C" w14:textId="77777777" w:rsidTr="007E6B23">
        <w:trPr>
          <w:trHeight w:val="250"/>
        </w:trPr>
        <w:tc>
          <w:tcPr>
            <w:tcW w:w="2670" w:type="dxa"/>
            <w:noWrap/>
            <w:hideMark/>
          </w:tcPr>
          <w:p w14:paraId="3B60DC9B" w14:textId="66E1A927" w:rsidR="0011742E" w:rsidRPr="007D56F9" w:rsidRDefault="0011742E" w:rsidP="0011742E">
            <w:pPr>
              <w:spacing w:line="240" w:lineRule="auto"/>
              <w:jc w:val="left"/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</w:pPr>
            <w:proofErr w:type="spellStart"/>
            <w:r w:rsidRPr="007D56F9"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  <w:t>Aogashima</w:t>
            </w:r>
            <w:proofErr w:type="spellEnd"/>
            <w:r w:rsidRPr="007D56F9"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  <w:t xml:space="preserve"> Mura clean center</w:t>
            </w:r>
          </w:p>
        </w:tc>
        <w:tc>
          <w:tcPr>
            <w:tcW w:w="3846" w:type="dxa"/>
            <w:noWrap/>
            <w:hideMark/>
          </w:tcPr>
          <w:p w14:paraId="16FD8AB9" w14:textId="77777777" w:rsidR="0011742E" w:rsidRPr="007D56F9" w:rsidRDefault="0011742E" w:rsidP="0011742E">
            <w:pPr>
              <w:spacing w:line="240" w:lineRule="auto"/>
              <w:jc w:val="left"/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</w:pPr>
            <w:r w:rsidRPr="007D56F9"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  <w:t xml:space="preserve">MSW incineration 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17BF8ED6" w14:textId="38260705" w:rsidR="0011742E" w:rsidRPr="009C38E2" w:rsidRDefault="0011742E" w:rsidP="0011742E">
            <w:pPr>
              <w:spacing w:line="240" w:lineRule="auto"/>
              <w:jc w:val="left"/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</w:pPr>
            <w:r w:rsidRPr="001F5FE0">
              <w:rPr>
                <w:rFonts w:asciiTheme="minorHAnsi" w:hAnsiTheme="minorHAnsi" w:cstheme="minorHAnsi"/>
                <w:sz w:val="18"/>
                <w:szCs w:val="18"/>
              </w:rPr>
              <w:t>139.759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bottom"/>
          </w:tcPr>
          <w:p w14:paraId="2AD760FD" w14:textId="25E81F6A" w:rsidR="0011742E" w:rsidRPr="009C38E2" w:rsidRDefault="0011742E" w:rsidP="0011742E">
            <w:pPr>
              <w:spacing w:line="240" w:lineRule="auto"/>
              <w:jc w:val="left"/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</w:pPr>
            <w:r w:rsidRPr="001F5FE0">
              <w:rPr>
                <w:rFonts w:asciiTheme="minorHAnsi" w:hAnsiTheme="minorHAnsi" w:cstheme="minorHAnsi"/>
                <w:sz w:val="18"/>
                <w:szCs w:val="18"/>
              </w:rPr>
              <w:t>32.469</w:t>
            </w:r>
          </w:p>
        </w:tc>
        <w:tc>
          <w:tcPr>
            <w:tcW w:w="1240" w:type="dxa"/>
            <w:noWrap/>
            <w:hideMark/>
          </w:tcPr>
          <w:p w14:paraId="23B09B0F" w14:textId="76EB28B6" w:rsidR="0011742E" w:rsidRPr="00574A1C" w:rsidRDefault="0011742E" w:rsidP="0011742E">
            <w:pPr>
              <w:spacing w:line="240" w:lineRule="auto"/>
              <w:jc w:val="left"/>
              <w:rPr>
                <w:rFonts w:asciiTheme="minorHAnsi" w:eastAsia="ＭＳ Ｐゴシック" w:hAnsiTheme="minorHAnsi" w:cstheme="minorHAnsi"/>
                <w:sz w:val="18"/>
                <w:szCs w:val="18"/>
                <w:highlight w:val="yellow"/>
                <w:lang w:eastAsia="ja-JP"/>
              </w:rPr>
            </w:pPr>
            <w:r w:rsidRPr="00574A1C">
              <w:rPr>
                <w:rFonts w:asciiTheme="minorHAnsi" w:eastAsia="ＭＳ Ｐゴシック" w:hAnsiTheme="minorHAnsi" w:cstheme="minorHAnsi"/>
                <w:sz w:val="18"/>
                <w:szCs w:val="18"/>
                <w:highlight w:val="yellow"/>
                <w:lang w:eastAsia="ja-JP"/>
              </w:rPr>
              <w:t>0.02</w:t>
            </w:r>
          </w:p>
        </w:tc>
      </w:tr>
      <w:tr w:rsidR="0011742E" w:rsidRPr="007D56F9" w14:paraId="2D2D8DC8" w14:textId="77777777" w:rsidTr="007E6B23">
        <w:trPr>
          <w:trHeight w:val="250"/>
        </w:trPr>
        <w:tc>
          <w:tcPr>
            <w:tcW w:w="2670" w:type="dxa"/>
            <w:noWrap/>
            <w:hideMark/>
          </w:tcPr>
          <w:p w14:paraId="38C1E34F" w14:textId="77777777" w:rsidR="0011742E" w:rsidRPr="007D56F9" w:rsidRDefault="0011742E" w:rsidP="0011742E">
            <w:pPr>
              <w:spacing w:line="240" w:lineRule="auto"/>
              <w:jc w:val="left"/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</w:pPr>
            <w:proofErr w:type="spellStart"/>
            <w:r w:rsidRPr="007D56F9"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  <w:t>Fujimi</w:t>
            </w:r>
            <w:proofErr w:type="spellEnd"/>
            <w:r w:rsidRPr="007D56F9"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  <w:t xml:space="preserve"> clean plaza</w:t>
            </w:r>
          </w:p>
        </w:tc>
        <w:tc>
          <w:tcPr>
            <w:tcW w:w="3846" w:type="dxa"/>
            <w:noWrap/>
            <w:hideMark/>
          </w:tcPr>
          <w:p w14:paraId="2C8AA7A5" w14:textId="77777777" w:rsidR="0011742E" w:rsidRPr="007D56F9" w:rsidRDefault="0011742E" w:rsidP="0011742E">
            <w:pPr>
              <w:spacing w:line="240" w:lineRule="auto"/>
              <w:jc w:val="left"/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</w:pPr>
            <w:r w:rsidRPr="007D56F9"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  <w:t xml:space="preserve">MSW incineration 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5E4E3C9B" w14:textId="5509DBC1" w:rsidR="0011742E" w:rsidRPr="009C38E2" w:rsidRDefault="0011742E" w:rsidP="0011742E">
            <w:pPr>
              <w:spacing w:line="240" w:lineRule="auto"/>
              <w:jc w:val="left"/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</w:pPr>
            <w:r w:rsidRPr="001F5FE0">
              <w:rPr>
                <w:rFonts w:asciiTheme="minorHAnsi" w:hAnsiTheme="minorHAnsi" w:cstheme="minorHAnsi"/>
                <w:sz w:val="18"/>
                <w:szCs w:val="18"/>
              </w:rPr>
              <w:t>139.558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bottom"/>
          </w:tcPr>
          <w:p w14:paraId="7A77FF94" w14:textId="7640686E" w:rsidR="0011742E" w:rsidRPr="009C38E2" w:rsidRDefault="0011742E" w:rsidP="0011742E">
            <w:pPr>
              <w:spacing w:line="240" w:lineRule="auto"/>
              <w:jc w:val="left"/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</w:pPr>
            <w:r w:rsidRPr="001F5FE0">
              <w:rPr>
                <w:rFonts w:asciiTheme="minorHAnsi" w:hAnsiTheme="minorHAnsi" w:cstheme="minorHAnsi"/>
                <w:sz w:val="18"/>
                <w:szCs w:val="18"/>
              </w:rPr>
              <w:t>35.676</w:t>
            </w:r>
          </w:p>
        </w:tc>
        <w:tc>
          <w:tcPr>
            <w:tcW w:w="1240" w:type="dxa"/>
            <w:noWrap/>
            <w:hideMark/>
          </w:tcPr>
          <w:p w14:paraId="6894BD42" w14:textId="6187E0BB" w:rsidR="0011742E" w:rsidRPr="00574A1C" w:rsidRDefault="0011742E" w:rsidP="0011742E">
            <w:pPr>
              <w:spacing w:line="240" w:lineRule="auto"/>
              <w:jc w:val="left"/>
              <w:rPr>
                <w:rFonts w:asciiTheme="minorHAnsi" w:eastAsia="ＭＳ Ｐゴシック" w:hAnsiTheme="minorHAnsi" w:cstheme="minorHAnsi"/>
                <w:sz w:val="18"/>
                <w:szCs w:val="18"/>
                <w:highlight w:val="yellow"/>
                <w:lang w:eastAsia="ja-JP"/>
              </w:rPr>
            </w:pPr>
            <w:r w:rsidRPr="00574A1C">
              <w:rPr>
                <w:rFonts w:asciiTheme="minorHAnsi" w:eastAsia="ＭＳ Ｐゴシック" w:hAnsiTheme="minorHAnsi" w:cstheme="minorHAnsi"/>
                <w:sz w:val="18"/>
                <w:szCs w:val="18"/>
                <w:highlight w:val="yellow"/>
                <w:lang w:eastAsia="ja-JP"/>
              </w:rPr>
              <w:t>21.29</w:t>
            </w:r>
          </w:p>
        </w:tc>
      </w:tr>
      <w:tr w:rsidR="0011742E" w:rsidRPr="007D56F9" w14:paraId="5901C574" w14:textId="77777777" w:rsidTr="007E6B23">
        <w:trPr>
          <w:trHeight w:val="250"/>
        </w:trPr>
        <w:tc>
          <w:tcPr>
            <w:tcW w:w="2670" w:type="dxa"/>
            <w:noWrap/>
            <w:hideMark/>
          </w:tcPr>
          <w:p w14:paraId="47A4EE59" w14:textId="77777777" w:rsidR="0011742E" w:rsidRPr="007D56F9" w:rsidRDefault="0011742E" w:rsidP="0011742E">
            <w:pPr>
              <w:spacing w:line="240" w:lineRule="auto"/>
              <w:jc w:val="left"/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</w:pPr>
            <w:r w:rsidRPr="007D56F9"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  <w:t>Shinagawa power plant</w:t>
            </w:r>
          </w:p>
        </w:tc>
        <w:tc>
          <w:tcPr>
            <w:tcW w:w="3846" w:type="dxa"/>
            <w:noWrap/>
            <w:hideMark/>
          </w:tcPr>
          <w:p w14:paraId="6DA96F1E" w14:textId="10EF80CA" w:rsidR="0011742E" w:rsidRPr="007D56F9" w:rsidRDefault="0011742E" w:rsidP="0011742E">
            <w:pPr>
              <w:spacing w:line="240" w:lineRule="auto"/>
              <w:jc w:val="left"/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</w:pPr>
            <w:r w:rsidRPr="007D56F9"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  <w:t>Fossil-fuel power plant: advanced combined cycle combustion technology, city gas and liquefied natural gas, 380 Megawatt (MW) × 3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1818CE35" w14:textId="1FF344B1" w:rsidR="0011742E" w:rsidRPr="009C38E2" w:rsidRDefault="0011742E" w:rsidP="0011742E">
            <w:pPr>
              <w:spacing w:line="240" w:lineRule="auto"/>
              <w:jc w:val="left"/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</w:pPr>
            <w:r w:rsidRPr="001F5FE0">
              <w:rPr>
                <w:rFonts w:asciiTheme="minorHAnsi" w:hAnsiTheme="minorHAnsi" w:cstheme="minorHAnsi"/>
                <w:sz w:val="18"/>
                <w:szCs w:val="18"/>
              </w:rPr>
              <w:t>139.755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bottom"/>
          </w:tcPr>
          <w:p w14:paraId="0AAB87EC" w14:textId="529EF02C" w:rsidR="0011742E" w:rsidRPr="009C38E2" w:rsidRDefault="0011742E" w:rsidP="0011742E">
            <w:pPr>
              <w:spacing w:line="240" w:lineRule="auto"/>
              <w:jc w:val="left"/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</w:pPr>
            <w:r w:rsidRPr="001F5FE0">
              <w:rPr>
                <w:rFonts w:asciiTheme="minorHAnsi" w:hAnsiTheme="minorHAnsi" w:cstheme="minorHAnsi"/>
                <w:sz w:val="18"/>
                <w:szCs w:val="18"/>
              </w:rPr>
              <w:t>35.619</w:t>
            </w:r>
          </w:p>
        </w:tc>
        <w:tc>
          <w:tcPr>
            <w:tcW w:w="1240" w:type="dxa"/>
            <w:noWrap/>
            <w:hideMark/>
          </w:tcPr>
          <w:p w14:paraId="718A12D7" w14:textId="5C54FE1E" w:rsidR="0011742E" w:rsidRPr="00574A1C" w:rsidRDefault="0011742E" w:rsidP="0011742E">
            <w:pPr>
              <w:spacing w:line="240" w:lineRule="auto"/>
              <w:jc w:val="left"/>
              <w:rPr>
                <w:rFonts w:asciiTheme="minorHAnsi" w:eastAsia="ＭＳ Ｐゴシック" w:hAnsiTheme="minorHAnsi" w:cstheme="minorHAnsi"/>
                <w:sz w:val="18"/>
                <w:szCs w:val="18"/>
                <w:highlight w:val="yellow"/>
                <w:lang w:eastAsia="ja-JP"/>
              </w:rPr>
            </w:pPr>
            <w:r w:rsidRPr="00574A1C">
              <w:rPr>
                <w:rFonts w:asciiTheme="minorHAnsi" w:eastAsia="ＭＳ Ｐゴシック" w:hAnsiTheme="minorHAnsi" w:cstheme="minorHAnsi"/>
                <w:sz w:val="18"/>
                <w:szCs w:val="18"/>
                <w:highlight w:val="yellow"/>
                <w:lang w:eastAsia="ja-JP"/>
              </w:rPr>
              <w:t>3,219</w:t>
            </w:r>
          </w:p>
        </w:tc>
      </w:tr>
      <w:tr w:rsidR="0011742E" w:rsidRPr="007D56F9" w14:paraId="4C357DAE" w14:textId="77777777" w:rsidTr="007E6B23">
        <w:trPr>
          <w:trHeight w:val="250"/>
        </w:trPr>
        <w:tc>
          <w:tcPr>
            <w:tcW w:w="2670" w:type="dxa"/>
            <w:noWrap/>
            <w:hideMark/>
          </w:tcPr>
          <w:p w14:paraId="3400DD04" w14:textId="77777777" w:rsidR="0011742E" w:rsidRPr="007D56F9" w:rsidRDefault="0011742E" w:rsidP="0011742E">
            <w:pPr>
              <w:spacing w:line="240" w:lineRule="auto"/>
              <w:jc w:val="left"/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</w:pPr>
            <w:r w:rsidRPr="007D56F9"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  <w:t>Oi power plant</w:t>
            </w:r>
          </w:p>
        </w:tc>
        <w:tc>
          <w:tcPr>
            <w:tcW w:w="3846" w:type="dxa"/>
            <w:noWrap/>
            <w:hideMark/>
          </w:tcPr>
          <w:p w14:paraId="46EC518D" w14:textId="43A5B25E" w:rsidR="0011742E" w:rsidRPr="007D56F9" w:rsidRDefault="0011742E" w:rsidP="0011742E">
            <w:pPr>
              <w:spacing w:line="240" w:lineRule="auto"/>
              <w:jc w:val="left"/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</w:pPr>
            <w:r w:rsidRPr="007D56F9"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  <w:t>Fossil-fuel power plant: steam power, crude oil, 350 MW × 3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73015FE4" w14:textId="3670B8D4" w:rsidR="0011742E" w:rsidRPr="009C38E2" w:rsidRDefault="0011742E" w:rsidP="0011742E">
            <w:pPr>
              <w:spacing w:line="240" w:lineRule="auto"/>
              <w:jc w:val="left"/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</w:pPr>
            <w:r w:rsidRPr="001F5FE0">
              <w:rPr>
                <w:rFonts w:asciiTheme="minorHAnsi" w:hAnsiTheme="minorHAnsi" w:cstheme="minorHAnsi"/>
                <w:sz w:val="18"/>
                <w:szCs w:val="18"/>
              </w:rPr>
              <w:t>139.757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bottom"/>
          </w:tcPr>
          <w:p w14:paraId="16C8AD95" w14:textId="1D6F65A0" w:rsidR="0011742E" w:rsidRPr="009C38E2" w:rsidRDefault="0011742E" w:rsidP="0011742E">
            <w:pPr>
              <w:spacing w:line="240" w:lineRule="auto"/>
              <w:jc w:val="left"/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</w:pPr>
            <w:r w:rsidRPr="001F5FE0">
              <w:rPr>
                <w:rFonts w:asciiTheme="minorHAnsi" w:hAnsiTheme="minorHAnsi" w:cstheme="minorHAnsi"/>
                <w:sz w:val="18"/>
                <w:szCs w:val="18"/>
              </w:rPr>
              <w:t>35.614</w:t>
            </w:r>
          </w:p>
        </w:tc>
        <w:tc>
          <w:tcPr>
            <w:tcW w:w="1240" w:type="dxa"/>
            <w:noWrap/>
            <w:hideMark/>
          </w:tcPr>
          <w:p w14:paraId="2BB7FB6E" w14:textId="1E4E126B" w:rsidR="0011742E" w:rsidRPr="00574A1C" w:rsidRDefault="0011742E" w:rsidP="0011742E">
            <w:pPr>
              <w:spacing w:line="240" w:lineRule="auto"/>
              <w:jc w:val="left"/>
              <w:rPr>
                <w:rFonts w:asciiTheme="minorHAnsi" w:eastAsia="ＭＳ Ｐゴシック" w:hAnsiTheme="minorHAnsi" w:cstheme="minorHAnsi"/>
                <w:sz w:val="18"/>
                <w:szCs w:val="18"/>
                <w:highlight w:val="yellow"/>
                <w:lang w:eastAsia="ja-JP"/>
              </w:rPr>
            </w:pPr>
            <w:r w:rsidRPr="00574A1C">
              <w:rPr>
                <w:rFonts w:asciiTheme="minorHAnsi" w:eastAsia="ＭＳ Ｐゴシック" w:hAnsiTheme="minorHAnsi" w:cstheme="minorHAnsi"/>
                <w:sz w:val="18"/>
                <w:szCs w:val="18"/>
                <w:highlight w:val="yellow"/>
                <w:lang w:eastAsia="ja-JP"/>
              </w:rPr>
              <w:t>2,965</w:t>
            </w:r>
          </w:p>
        </w:tc>
      </w:tr>
      <w:tr w:rsidR="0011742E" w:rsidRPr="007D56F9" w14:paraId="7EFE2986" w14:textId="77777777" w:rsidTr="007E6B23">
        <w:trPr>
          <w:trHeight w:val="250"/>
        </w:trPr>
        <w:tc>
          <w:tcPr>
            <w:tcW w:w="2670" w:type="dxa"/>
            <w:noWrap/>
            <w:hideMark/>
          </w:tcPr>
          <w:p w14:paraId="3B236A6E" w14:textId="77777777" w:rsidR="0011742E" w:rsidRPr="007D56F9" w:rsidRDefault="0011742E" w:rsidP="0011742E">
            <w:pPr>
              <w:spacing w:line="240" w:lineRule="auto"/>
              <w:jc w:val="left"/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</w:pPr>
            <w:r w:rsidRPr="007D56F9"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  <w:t>Roppongi energy service station</w:t>
            </w:r>
          </w:p>
        </w:tc>
        <w:tc>
          <w:tcPr>
            <w:tcW w:w="3846" w:type="dxa"/>
            <w:noWrap/>
            <w:hideMark/>
          </w:tcPr>
          <w:p w14:paraId="7A9E3857" w14:textId="34255CAD" w:rsidR="0011742E" w:rsidRPr="007D56F9" w:rsidRDefault="0011742E" w:rsidP="0011742E">
            <w:pPr>
              <w:spacing w:line="240" w:lineRule="auto"/>
              <w:jc w:val="left"/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</w:pPr>
            <w:r w:rsidRPr="007D56F9"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  <w:t>Fossil-fuel power plant: gas turbine, city gas, 38.66 MW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22E44902" w14:textId="559A5EF9" w:rsidR="0011742E" w:rsidRPr="009C38E2" w:rsidRDefault="0011742E" w:rsidP="0011742E">
            <w:pPr>
              <w:spacing w:line="240" w:lineRule="auto"/>
              <w:jc w:val="left"/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</w:pPr>
            <w:r w:rsidRPr="001F5FE0">
              <w:rPr>
                <w:rFonts w:asciiTheme="minorHAnsi" w:hAnsiTheme="minorHAnsi" w:cstheme="minorHAnsi"/>
                <w:sz w:val="18"/>
                <w:szCs w:val="18"/>
              </w:rPr>
              <w:t>139.729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bottom"/>
          </w:tcPr>
          <w:p w14:paraId="2AD19EAE" w14:textId="1E3A6AF9" w:rsidR="0011742E" w:rsidRPr="009C38E2" w:rsidRDefault="0011742E" w:rsidP="0011742E">
            <w:pPr>
              <w:spacing w:line="240" w:lineRule="auto"/>
              <w:jc w:val="left"/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</w:pPr>
            <w:r w:rsidRPr="001F5FE0">
              <w:rPr>
                <w:rFonts w:asciiTheme="minorHAnsi" w:hAnsiTheme="minorHAnsi" w:cstheme="minorHAnsi"/>
                <w:sz w:val="18"/>
                <w:szCs w:val="18"/>
              </w:rPr>
              <w:t>35.660</w:t>
            </w:r>
          </w:p>
        </w:tc>
        <w:tc>
          <w:tcPr>
            <w:tcW w:w="1240" w:type="dxa"/>
            <w:noWrap/>
            <w:hideMark/>
          </w:tcPr>
          <w:p w14:paraId="46C14197" w14:textId="780D7FC2" w:rsidR="0011742E" w:rsidRPr="00574A1C" w:rsidRDefault="0011742E" w:rsidP="0011742E">
            <w:pPr>
              <w:spacing w:line="240" w:lineRule="auto"/>
              <w:jc w:val="left"/>
              <w:rPr>
                <w:rFonts w:asciiTheme="minorHAnsi" w:eastAsia="ＭＳ Ｐゴシック" w:hAnsiTheme="minorHAnsi" w:cstheme="minorHAnsi"/>
                <w:sz w:val="18"/>
                <w:szCs w:val="18"/>
                <w:highlight w:val="yellow"/>
                <w:lang w:eastAsia="ja-JP"/>
              </w:rPr>
            </w:pPr>
            <w:r w:rsidRPr="00574A1C">
              <w:rPr>
                <w:rFonts w:asciiTheme="minorHAnsi" w:eastAsia="ＭＳ Ｐゴシック" w:hAnsiTheme="minorHAnsi" w:cstheme="minorHAnsi"/>
                <w:sz w:val="18"/>
                <w:szCs w:val="18"/>
                <w:highlight w:val="yellow"/>
                <w:lang w:eastAsia="ja-JP"/>
              </w:rPr>
              <w:t>140.45</w:t>
            </w:r>
          </w:p>
        </w:tc>
      </w:tr>
      <w:tr w:rsidR="0011742E" w:rsidRPr="007D56F9" w14:paraId="584BA813" w14:textId="77777777" w:rsidTr="007E6B23">
        <w:trPr>
          <w:trHeight w:val="250"/>
        </w:trPr>
        <w:tc>
          <w:tcPr>
            <w:tcW w:w="2670" w:type="dxa"/>
            <w:noWrap/>
            <w:hideMark/>
          </w:tcPr>
          <w:p w14:paraId="778BFA8E" w14:textId="77777777" w:rsidR="0011742E" w:rsidRPr="007D56F9" w:rsidRDefault="0011742E" w:rsidP="0011742E">
            <w:pPr>
              <w:spacing w:line="240" w:lineRule="auto"/>
              <w:jc w:val="left"/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</w:pPr>
            <w:proofErr w:type="spellStart"/>
            <w:r w:rsidRPr="007D56F9"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  <w:t>Oshima</w:t>
            </w:r>
            <w:proofErr w:type="spellEnd"/>
            <w:r w:rsidRPr="007D56F9"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  <w:t xml:space="preserve"> power plant</w:t>
            </w:r>
          </w:p>
        </w:tc>
        <w:tc>
          <w:tcPr>
            <w:tcW w:w="3846" w:type="dxa"/>
            <w:noWrap/>
            <w:hideMark/>
          </w:tcPr>
          <w:p w14:paraId="444F5269" w14:textId="38EB4052" w:rsidR="0011742E" w:rsidRPr="007D56F9" w:rsidRDefault="0011742E" w:rsidP="0011742E">
            <w:pPr>
              <w:spacing w:line="240" w:lineRule="auto"/>
              <w:jc w:val="left"/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</w:pPr>
            <w:r w:rsidRPr="007D56F9"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  <w:t>Fossil-fuel power plant: diesel engine, diesel, 15.4 MW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32195EB6" w14:textId="4226973E" w:rsidR="0011742E" w:rsidRPr="009C38E2" w:rsidRDefault="0011742E" w:rsidP="0011742E">
            <w:pPr>
              <w:spacing w:line="240" w:lineRule="auto"/>
              <w:jc w:val="left"/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</w:pPr>
            <w:r w:rsidRPr="001F5FE0">
              <w:rPr>
                <w:rFonts w:asciiTheme="minorHAnsi" w:hAnsiTheme="minorHAnsi" w:cstheme="minorHAnsi"/>
                <w:sz w:val="18"/>
                <w:szCs w:val="18"/>
              </w:rPr>
              <w:t>139.357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bottom"/>
          </w:tcPr>
          <w:p w14:paraId="12533A6C" w14:textId="5D84F59F" w:rsidR="0011742E" w:rsidRPr="009C38E2" w:rsidRDefault="0011742E" w:rsidP="0011742E">
            <w:pPr>
              <w:spacing w:line="240" w:lineRule="auto"/>
              <w:jc w:val="left"/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</w:pPr>
            <w:r w:rsidRPr="001F5FE0">
              <w:rPr>
                <w:rFonts w:asciiTheme="minorHAnsi" w:hAnsiTheme="minorHAnsi" w:cstheme="minorHAnsi"/>
                <w:sz w:val="18"/>
                <w:szCs w:val="18"/>
              </w:rPr>
              <w:t>34.745</w:t>
            </w:r>
          </w:p>
        </w:tc>
        <w:tc>
          <w:tcPr>
            <w:tcW w:w="1240" w:type="dxa"/>
            <w:noWrap/>
            <w:hideMark/>
          </w:tcPr>
          <w:p w14:paraId="1DF4ED98" w14:textId="5DBA1EAE" w:rsidR="0011742E" w:rsidRPr="00574A1C" w:rsidRDefault="0011742E" w:rsidP="0011742E">
            <w:pPr>
              <w:spacing w:line="240" w:lineRule="auto"/>
              <w:jc w:val="left"/>
              <w:rPr>
                <w:rFonts w:asciiTheme="minorHAnsi" w:eastAsia="ＭＳ Ｐゴシック" w:hAnsiTheme="minorHAnsi" w:cstheme="minorHAnsi"/>
                <w:sz w:val="18"/>
                <w:szCs w:val="18"/>
                <w:highlight w:val="yellow"/>
                <w:lang w:eastAsia="ja-JP"/>
              </w:rPr>
            </w:pPr>
            <w:r w:rsidRPr="00574A1C">
              <w:rPr>
                <w:rFonts w:asciiTheme="minorHAnsi" w:eastAsia="ＭＳ Ｐゴシック" w:hAnsiTheme="minorHAnsi" w:cstheme="minorHAnsi"/>
                <w:sz w:val="18"/>
                <w:szCs w:val="18"/>
                <w:highlight w:val="yellow"/>
                <w:lang w:eastAsia="ja-JP"/>
              </w:rPr>
              <w:t>31.68</w:t>
            </w:r>
          </w:p>
        </w:tc>
      </w:tr>
      <w:tr w:rsidR="0011742E" w:rsidRPr="007D56F9" w14:paraId="065EF418" w14:textId="77777777" w:rsidTr="007E6B23">
        <w:trPr>
          <w:trHeight w:val="250"/>
        </w:trPr>
        <w:tc>
          <w:tcPr>
            <w:tcW w:w="2670" w:type="dxa"/>
            <w:noWrap/>
            <w:hideMark/>
          </w:tcPr>
          <w:p w14:paraId="697BC228" w14:textId="77777777" w:rsidR="0011742E" w:rsidRPr="007D56F9" w:rsidRDefault="0011742E" w:rsidP="0011742E">
            <w:pPr>
              <w:spacing w:line="240" w:lineRule="auto"/>
              <w:jc w:val="left"/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</w:pPr>
            <w:proofErr w:type="spellStart"/>
            <w:r w:rsidRPr="007D56F9"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  <w:t>Hachijojima</w:t>
            </w:r>
            <w:proofErr w:type="spellEnd"/>
            <w:r w:rsidRPr="007D56F9"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  <w:t xml:space="preserve"> power plant</w:t>
            </w:r>
          </w:p>
        </w:tc>
        <w:tc>
          <w:tcPr>
            <w:tcW w:w="3846" w:type="dxa"/>
            <w:noWrap/>
            <w:hideMark/>
          </w:tcPr>
          <w:p w14:paraId="2FD5653B" w14:textId="4837EA5A" w:rsidR="0011742E" w:rsidRPr="007D56F9" w:rsidRDefault="0011742E" w:rsidP="0011742E">
            <w:pPr>
              <w:spacing w:line="240" w:lineRule="auto"/>
              <w:jc w:val="left"/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</w:pPr>
            <w:r w:rsidRPr="007D56F9"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  <w:t>Fossil-fuel power plant: diesel engine, diesel, 14.1 MW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28995563" w14:textId="50CFB545" w:rsidR="0011742E" w:rsidRPr="009C38E2" w:rsidRDefault="0011742E" w:rsidP="0011742E">
            <w:pPr>
              <w:spacing w:line="240" w:lineRule="auto"/>
              <w:jc w:val="left"/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</w:pPr>
            <w:r w:rsidRPr="001F5FE0">
              <w:rPr>
                <w:rFonts w:asciiTheme="minorHAnsi" w:hAnsiTheme="minorHAnsi" w:cstheme="minorHAnsi"/>
                <w:sz w:val="18"/>
                <w:szCs w:val="18"/>
              </w:rPr>
              <w:t>139.793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bottom"/>
          </w:tcPr>
          <w:p w14:paraId="1D6D7F59" w14:textId="4B69F01B" w:rsidR="0011742E" w:rsidRPr="009C38E2" w:rsidRDefault="0011742E" w:rsidP="0011742E">
            <w:pPr>
              <w:spacing w:line="240" w:lineRule="auto"/>
              <w:jc w:val="left"/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</w:pPr>
            <w:r w:rsidRPr="001F5FE0">
              <w:rPr>
                <w:rFonts w:asciiTheme="minorHAnsi" w:hAnsiTheme="minorHAnsi" w:cstheme="minorHAnsi"/>
                <w:sz w:val="18"/>
                <w:szCs w:val="18"/>
              </w:rPr>
              <w:t>33.110</w:t>
            </w:r>
          </w:p>
        </w:tc>
        <w:tc>
          <w:tcPr>
            <w:tcW w:w="1240" w:type="dxa"/>
            <w:noWrap/>
            <w:hideMark/>
          </w:tcPr>
          <w:p w14:paraId="0CBB3EA5" w14:textId="6D92F1E9" w:rsidR="0011742E" w:rsidRPr="00574A1C" w:rsidRDefault="0011742E" w:rsidP="0011742E">
            <w:pPr>
              <w:spacing w:line="240" w:lineRule="auto"/>
              <w:jc w:val="left"/>
              <w:rPr>
                <w:rFonts w:asciiTheme="minorHAnsi" w:eastAsia="ＭＳ Ｐゴシック" w:hAnsiTheme="minorHAnsi" w:cstheme="minorHAnsi"/>
                <w:sz w:val="18"/>
                <w:szCs w:val="18"/>
                <w:highlight w:val="yellow"/>
                <w:lang w:eastAsia="ja-JP"/>
              </w:rPr>
            </w:pPr>
            <w:r w:rsidRPr="00574A1C">
              <w:rPr>
                <w:rFonts w:asciiTheme="minorHAnsi" w:eastAsia="ＭＳ Ｐゴシック" w:hAnsiTheme="minorHAnsi" w:cstheme="minorHAnsi"/>
                <w:sz w:val="18"/>
                <w:szCs w:val="18"/>
                <w:highlight w:val="yellow"/>
                <w:lang w:eastAsia="ja-JP"/>
              </w:rPr>
              <w:t>29.00</w:t>
            </w:r>
          </w:p>
        </w:tc>
      </w:tr>
      <w:tr w:rsidR="0011742E" w:rsidRPr="007D56F9" w14:paraId="28E81E5D" w14:textId="77777777" w:rsidTr="007E6B23">
        <w:trPr>
          <w:trHeight w:val="250"/>
        </w:trPr>
        <w:tc>
          <w:tcPr>
            <w:tcW w:w="2670" w:type="dxa"/>
            <w:noWrap/>
            <w:hideMark/>
          </w:tcPr>
          <w:p w14:paraId="03C70062" w14:textId="77777777" w:rsidR="0011742E" w:rsidRPr="007D56F9" w:rsidRDefault="0011742E" w:rsidP="0011742E">
            <w:pPr>
              <w:spacing w:line="240" w:lineRule="auto"/>
              <w:jc w:val="left"/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</w:pPr>
            <w:r w:rsidRPr="007D56F9"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  <w:t xml:space="preserve">Shinjuku </w:t>
            </w:r>
            <w:proofErr w:type="spellStart"/>
            <w:r w:rsidRPr="007D56F9"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  <w:t>Shintoshin</w:t>
            </w:r>
            <w:proofErr w:type="spellEnd"/>
            <w:r w:rsidRPr="007D56F9"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  <w:t xml:space="preserve"> district energy center</w:t>
            </w:r>
          </w:p>
        </w:tc>
        <w:tc>
          <w:tcPr>
            <w:tcW w:w="3846" w:type="dxa"/>
            <w:noWrap/>
            <w:hideMark/>
          </w:tcPr>
          <w:p w14:paraId="67136683" w14:textId="6C1C0BE3" w:rsidR="0011742E" w:rsidRPr="007D56F9" w:rsidRDefault="0011742E" w:rsidP="0011742E">
            <w:pPr>
              <w:spacing w:line="240" w:lineRule="auto"/>
              <w:jc w:val="left"/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</w:pPr>
            <w:r w:rsidRPr="007D56F9"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  <w:t>Fossil-fuel power plant: gas turbine, natural gas, 4.5 MW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6E50A85F" w14:textId="3A2D260F" w:rsidR="0011742E" w:rsidRPr="009C38E2" w:rsidRDefault="0011742E" w:rsidP="0011742E">
            <w:pPr>
              <w:spacing w:line="240" w:lineRule="auto"/>
              <w:jc w:val="left"/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</w:pPr>
            <w:r w:rsidRPr="001F5FE0">
              <w:rPr>
                <w:rFonts w:asciiTheme="minorHAnsi" w:hAnsiTheme="minorHAnsi" w:cstheme="minorHAnsi"/>
                <w:sz w:val="18"/>
                <w:szCs w:val="18"/>
              </w:rPr>
              <w:t>139.690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bottom"/>
          </w:tcPr>
          <w:p w14:paraId="27583D39" w14:textId="7119D6A7" w:rsidR="0011742E" w:rsidRPr="009C38E2" w:rsidRDefault="0011742E" w:rsidP="0011742E">
            <w:pPr>
              <w:spacing w:line="240" w:lineRule="auto"/>
              <w:jc w:val="left"/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</w:pPr>
            <w:r w:rsidRPr="001F5FE0">
              <w:rPr>
                <w:rFonts w:asciiTheme="minorHAnsi" w:hAnsiTheme="minorHAnsi" w:cstheme="minorHAnsi"/>
                <w:sz w:val="18"/>
                <w:szCs w:val="18"/>
              </w:rPr>
              <w:t>35.685</w:t>
            </w:r>
          </w:p>
        </w:tc>
        <w:tc>
          <w:tcPr>
            <w:tcW w:w="1240" w:type="dxa"/>
            <w:noWrap/>
            <w:hideMark/>
          </w:tcPr>
          <w:p w14:paraId="7F317F28" w14:textId="088C8A0B" w:rsidR="0011742E" w:rsidRPr="00574A1C" w:rsidRDefault="0011742E" w:rsidP="0011742E">
            <w:pPr>
              <w:spacing w:line="240" w:lineRule="auto"/>
              <w:jc w:val="left"/>
              <w:rPr>
                <w:rFonts w:asciiTheme="minorHAnsi" w:eastAsia="ＭＳ Ｐゴシック" w:hAnsiTheme="minorHAnsi" w:cstheme="minorHAnsi"/>
                <w:sz w:val="18"/>
                <w:szCs w:val="18"/>
                <w:highlight w:val="yellow"/>
                <w:lang w:eastAsia="ja-JP"/>
              </w:rPr>
            </w:pPr>
            <w:r w:rsidRPr="00574A1C">
              <w:rPr>
                <w:rFonts w:asciiTheme="minorHAnsi" w:eastAsia="ＭＳ Ｐゴシック" w:hAnsiTheme="minorHAnsi" w:cstheme="minorHAnsi"/>
                <w:sz w:val="18"/>
                <w:szCs w:val="18"/>
                <w:highlight w:val="yellow"/>
                <w:lang w:eastAsia="ja-JP"/>
              </w:rPr>
              <w:t>16.35</w:t>
            </w:r>
          </w:p>
        </w:tc>
      </w:tr>
      <w:tr w:rsidR="0011742E" w:rsidRPr="007D56F9" w14:paraId="23109F35" w14:textId="77777777" w:rsidTr="007E6B23">
        <w:trPr>
          <w:trHeight w:val="250"/>
        </w:trPr>
        <w:tc>
          <w:tcPr>
            <w:tcW w:w="2670" w:type="dxa"/>
            <w:noWrap/>
            <w:hideMark/>
          </w:tcPr>
          <w:p w14:paraId="6BE1A0F0" w14:textId="77777777" w:rsidR="0011742E" w:rsidRPr="007D56F9" w:rsidRDefault="0011742E" w:rsidP="0011742E">
            <w:pPr>
              <w:spacing w:line="240" w:lineRule="auto"/>
              <w:jc w:val="left"/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</w:pPr>
            <w:proofErr w:type="spellStart"/>
            <w:r w:rsidRPr="007D56F9"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  <w:t>Niijima</w:t>
            </w:r>
            <w:proofErr w:type="spellEnd"/>
            <w:r w:rsidRPr="007D56F9"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  <w:t xml:space="preserve"> power plant</w:t>
            </w:r>
          </w:p>
        </w:tc>
        <w:tc>
          <w:tcPr>
            <w:tcW w:w="3846" w:type="dxa"/>
            <w:noWrap/>
            <w:hideMark/>
          </w:tcPr>
          <w:p w14:paraId="63277F14" w14:textId="12986FF0" w:rsidR="0011742E" w:rsidRPr="007D56F9" w:rsidRDefault="0011742E" w:rsidP="0011742E">
            <w:pPr>
              <w:spacing w:line="240" w:lineRule="auto"/>
              <w:jc w:val="left"/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</w:pPr>
            <w:r w:rsidRPr="007D56F9"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  <w:t>Fossil-fuel power plant: diesel engine, diesel, 7.7 MW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7D4301B9" w14:textId="074CB045" w:rsidR="0011742E" w:rsidRPr="009C38E2" w:rsidRDefault="0011742E" w:rsidP="0011742E">
            <w:pPr>
              <w:spacing w:line="240" w:lineRule="auto"/>
              <w:jc w:val="left"/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</w:pPr>
            <w:r w:rsidRPr="001F5FE0">
              <w:rPr>
                <w:rFonts w:asciiTheme="minorHAnsi" w:hAnsiTheme="minorHAnsi" w:cstheme="minorHAnsi"/>
                <w:sz w:val="18"/>
                <w:szCs w:val="18"/>
              </w:rPr>
              <w:t>139.252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bottom"/>
          </w:tcPr>
          <w:p w14:paraId="0EA5FFC9" w14:textId="2412F440" w:rsidR="0011742E" w:rsidRPr="009C38E2" w:rsidRDefault="0011742E" w:rsidP="0011742E">
            <w:pPr>
              <w:spacing w:line="240" w:lineRule="auto"/>
              <w:jc w:val="left"/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</w:pPr>
            <w:r w:rsidRPr="001F5FE0">
              <w:rPr>
                <w:rFonts w:asciiTheme="minorHAnsi" w:hAnsiTheme="minorHAnsi" w:cstheme="minorHAnsi"/>
                <w:sz w:val="18"/>
                <w:szCs w:val="18"/>
              </w:rPr>
              <w:t>34.373</w:t>
            </w:r>
          </w:p>
        </w:tc>
        <w:tc>
          <w:tcPr>
            <w:tcW w:w="1240" w:type="dxa"/>
            <w:noWrap/>
            <w:hideMark/>
          </w:tcPr>
          <w:p w14:paraId="115272F3" w14:textId="4870EDD0" w:rsidR="0011742E" w:rsidRPr="00574A1C" w:rsidRDefault="0011742E" w:rsidP="0011742E">
            <w:pPr>
              <w:spacing w:line="240" w:lineRule="auto"/>
              <w:jc w:val="left"/>
              <w:rPr>
                <w:rFonts w:asciiTheme="minorHAnsi" w:eastAsia="ＭＳ Ｐゴシック" w:hAnsiTheme="minorHAnsi" w:cstheme="minorHAnsi"/>
                <w:sz w:val="18"/>
                <w:szCs w:val="18"/>
                <w:highlight w:val="yellow"/>
                <w:lang w:eastAsia="ja-JP"/>
              </w:rPr>
            </w:pPr>
            <w:r w:rsidRPr="00574A1C">
              <w:rPr>
                <w:rFonts w:asciiTheme="minorHAnsi" w:eastAsia="ＭＳ Ｐゴシック" w:hAnsiTheme="minorHAnsi" w:cstheme="minorHAnsi"/>
                <w:sz w:val="18"/>
                <w:szCs w:val="18"/>
                <w:highlight w:val="yellow"/>
                <w:lang w:eastAsia="ja-JP"/>
              </w:rPr>
              <w:t>15.84</w:t>
            </w:r>
          </w:p>
        </w:tc>
      </w:tr>
      <w:tr w:rsidR="0011742E" w:rsidRPr="007D56F9" w14:paraId="67269C5F" w14:textId="77777777" w:rsidTr="007E6B23">
        <w:trPr>
          <w:trHeight w:val="250"/>
        </w:trPr>
        <w:tc>
          <w:tcPr>
            <w:tcW w:w="2670" w:type="dxa"/>
            <w:noWrap/>
            <w:hideMark/>
          </w:tcPr>
          <w:p w14:paraId="4FB8804E" w14:textId="77777777" w:rsidR="0011742E" w:rsidRPr="007D56F9" w:rsidRDefault="0011742E" w:rsidP="0011742E">
            <w:pPr>
              <w:spacing w:line="240" w:lineRule="auto"/>
              <w:jc w:val="left"/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</w:pPr>
            <w:proofErr w:type="spellStart"/>
            <w:r w:rsidRPr="007D56F9"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  <w:t>Miyakejima</w:t>
            </w:r>
            <w:proofErr w:type="spellEnd"/>
            <w:r w:rsidRPr="007D56F9"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  <w:t xml:space="preserve"> power plant</w:t>
            </w:r>
          </w:p>
        </w:tc>
        <w:tc>
          <w:tcPr>
            <w:tcW w:w="3846" w:type="dxa"/>
            <w:noWrap/>
            <w:hideMark/>
          </w:tcPr>
          <w:p w14:paraId="67EFB9D5" w14:textId="2F601C88" w:rsidR="0011742E" w:rsidRPr="007D56F9" w:rsidRDefault="0011742E" w:rsidP="0011742E">
            <w:pPr>
              <w:spacing w:line="240" w:lineRule="auto"/>
              <w:jc w:val="left"/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</w:pPr>
            <w:r w:rsidRPr="007D56F9"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  <w:t>Fossil-fuel power plant: diesel engine, diesel, 5 MW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72B91CD5" w14:textId="06310309" w:rsidR="0011742E" w:rsidRPr="009C38E2" w:rsidRDefault="0011742E" w:rsidP="0011742E">
            <w:pPr>
              <w:spacing w:line="240" w:lineRule="auto"/>
              <w:jc w:val="left"/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</w:pPr>
            <w:r w:rsidRPr="001F5FE0">
              <w:rPr>
                <w:rFonts w:asciiTheme="minorHAnsi" w:hAnsiTheme="minorHAnsi" w:cstheme="minorHAnsi"/>
                <w:sz w:val="18"/>
                <w:szCs w:val="18"/>
              </w:rPr>
              <w:t>139.513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bottom"/>
          </w:tcPr>
          <w:p w14:paraId="42940C44" w14:textId="214E2432" w:rsidR="0011742E" w:rsidRPr="009C38E2" w:rsidRDefault="0011742E" w:rsidP="0011742E">
            <w:pPr>
              <w:spacing w:line="240" w:lineRule="auto"/>
              <w:jc w:val="left"/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</w:pPr>
            <w:r w:rsidRPr="001F5FE0">
              <w:rPr>
                <w:rFonts w:asciiTheme="minorHAnsi" w:hAnsiTheme="minorHAnsi" w:cstheme="minorHAnsi"/>
                <w:sz w:val="18"/>
                <w:szCs w:val="18"/>
              </w:rPr>
              <w:t>34.118</w:t>
            </w:r>
          </w:p>
        </w:tc>
        <w:tc>
          <w:tcPr>
            <w:tcW w:w="1240" w:type="dxa"/>
            <w:noWrap/>
            <w:hideMark/>
          </w:tcPr>
          <w:p w14:paraId="44A77454" w14:textId="6B3F768A" w:rsidR="0011742E" w:rsidRPr="00574A1C" w:rsidRDefault="0011742E" w:rsidP="0011742E">
            <w:pPr>
              <w:spacing w:line="240" w:lineRule="auto"/>
              <w:jc w:val="left"/>
              <w:rPr>
                <w:rFonts w:asciiTheme="minorHAnsi" w:eastAsia="ＭＳ Ｐゴシック" w:hAnsiTheme="minorHAnsi" w:cstheme="minorHAnsi"/>
                <w:sz w:val="18"/>
                <w:szCs w:val="18"/>
                <w:highlight w:val="yellow"/>
                <w:lang w:eastAsia="ja-JP"/>
              </w:rPr>
            </w:pPr>
            <w:r w:rsidRPr="00574A1C">
              <w:rPr>
                <w:rFonts w:asciiTheme="minorHAnsi" w:eastAsia="ＭＳ Ｐゴシック" w:hAnsiTheme="minorHAnsi" w:cstheme="minorHAnsi"/>
                <w:sz w:val="18"/>
                <w:szCs w:val="18"/>
                <w:highlight w:val="yellow"/>
                <w:lang w:eastAsia="ja-JP"/>
              </w:rPr>
              <w:t>10.28</w:t>
            </w:r>
          </w:p>
        </w:tc>
      </w:tr>
      <w:tr w:rsidR="0011742E" w:rsidRPr="007D56F9" w14:paraId="57EFB4A4" w14:textId="77777777" w:rsidTr="007E6B23">
        <w:trPr>
          <w:trHeight w:val="250"/>
        </w:trPr>
        <w:tc>
          <w:tcPr>
            <w:tcW w:w="2670" w:type="dxa"/>
            <w:noWrap/>
            <w:hideMark/>
          </w:tcPr>
          <w:p w14:paraId="4F49CAE4" w14:textId="77777777" w:rsidR="0011742E" w:rsidRPr="007D56F9" w:rsidRDefault="0011742E" w:rsidP="0011742E">
            <w:pPr>
              <w:spacing w:line="240" w:lineRule="auto"/>
              <w:jc w:val="left"/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</w:pPr>
            <w:proofErr w:type="spellStart"/>
            <w:r w:rsidRPr="007D56F9"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  <w:t>Kozushima</w:t>
            </w:r>
            <w:proofErr w:type="spellEnd"/>
            <w:r w:rsidRPr="007D56F9"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  <w:t xml:space="preserve"> power plant</w:t>
            </w:r>
          </w:p>
        </w:tc>
        <w:tc>
          <w:tcPr>
            <w:tcW w:w="3846" w:type="dxa"/>
            <w:noWrap/>
            <w:hideMark/>
          </w:tcPr>
          <w:p w14:paraId="69BBBF12" w14:textId="7CB389A2" w:rsidR="0011742E" w:rsidRPr="007D56F9" w:rsidRDefault="0011742E" w:rsidP="0011742E">
            <w:pPr>
              <w:spacing w:line="240" w:lineRule="auto"/>
              <w:jc w:val="left"/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</w:pPr>
            <w:r w:rsidRPr="007D56F9"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  <w:t>Fossil-fuel power plant: diesel engine, diesel, 4.5 MW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629E0E79" w14:textId="4DCF6748" w:rsidR="0011742E" w:rsidRPr="009C38E2" w:rsidRDefault="0011742E" w:rsidP="0011742E">
            <w:pPr>
              <w:spacing w:line="240" w:lineRule="auto"/>
              <w:jc w:val="left"/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</w:pPr>
            <w:r w:rsidRPr="001F5FE0">
              <w:rPr>
                <w:rFonts w:asciiTheme="minorHAnsi" w:hAnsiTheme="minorHAnsi" w:cstheme="minorHAnsi"/>
                <w:sz w:val="18"/>
                <w:szCs w:val="18"/>
              </w:rPr>
              <w:t>139.133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bottom"/>
          </w:tcPr>
          <w:p w14:paraId="649E183D" w14:textId="28BA1C2F" w:rsidR="0011742E" w:rsidRPr="009C38E2" w:rsidRDefault="0011742E" w:rsidP="0011742E">
            <w:pPr>
              <w:spacing w:line="240" w:lineRule="auto"/>
              <w:jc w:val="left"/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</w:pPr>
            <w:r w:rsidRPr="001F5FE0">
              <w:rPr>
                <w:rFonts w:asciiTheme="minorHAnsi" w:hAnsiTheme="minorHAnsi" w:cstheme="minorHAnsi"/>
                <w:sz w:val="18"/>
                <w:szCs w:val="18"/>
              </w:rPr>
              <w:t>34.211</w:t>
            </w:r>
          </w:p>
        </w:tc>
        <w:tc>
          <w:tcPr>
            <w:tcW w:w="1240" w:type="dxa"/>
            <w:noWrap/>
            <w:hideMark/>
          </w:tcPr>
          <w:p w14:paraId="2014C5A9" w14:textId="35C22BBE" w:rsidR="0011742E" w:rsidRPr="00574A1C" w:rsidRDefault="0011742E" w:rsidP="0011742E">
            <w:pPr>
              <w:spacing w:line="240" w:lineRule="auto"/>
              <w:jc w:val="left"/>
              <w:rPr>
                <w:rFonts w:asciiTheme="minorHAnsi" w:eastAsia="ＭＳ Ｐゴシック" w:hAnsiTheme="minorHAnsi" w:cstheme="minorHAnsi"/>
                <w:sz w:val="18"/>
                <w:szCs w:val="18"/>
                <w:highlight w:val="yellow"/>
                <w:lang w:eastAsia="ja-JP"/>
              </w:rPr>
            </w:pPr>
            <w:r w:rsidRPr="00574A1C">
              <w:rPr>
                <w:rFonts w:asciiTheme="minorHAnsi" w:eastAsia="ＭＳ Ｐゴシック" w:hAnsiTheme="minorHAnsi" w:cstheme="minorHAnsi"/>
                <w:sz w:val="18"/>
                <w:szCs w:val="18"/>
                <w:highlight w:val="yellow"/>
                <w:lang w:eastAsia="ja-JP"/>
              </w:rPr>
              <w:t>9.25</w:t>
            </w:r>
          </w:p>
        </w:tc>
      </w:tr>
      <w:tr w:rsidR="0011742E" w:rsidRPr="007D56F9" w14:paraId="3E78D62C" w14:textId="77777777" w:rsidTr="007E6B23">
        <w:trPr>
          <w:trHeight w:val="250"/>
        </w:trPr>
        <w:tc>
          <w:tcPr>
            <w:tcW w:w="2670" w:type="dxa"/>
            <w:noWrap/>
            <w:hideMark/>
          </w:tcPr>
          <w:p w14:paraId="21F1E606" w14:textId="394EE13A" w:rsidR="0011742E" w:rsidRPr="007D56F9" w:rsidRDefault="0011742E" w:rsidP="0011742E">
            <w:pPr>
              <w:spacing w:line="240" w:lineRule="auto"/>
              <w:jc w:val="left"/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</w:pPr>
            <w:r w:rsidRPr="007D56F9"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  <w:t xml:space="preserve">Ogasawara </w:t>
            </w:r>
            <w:proofErr w:type="spellStart"/>
            <w:r w:rsidRPr="007D56F9"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  <w:t>Chichijima</w:t>
            </w:r>
            <w:proofErr w:type="spellEnd"/>
            <w:r w:rsidRPr="007D56F9"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  <w:t xml:space="preserve"> power plant</w:t>
            </w:r>
          </w:p>
        </w:tc>
        <w:tc>
          <w:tcPr>
            <w:tcW w:w="3846" w:type="dxa"/>
            <w:noWrap/>
            <w:hideMark/>
          </w:tcPr>
          <w:p w14:paraId="4FC6B8D1" w14:textId="7514EBB7" w:rsidR="0011742E" w:rsidRPr="007D56F9" w:rsidRDefault="0011742E" w:rsidP="0011742E">
            <w:pPr>
              <w:spacing w:line="240" w:lineRule="auto"/>
              <w:jc w:val="left"/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</w:pPr>
            <w:r w:rsidRPr="007D56F9"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  <w:t>Fossil-fuel power plant: diesel engine, diesel, 4.3 MW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15AD1274" w14:textId="06D8078D" w:rsidR="0011742E" w:rsidRPr="009C38E2" w:rsidRDefault="0011742E" w:rsidP="0011742E">
            <w:pPr>
              <w:spacing w:line="240" w:lineRule="auto"/>
              <w:jc w:val="left"/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</w:pPr>
            <w:r w:rsidRPr="001F5FE0">
              <w:rPr>
                <w:rFonts w:asciiTheme="minorHAnsi" w:hAnsiTheme="minorHAnsi" w:cstheme="minorHAnsi"/>
                <w:sz w:val="18"/>
                <w:szCs w:val="18"/>
              </w:rPr>
              <w:t>142.203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bottom"/>
          </w:tcPr>
          <w:p w14:paraId="2BA9AE87" w14:textId="28A662D9" w:rsidR="0011742E" w:rsidRPr="009C38E2" w:rsidRDefault="0011742E" w:rsidP="0011742E">
            <w:pPr>
              <w:spacing w:line="240" w:lineRule="auto"/>
              <w:jc w:val="left"/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</w:pPr>
            <w:r w:rsidRPr="001F5FE0">
              <w:rPr>
                <w:rFonts w:asciiTheme="minorHAnsi" w:hAnsiTheme="minorHAnsi" w:cstheme="minorHAnsi"/>
                <w:sz w:val="18"/>
                <w:szCs w:val="18"/>
              </w:rPr>
              <w:t>27.096</w:t>
            </w:r>
          </w:p>
        </w:tc>
        <w:tc>
          <w:tcPr>
            <w:tcW w:w="1240" w:type="dxa"/>
            <w:noWrap/>
            <w:hideMark/>
          </w:tcPr>
          <w:p w14:paraId="27994856" w14:textId="233FEC4B" w:rsidR="0011742E" w:rsidRPr="00574A1C" w:rsidRDefault="0011742E" w:rsidP="0011742E">
            <w:pPr>
              <w:spacing w:line="240" w:lineRule="auto"/>
              <w:jc w:val="left"/>
              <w:rPr>
                <w:rFonts w:asciiTheme="minorHAnsi" w:eastAsia="ＭＳ Ｐゴシック" w:hAnsiTheme="minorHAnsi" w:cstheme="minorHAnsi"/>
                <w:sz w:val="18"/>
                <w:szCs w:val="18"/>
                <w:highlight w:val="yellow"/>
                <w:lang w:eastAsia="ja-JP"/>
              </w:rPr>
            </w:pPr>
            <w:r w:rsidRPr="00574A1C">
              <w:rPr>
                <w:rFonts w:asciiTheme="minorHAnsi" w:eastAsia="ＭＳ Ｐゴシック" w:hAnsiTheme="minorHAnsi" w:cstheme="minorHAnsi"/>
                <w:sz w:val="18"/>
                <w:szCs w:val="18"/>
                <w:highlight w:val="yellow"/>
                <w:lang w:eastAsia="ja-JP"/>
              </w:rPr>
              <w:t>8.84</w:t>
            </w:r>
          </w:p>
        </w:tc>
      </w:tr>
      <w:tr w:rsidR="0011742E" w:rsidRPr="007D56F9" w14:paraId="56DD076E" w14:textId="77777777" w:rsidTr="007E6B23">
        <w:trPr>
          <w:trHeight w:val="250"/>
        </w:trPr>
        <w:tc>
          <w:tcPr>
            <w:tcW w:w="2670" w:type="dxa"/>
            <w:noWrap/>
            <w:hideMark/>
          </w:tcPr>
          <w:p w14:paraId="3CBD220A" w14:textId="6658B2DD" w:rsidR="0011742E" w:rsidRPr="007D56F9" w:rsidRDefault="0011742E" w:rsidP="0011742E">
            <w:pPr>
              <w:spacing w:line="240" w:lineRule="auto"/>
              <w:jc w:val="left"/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</w:pPr>
            <w:r w:rsidRPr="007D56F9"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  <w:t>Shibaura district energy center</w:t>
            </w:r>
          </w:p>
        </w:tc>
        <w:tc>
          <w:tcPr>
            <w:tcW w:w="3846" w:type="dxa"/>
            <w:noWrap/>
            <w:hideMark/>
          </w:tcPr>
          <w:p w14:paraId="3D7EC4A9" w14:textId="768DAA29" w:rsidR="0011742E" w:rsidRPr="007D56F9" w:rsidRDefault="0011742E" w:rsidP="0011742E">
            <w:pPr>
              <w:spacing w:line="240" w:lineRule="auto"/>
              <w:jc w:val="left"/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</w:pPr>
            <w:r w:rsidRPr="007D56F9"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  <w:t>Fossil-fuel power plant: gas engine, natural gas, 0.93 MW × 4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434B5D6A" w14:textId="122AE245" w:rsidR="0011742E" w:rsidRPr="009C38E2" w:rsidRDefault="0011742E" w:rsidP="0011742E">
            <w:pPr>
              <w:spacing w:line="240" w:lineRule="auto"/>
              <w:jc w:val="left"/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</w:pPr>
            <w:r w:rsidRPr="001F5FE0">
              <w:rPr>
                <w:rFonts w:asciiTheme="minorHAnsi" w:hAnsiTheme="minorHAnsi" w:cstheme="minorHAnsi"/>
                <w:sz w:val="18"/>
                <w:szCs w:val="18"/>
              </w:rPr>
              <w:t>139.757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bottom"/>
          </w:tcPr>
          <w:p w14:paraId="3D4B7311" w14:textId="123736D4" w:rsidR="0011742E" w:rsidRPr="009C38E2" w:rsidRDefault="0011742E" w:rsidP="0011742E">
            <w:pPr>
              <w:spacing w:line="240" w:lineRule="auto"/>
              <w:jc w:val="left"/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</w:pPr>
            <w:r w:rsidRPr="001F5FE0">
              <w:rPr>
                <w:rFonts w:asciiTheme="minorHAnsi" w:hAnsiTheme="minorHAnsi" w:cstheme="minorHAnsi"/>
                <w:sz w:val="18"/>
                <w:szCs w:val="18"/>
              </w:rPr>
              <w:t>35.653</w:t>
            </w:r>
          </w:p>
        </w:tc>
        <w:tc>
          <w:tcPr>
            <w:tcW w:w="1240" w:type="dxa"/>
            <w:noWrap/>
            <w:hideMark/>
          </w:tcPr>
          <w:p w14:paraId="128A1890" w14:textId="3A14705D" w:rsidR="0011742E" w:rsidRPr="00574A1C" w:rsidRDefault="0011742E" w:rsidP="0011742E">
            <w:pPr>
              <w:spacing w:line="240" w:lineRule="auto"/>
              <w:jc w:val="left"/>
              <w:rPr>
                <w:rFonts w:asciiTheme="minorHAnsi" w:eastAsia="ＭＳ Ｐゴシック" w:hAnsiTheme="minorHAnsi" w:cstheme="minorHAnsi"/>
                <w:sz w:val="18"/>
                <w:szCs w:val="18"/>
                <w:highlight w:val="yellow"/>
                <w:lang w:eastAsia="ja-JP"/>
              </w:rPr>
            </w:pPr>
            <w:r w:rsidRPr="00574A1C">
              <w:rPr>
                <w:rFonts w:asciiTheme="minorHAnsi" w:eastAsia="ＭＳ Ｐゴシック" w:hAnsiTheme="minorHAnsi" w:cstheme="minorHAnsi"/>
                <w:sz w:val="18"/>
                <w:szCs w:val="18"/>
                <w:highlight w:val="yellow"/>
                <w:lang w:eastAsia="ja-JP"/>
              </w:rPr>
              <w:t>13.51</w:t>
            </w:r>
          </w:p>
        </w:tc>
      </w:tr>
      <w:tr w:rsidR="0011742E" w:rsidRPr="007D56F9" w14:paraId="5E2C8CB4" w14:textId="77777777" w:rsidTr="007E6B23">
        <w:trPr>
          <w:trHeight w:val="250"/>
        </w:trPr>
        <w:tc>
          <w:tcPr>
            <w:tcW w:w="2670" w:type="dxa"/>
            <w:noWrap/>
            <w:hideMark/>
          </w:tcPr>
          <w:p w14:paraId="7872ECDC" w14:textId="3D277D12" w:rsidR="0011742E" w:rsidRPr="007D56F9" w:rsidRDefault="0011742E" w:rsidP="0011742E">
            <w:pPr>
              <w:spacing w:line="240" w:lineRule="auto"/>
              <w:jc w:val="left"/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</w:pPr>
            <w:proofErr w:type="spellStart"/>
            <w:r w:rsidRPr="007D56F9"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  <w:t>Kamata</w:t>
            </w:r>
            <w:proofErr w:type="spellEnd"/>
            <w:r w:rsidRPr="007D56F9"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  <w:t xml:space="preserve"> eastern district energy center</w:t>
            </w:r>
          </w:p>
        </w:tc>
        <w:tc>
          <w:tcPr>
            <w:tcW w:w="3846" w:type="dxa"/>
            <w:noWrap/>
            <w:hideMark/>
          </w:tcPr>
          <w:p w14:paraId="4C39FF4D" w14:textId="358E050E" w:rsidR="0011742E" w:rsidRPr="007D56F9" w:rsidRDefault="0011742E" w:rsidP="0011742E">
            <w:pPr>
              <w:spacing w:line="240" w:lineRule="auto"/>
              <w:jc w:val="left"/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</w:pPr>
            <w:r w:rsidRPr="007D56F9"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  <w:t>Fossil-fuel power plant: gas engine 0.93 MW × 2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68041831" w14:textId="6B3F1A9C" w:rsidR="0011742E" w:rsidRPr="009C38E2" w:rsidRDefault="0011742E" w:rsidP="0011742E">
            <w:pPr>
              <w:spacing w:line="240" w:lineRule="auto"/>
              <w:jc w:val="left"/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</w:pPr>
            <w:r w:rsidRPr="001F5FE0">
              <w:rPr>
                <w:rFonts w:asciiTheme="minorHAnsi" w:hAnsiTheme="minorHAnsi" w:cstheme="minorHAnsi"/>
                <w:sz w:val="18"/>
                <w:szCs w:val="18"/>
              </w:rPr>
              <w:t>139.718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bottom"/>
          </w:tcPr>
          <w:p w14:paraId="00210D3C" w14:textId="6EECCA54" w:rsidR="0011742E" w:rsidRPr="009C38E2" w:rsidRDefault="0011742E" w:rsidP="0011742E">
            <w:pPr>
              <w:spacing w:line="240" w:lineRule="auto"/>
              <w:jc w:val="left"/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</w:pPr>
            <w:r w:rsidRPr="001F5FE0">
              <w:rPr>
                <w:rFonts w:asciiTheme="minorHAnsi" w:hAnsiTheme="minorHAnsi" w:cstheme="minorHAnsi"/>
                <w:sz w:val="18"/>
                <w:szCs w:val="18"/>
              </w:rPr>
              <w:t>35.560</w:t>
            </w:r>
          </w:p>
        </w:tc>
        <w:tc>
          <w:tcPr>
            <w:tcW w:w="1240" w:type="dxa"/>
            <w:noWrap/>
            <w:hideMark/>
          </w:tcPr>
          <w:p w14:paraId="0F056CD3" w14:textId="055A6FFB" w:rsidR="0011742E" w:rsidRPr="00574A1C" w:rsidRDefault="0011742E" w:rsidP="0011742E">
            <w:pPr>
              <w:spacing w:line="240" w:lineRule="auto"/>
              <w:jc w:val="left"/>
              <w:rPr>
                <w:rFonts w:asciiTheme="minorHAnsi" w:eastAsia="ＭＳ Ｐゴシック" w:hAnsiTheme="minorHAnsi" w:cstheme="minorHAnsi"/>
                <w:sz w:val="18"/>
                <w:szCs w:val="18"/>
                <w:highlight w:val="yellow"/>
                <w:lang w:eastAsia="ja-JP"/>
              </w:rPr>
            </w:pPr>
            <w:r w:rsidRPr="00574A1C">
              <w:rPr>
                <w:rFonts w:asciiTheme="minorHAnsi" w:eastAsia="ＭＳ Ｐゴシック" w:hAnsiTheme="minorHAnsi" w:cstheme="minorHAnsi"/>
                <w:sz w:val="18"/>
                <w:szCs w:val="18"/>
                <w:highlight w:val="yellow"/>
                <w:lang w:eastAsia="ja-JP"/>
              </w:rPr>
              <w:t>6.76</w:t>
            </w:r>
          </w:p>
        </w:tc>
      </w:tr>
      <w:tr w:rsidR="0011742E" w:rsidRPr="007D56F9" w14:paraId="244F854A" w14:textId="77777777" w:rsidTr="007E6B23">
        <w:trPr>
          <w:trHeight w:val="250"/>
        </w:trPr>
        <w:tc>
          <w:tcPr>
            <w:tcW w:w="2670" w:type="dxa"/>
            <w:noWrap/>
            <w:hideMark/>
          </w:tcPr>
          <w:p w14:paraId="6E1ECA7B" w14:textId="15E952E2" w:rsidR="0011742E" w:rsidRPr="007D56F9" w:rsidRDefault="0011742E" w:rsidP="0011742E">
            <w:pPr>
              <w:spacing w:line="240" w:lineRule="auto"/>
              <w:jc w:val="left"/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</w:pPr>
            <w:r w:rsidRPr="007D56F9"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  <w:t xml:space="preserve">Ogasawara </w:t>
            </w:r>
            <w:proofErr w:type="spellStart"/>
            <w:r w:rsidRPr="007D56F9"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  <w:t>Hahajima</w:t>
            </w:r>
            <w:proofErr w:type="spellEnd"/>
            <w:r w:rsidRPr="007D56F9"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  <w:t xml:space="preserve"> power plant</w:t>
            </w:r>
          </w:p>
        </w:tc>
        <w:tc>
          <w:tcPr>
            <w:tcW w:w="3846" w:type="dxa"/>
            <w:noWrap/>
            <w:hideMark/>
          </w:tcPr>
          <w:p w14:paraId="07DD5EF9" w14:textId="798699FE" w:rsidR="0011742E" w:rsidRPr="007D56F9" w:rsidRDefault="0011742E" w:rsidP="0011742E">
            <w:pPr>
              <w:spacing w:line="240" w:lineRule="auto"/>
              <w:jc w:val="left"/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</w:pPr>
            <w:r w:rsidRPr="007D56F9"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  <w:t>Fossil-fuel power plant: diesel engine, diesel, 0.96 MW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52912FDA" w14:textId="0D1AFBDE" w:rsidR="0011742E" w:rsidRPr="009C38E2" w:rsidRDefault="0011742E" w:rsidP="0011742E">
            <w:pPr>
              <w:spacing w:line="240" w:lineRule="auto"/>
              <w:jc w:val="left"/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</w:pPr>
            <w:r w:rsidRPr="001F5FE0">
              <w:rPr>
                <w:rFonts w:asciiTheme="minorHAnsi" w:hAnsiTheme="minorHAnsi" w:cstheme="minorHAnsi"/>
                <w:sz w:val="18"/>
                <w:szCs w:val="18"/>
              </w:rPr>
              <w:t>142.155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bottom"/>
          </w:tcPr>
          <w:p w14:paraId="26E59D48" w14:textId="5F3D3728" w:rsidR="0011742E" w:rsidRPr="009C38E2" w:rsidRDefault="0011742E" w:rsidP="0011742E">
            <w:pPr>
              <w:spacing w:line="240" w:lineRule="auto"/>
              <w:jc w:val="left"/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</w:pPr>
            <w:r w:rsidRPr="001F5FE0">
              <w:rPr>
                <w:rFonts w:asciiTheme="minorHAnsi" w:hAnsiTheme="minorHAnsi" w:cstheme="minorHAnsi"/>
                <w:sz w:val="18"/>
                <w:szCs w:val="18"/>
              </w:rPr>
              <w:t>26.668</w:t>
            </w:r>
          </w:p>
        </w:tc>
        <w:tc>
          <w:tcPr>
            <w:tcW w:w="1240" w:type="dxa"/>
            <w:noWrap/>
            <w:hideMark/>
          </w:tcPr>
          <w:p w14:paraId="51CF99E3" w14:textId="0C83EB9E" w:rsidR="0011742E" w:rsidRPr="00574A1C" w:rsidRDefault="0011742E" w:rsidP="0011742E">
            <w:pPr>
              <w:spacing w:line="240" w:lineRule="auto"/>
              <w:jc w:val="left"/>
              <w:rPr>
                <w:rFonts w:asciiTheme="minorHAnsi" w:eastAsia="ＭＳ Ｐゴシック" w:hAnsiTheme="minorHAnsi" w:cstheme="minorHAnsi"/>
                <w:sz w:val="18"/>
                <w:szCs w:val="18"/>
                <w:highlight w:val="yellow"/>
                <w:lang w:eastAsia="ja-JP"/>
              </w:rPr>
            </w:pPr>
            <w:r w:rsidRPr="00574A1C">
              <w:rPr>
                <w:rFonts w:asciiTheme="minorHAnsi" w:eastAsia="ＭＳ Ｐゴシック" w:hAnsiTheme="minorHAnsi" w:cstheme="minorHAnsi"/>
                <w:sz w:val="18"/>
                <w:szCs w:val="18"/>
                <w:highlight w:val="yellow"/>
                <w:lang w:eastAsia="ja-JP"/>
              </w:rPr>
              <w:t>1.97</w:t>
            </w:r>
          </w:p>
        </w:tc>
      </w:tr>
      <w:tr w:rsidR="0011742E" w:rsidRPr="007D56F9" w14:paraId="5CBBD259" w14:textId="77777777" w:rsidTr="007E6B23">
        <w:trPr>
          <w:trHeight w:val="250"/>
        </w:trPr>
        <w:tc>
          <w:tcPr>
            <w:tcW w:w="2670" w:type="dxa"/>
            <w:noWrap/>
            <w:hideMark/>
          </w:tcPr>
          <w:p w14:paraId="19B929F9" w14:textId="6CD42DBB" w:rsidR="0011742E" w:rsidRPr="007D56F9" w:rsidRDefault="0011742E" w:rsidP="0011742E">
            <w:pPr>
              <w:spacing w:line="240" w:lineRule="auto"/>
              <w:jc w:val="left"/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</w:pPr>
            <w:proofErr w:type="spellStart"/>
            <w:r w:rsidRPr="007D56F9"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  <w:t>Akashicho</w:t>
            </w:r>
            <w:proofErr w:type="spellEnd"/>
            <w:r w:rsidRPr="007D56F9"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  <w:t xml:space="preserve"> district energy center</w:t>
            </w:r>
          </w:p>
        </w:tc>
        <w:tc>
          <w:tcPr>
            <w:tcW w:w="3846" w:type="dxa"/>
            <w:noWrap/>
            <w:hideMark/>
          </w:tcPr>
          <w:p w14:paraId="66A49CC9" w14:textId="397CE12C" w:rsidR="0011742E" w:rsidRPr="007D56F9" w:rsidRDefault="0011742E" w:rsidP="0011742E">
            <w:pPr>
              <w:spacing w:line="240" w:lineRule="auto"/>
              <w:jc w:val="left"/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</w:pPr>
            <w:r w:rsidRPr="007D56F9"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  <w:t>Fossil-fuel power plant: gas engine, natural gas, 0.93 MW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541FBBF0" w14:textId="4A79EC9F" w:rsidR="0011742E" w:rsidRPr="009C38E2" w:rsidRDefault="0011742E" w:rsidP="0011742E">
            <w:pPr>
              <w:spacing w:line="240" w:lineRule="auto"/>
              <w:jc w:val="left"/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</w:pPr>
            <w:r w:rsidRPr="001F5FE0">
              <w:rPr>
                <w:rFonts w:asciiTheme="minorHAnsi" w:hAnsiTheme="minorHAnsi" w:cstheme="minorHAnsi"/>
                <w:sz w:val="18"/>
                <w:szCs w:val="18"/>
              </w:rPr>
              <w:t>139.777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bottom"/>
          </w:tcPr>
          <w:p w14:paraId="6079B5C2" w14:textId="4277699A" w:rsidR="0011742E" w:rsidRPr="009C38E2" w:rsidRDefault="0011742E" w:rsidP="0011742E">
            <w:pPr>
              <w:spacing w:line="240" w:lineRule="auto"/>
              <w:jc w:val="left"/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</w:pPr>
            <w:r w:rsidRPr="001F5FE0">
              <w:rPr>
                <w:rFonts w:asciiTheme="minorHAnsi" w:hAnsiTheme="minorHAnsi" w:cstheme="minorHAnsi"/>
                <w:sz w:val="18"/>
                <w:szCs w:val="18"/>
              </w:rPr>
              <w:t>35.667</w:t>
            </w:r>
          </w:p>
        </w:tc>
        <w:tc>
          <w:tcPr>
            <w:tcW w:w="1240" w:type="dxa"/>
            <w:noWrap/>
            <w:hideMark/>
          </w:tcPr>
          <w:p w14:paraId="383ECFEF" w14:textId="5857325C" w:rsidR="0011742E" w:rsidRPr="00574A1C" w:rsidRDefault="0011742E" w:rsidP="0011742E">
            <w:pPr>
              <w:spacing w:line="240" w:lineRule="auto"/>
              <w:jc w:val="left"/>
              <w:rPr>
                <w:rFonts w:asciiTheme="minorHAnsi" w:eastAsia="ＭＳ Ｐゴシック" w:hAnsiTheme="minorHAnsi" w:cstheme="minorHAnsi"/>
                <w:sz w:val="18"/>
                <w:szCs w:val="18"/>
                <w:highlight w:val="yellow"/>
                <w:lang w:eastAsia="ja-JP"/>
              </w:rPr>
            </w:pPr>
            <w:r w:rsidRPr="00574A1C">
              <w:rPr>
                <w:rFonts w:asciiTheme="minorHAnsi" w:eastAsia="ＭＳ Ｐゴシック" w:hAnsiTheme="minorHAnsi" w:cstheme="minorHAnsi"/>
                <w:sz w:val="18"/>
                <w:szCs w:val="18"/>
                <w:highlight w:val="yellow"/>
                <w:lang w:eastAsia="ja-JP"/>
              </w:rPr>
              <w:t>4.08</w:t>
            </w:r>
          </w:p>
        </w:tc>
      </w:tr>
      <w:tr w:rsidR="0011742E" w:rsidRPr="007D56F9" w14:paraId="6C541DD7" w14:textId="77777777" w:rsidTr="007E6B23">
        <w:trPr>
          <w:trHeight w:val="250"/>
        </w:trPr>
        <w:tc>
          <w:tcPr>
            <w:tcW w:w="2670" w:type="dxa"/>
            <w:noWrap/>
            <w:hideMark/>
          </w:tcPr>
          <w:p w14:paraId="2C8187F6" w14:textId="77777777" w:rsidR="0011742E" w:rsidRPr="007D56F9" w:rsidRDefault="0011742E" w:rsidP="0011742E">
            <w:pPr>
              <w:spacing w:line="240" w:lineRule="auto"/>
              <w:jc w:val="left"/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</w:pPr>
            <w:r w:rsidRPr="007D56F9"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  <w:t>Toshima internal combustion power plant</w:t>
            </w:r>
          </w:p>
        </w:tc>
        <w:tc>
          <w:tcPr>
            <w:tcW w:w="3846" w:type="dxa"/>
            <w:noWrap/>
            <w:hideMark/>
          </w:tcPr>
          <w:p w14:paraId="2420114E" w14:textId="2433DFB2" w:rsidR="0011742E" w:rsidRPr="007D56F9" w:rsidRDefault="0011742E" w:rsidP="0011742E">
            <w:pPr>
              <w:spacing w:line="240" w:lineRule="auto"/>
              <w:jc w:val="left"/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</w:pPr>
            <w:r w:rsidRPr="007D56F9"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  <w:t>Fossil-fuel power plant: diesel engine, diesel, 0.72 MW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7D44A3C4" w14:textId="7A1B0A9D" w:rsidR="0011742E" w:rsidRPr="009C38E2" w:rsidRDefault="0011742E" w:rsidP="0011742E">
            <w:pPr>
              <w:spacing w:line="240" w:lineRule="auto"/>
              <w:jc w:val="left"/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</w:pPr>
            <w:r w:rsidRPr="001F5FE0">
              <w:rPr>
                <w:rFonts w:asciiTheme="minorHAnsi" w:hAnsiTheme="minorHAnsi" w:cstheme="minorHAnsi"/>
                <w:sz w:val="18"/>
                <w:szCs w:val="18"/>
              </w:rPr>
              <w:t>139.282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bottom"/>
          </w:tcPr>
          <w:p w14:paraId="4D4B9AE7" w14:textId="7A7328C9" w:rsidR="0011742E" w:rsidRPr="009C38E2" w:rsidRDefault="0011742E" w:rsidP="0011742E">
            <w:pPr>
              <w:spacing w:line="240" w:lineRule="auto"/>
              <w:jc w:val="left"/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</w:pPr>
            <w:r w:rsidRPr="001F5FE0">
              <w:rPr>
                <w:rFonts w:asciiTheme="minorHAnsi" w:hAnsiTheme="minorHAnsi" w:cstheme="minorHAnsi"/>
                <w:sz w:val="18"/>
                <w:szCs w:val="18"/>
              </w:rPr>
              <w:t>34.529</w:t>
            </w:r>
          </w:p>
        </w:tc>
        <w:tc>
          <w:tcPr>
            <w:tcW w:w="1240" w:type="dxa"/>
            <w:noWrap/>
            <w:hideMark/>
          </w:tcPr>
          <w:p w14:paraId="68825DC4" w14:textId="011AA7DE" w:rsidR="0011742E" w:rsidRPr="00574A1C" w:rsidRDefault="0011742E" w:rsidP="0011742E">
            <w:pPr>
              <w:spacing w:line="240" w:lineRule="auto"/>
              <w:jc w:val="left"/>
              <w:rPr>
                <w:rFonts w:asciiTheme="minorHAnsi" w:eastAsia="ＭＳ Ｐゴシック" w:hAnsiTheme="minorHAnsi" w:cstheme="minorHAnsi"/>
                <w:sz w:val="18"/>
                <w:szCs w:val="18"/>
                <w:highlight w:val="yellow"/>
                <w:lang w:eastAsia="ja-JP"/>
              </w:rPr>
            </w:pPr>
            <w:r w:rsidRPr="00574A1C">
              <w:rPr>
                <w:rFonts w:asciiTheme="minorHAnsi" w:eastAsia="ＭＳ Ｐゴシック" w:hAnsiTheme="minorHAnsi" w:cstheme="minorHAnsi"/>
                <w:sz w:val="18"/>
                <w:szCs w:val="18"/>
                <w:highlight w:val="yellow"/>
                <w:lang w:eastAsia="ja-JP"/>
              </w:rPr>
              <w:t>1.48</w:t>
            </w:r>
          </w:p>
        </w:tc>
      </w:tr>
      <w:tr w:rsidR="0011742E" w:rsidRPr="007D56F9" w14:paraId="0C00C243" w14:textId="77777777" w:rsidTr="007E6B23">
        <w:trPr>
          <w:trHeight w:val="250"/>
        </w:trPr>
        <w:tc>
          <w:tcPr>
            <w:tcW w:w="2670" w:type="dxa"/>
            <w:noWrap/>
            <w:hideMark/>
          </w:tcPr>
          <w:p w14:paraId="7209A1AF" w14:textId="77777777" w:rsidR="0011742E" w:rsidRPr="007D56F9" w:rsidRDefault="0011742E" w:rsidP="0011742E">
            <w:pPr>
              <w:spacing w:line="240" w:lineRule="auto"/>
              <w:jc w:val="left"/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</w:pPr>
            <w:proofErr w:type="spellStart"/>
            <w:r w:rsidRPr="007D56F9"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  <w:t>Aogashima</w:t>
            </w:r>
            <w:proofErr w:type="spellEnd"/>
            <w:r w:rsidRPr="007D56F9"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  <w:t xml:space="preserve"> internal combustion power plant</w:t>
            </w:r>
          </w:p>
        </w:tc>
        <w:tc>
          <w:tcPr>
            <w:tcW w:w="3846" w:type="dxa"/>
            <w:noWrap/>
            <w:hideMark/>
          </w:tcPr>
          <w:p w14:paraId="1015F8FD" w14:textId="76A6AC1D" w:rsidR="0011742E" w:rsidRPr="007D56F9" w:rsidRDefault="0011742E" w:rsidP="0011742E">
            <w:pPr>
              <w:spacing w:line="240" w:lineRule="auto"/>
              <w:jc w:val="left"/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</w:pPr>
            <w:r w:rsidRPr="007D56F9"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  <w:t>Fossil-fuel power plant: diesel engine, diesel, 0.64 MW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35FDCE6A" w14:textId="2EF09BAF" w:rsidR="0011742E" w:rsidRPr="009C38E2" w:rsidRDefault="0011742E" w:rsidP="0011742E">
            <w:pPr>
              <w:spacing w:line="240" w:lineRule="auto"/>
              <w:jc w:val="left"/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</w:pPr>
            <w:r w:rsidRPr="001F5FE0">
              <w:rPr>
                <w:rFonts w:asciiTheme="minorHAnsi" w:hAnsiTheme="minorHAnsi" w:cstheme="minorHAnsi"/>
                <w:sz w:val="18"/>
                <w:szCs w:val="18"/>
              </w:rPr>
              <w:t>139.761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bottom"/>
          </w:tcPr>
          <w:p w14:paraId="64E47D71" w14:textId="5F915B5E" w:rsidR="0011742E" w:rsidRPr="009C38E2" w:rsidRDefault="0011742E" w:rsidP="0011742E">
            <w:pPr>
              <w:spacing w:line="240" w:lineRule="auto"/>
              <w:jc w:val="left"/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</w:pPr>
            <w:r w:rsidRPr="001F5FE0">
              <w:rPr>
                <w:rFonts w:asciiTheme="minorHAnsi" w:hAnsiTheme="minorHAnsi" w:cstheme="minorHAnsi"/>
                <w:sz w:val="18"/>
                <w:szCs w:val="18"/>
              </w:rPr>
              <w:t>32.465</w:t>
            </w:r>
          </w:p>
        </w:tc>
        <w:tc>
          <w:tcPr>
            <w:tcW w:w="1240" w:type="dxa"/>
            <w:noWrap/>
            <w:hideMark/>
          </w:tcPr>
          <w:p w14:paraId="2CAD3616" w14:textId="57BFAFB7" w:rsidR="0011742E" w:rsidRPr="00574A1C" w:rsidRDefault="0011742E" w:rsidP="0011742E">
            <w:pPr>
              <w:spacing w:line="240" w:lineRule="auto"/>
              <w:jc w:val="left"/>
              <w:rPr>
                <w:rFonts w:asciiTheme="minorHAnsi" w:eastAsia="ＭＳ Ｐゴシック" w:hAnsiTheme="minorHAnsi" w:cstheme="minorHAnsi"/>
                <w:sz w:val="18"/>
                <w:szCs w:val="18"/>
                <w:highlight w:val="yellow"/>
                <w:lang w:eastAsia="ja-JP"/>
              </w:rPr>
            </w:pPr>
            <w:r w:rsidRPr="00574A1C">
              <w:rPr>
                <w:rFonts w:asciiTheme="minorHAnsi" w:eastAsia="ＭＳ Ｐゴシック" w:hAnsiTheme="minorHAnsi" w:cstheme="minorHAnsi"/>
                <w:sz w:val="18"/>
                <w:szCs w:val="18"/>
                <w:highlight w:val="yellow"/>
                <w:lang w:eastAsia="ja-JP"/>
              </w:rPr>
              <w:t>1.32</w:t>
            </w:r>
          </w:p>
        </w:tc>
      </w:tr>
      <w:tr w:rsidR="0011742E" w:rsidRPr="007D56F9" w14:paraId="71A5C97E" w14:textId="77777777" w:rsidTr="007E6B23">
        <w:trPr>
          <w:trHeight w:val="250"/>
        </w:trPr>
        <w:tc>
          <w:tcPr>
            <w:tcW w:w="2670" w:type="dxa"/>
            <w:noWrap/>
            <w:hideMark/>
          </w:tcPr>
          <w:p w14:paraId="142936C5" w14:textId="77777777" w:rsidR="0011742E" w:rsidRPr="007D56F9" w:rsidRDefault="0011742E" w:rsidP="0011742E">
            <w:pPr>
              <w:spacing w:line="240" w:lineRule="auto"/>
              <w:jc w:val="left"/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</w:pPr>
            <w:proofErr w:type="spellStart"/>
            <w:r w:rsidRPr="007D56F9"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  <w:t>Mikurajima</w:t>
            </w:r>
            <w:proofErr w:type="spellEnd"/>
            <w:r w:rsidRPr="007D56F9"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  <w:t xml:space="preserve"> power plant</w:t>
            </w:r>
          </w:p>
        </w:tc>
        <w:tc>
          <w:tcPr>
            <w:tcW w:w="3846" w:type="dxa"/>
            <w:noWrap/>
            <w:hideMark/>
          </w:tcPr>
          <w:p w14:paraId="4A7BE280" w14:textId="6FC4E322" w:rsidR="0011742E" w:rsidRPr="007D56F9" w:rsidRDefault="0011742E" w:rsidP="0011742E">
            <w:pPr>
              <w:spacing w:line="240" w:lineRule="auto"/>
              <w:jc w:val="left"/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</w:pPr>
            <w:r w:rsidRPr="007D56F9"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  <w:t>Fossil-fuel power plant: diesel engine, diesel, 0.6 MW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0DAD37D9" w14:textId="666B1A56" w:rsidR="0011742E" w:rsidRPr="009C38E2" w:rsidRDefault="0011742E" w:rsidP="0011742E">
            <w:pPr>
              <w:spacing w:line="240" w:lineRule="auto"/>
              <w:jc w:val="left"/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</w:pPr>
            <w:r w:rsidRPr="001F5FE0">
              <w:rPr>
                <w:rFonts w:asciiTheme="minorHAnsi" w:hAnsiTheme="minorHAnsi" w:cstheme="minorHAnsi"/>
                <w:sz w:val="18"/>
                <w:szCs w:val="18"/>
              </w:rPr>
              <w:t>139.608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bottom"/>
          </w:tcPr>
          <w:p w14:paraId="49443029" w14:textId="35DE3261" w:rsidR="0011742E" w:rsidRPr="009C38E2" w:rsidRDefault="0011742E" w:rsidP="0011742E">
            <w:pPr>
              <w:spacing w:line="240" w:lineRule="auto"/>
              <w:jc w:val="left"/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</w:pPr>
            <w:r w:rsidRPr="001F5FE0">
              <w:rPr>
                <w:rFonts w:asciiTheme="minorHAnsi" w:hAnsiTheme="minorHAnsi" w:cstheme="minorHAnsi"/>
                <w:sz w:val="18"/>
                <w:szCs w:val="18"/>
              </w:rPr>
              <w:t>33.895</w:t>
            </w:r>
          </w:p>
        </w:tc>
        <w:tc>
          <w:tcPr>
            <w:tcW w:w="1240" w:type="dxa"/>
            <w:noWrap/>
            <w:hideMark/>
          </w:tcPr>
          <w:p w14:paraId="57F874CD" w14:textId="757374B5" w:rsidR="0011742E" w:rsidRPr="00574A1C" w:rsidRDefault="0011742E" w:rsidP="0011742E">
            <w:pPr>
              <w:spacing w:line="240" w:lineRule="auto"/>
              <w:jc w:val="left"/>
              <w:rPr>
                <w:rFonts w:asciiTheme="minorHAnsi" w:eastAsia="ＭＳ Ｐゴシック" w:hAnsiTheme="minorHAnsi" w:cstheme="minorHAnsi"/>
                <w:sz w:val="18"/>
                <w:szCs w:val="18"/>
                <w:highlight w:val="yellow"/>
                <w:lang w:eastAsia="ja-JP"/>
              </w:rPr>
            </w:pPr>
            <w:r w:rsidRPr="00574A1C">
              <w:rPr>
                <w:rFonts w:asciiTheme="minorHAnsi" w:eastAsia="ＭＳ Ｐゴシック" w:hAnsiTheme="minorHAnsi" w:cstheme="minorHAnsi"/>
                <w:sz w:val="18"/>
                <w:szCs w:val="18"/>
                <w:highlight w:val="yellow"/>
                <w:lang w:eastAsia="ja-JP"/>
              </w:rPr>
              <w:t>1.23</w:t>
            </w:r>
          </w:p>
        </w:tc>
      </w:tr>
      <w:tr w:rsidR="0011742E" w:rsidRPr="007D56F9" w14:paraId="61806B1A" w14:textId="77777777" w:rsidTr="007E6B23">
        <w:trPr>
          <w:trHeight w:val="250"/>
        </w:trPr>
        <w:tc>
          <w:tcPr>
            <w:tcW w:w="2670" w:type="dxa"/>
            <w:noWrap/>
            <w:hideMark/>
          </w:tcPr>
          <w:p w14:paraId="002FCBA2" w14:textId="77777777" w:rsidR="0011742E" w:rsidRPr="007D56F9" w:rsidRDefault="0011742E" w:rsidP="0011742E">
            <w:pPr>
              <w:spacing w:line="240" w:lineRule="auto"/>
              <w:jc w:val="left"/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</w:pPr>
            <w:r w:rsidRPr="007D56F9"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  <w:lastRenderedPageBreak/>
              <w:t>Akasaka district energy center</w:t>
            </w:r>
          </w:p>
        </w:tc>
        <w:tc>
          <w:tcPr>
            <w:tcW w:w="3846" w:type="dxa"/>
            <w:noWrap/>
            <w:hideMark/>
          </w:tcPr>
          <w:p w14:paraId="551E3ED0" w14:textId="6BD454C1" w:rsidR="0011742E" w:rsidRPr="007D56F9" w:rsidRDefault="0011742E" w:rsidP="0011742E">
            <w:pPr>
              <w:spacing w:line="240" w:lineRule="auto"/>
              <w:jc w:val="left"/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</w:pPr>
            <w:r w:rsidRPr="007D56F9"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  <w:t>Fossil-fuel power plant: gas engine, natural gas, 0.3 MW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045C96A5" w14:textId="283F849D" w:rsidR="0011742E" w:rsidRPr="009C38E2" w:rsidRDefault="0011742E" w:rsidP="0011742E">
            <w:pPr>
              <w:spacing w:line="240" w:lineRule="auto"/>
              <w:jc w:val="left"/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</w:pPr>
            <w:r w:rsidRPr="001F5FE0">
              <w:rPr>
                <w:rFonts w:asciiTheme="minorHAnsi" w:hAnsiTheme="minorHAnsi" w:cstheme="minorHAnsi"/>
                <w:sz w:val="18"/>
                <w:szCs w:val="18"/>
              </w:rPr>
              <w:t>139.737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bottom"/>
          </w:tcPr>
          <w:p w14:paraId="6F0BECB0" w14:textId="27CF388E" w:rsidR="0011742E" w:rsidRPr="009C38E2" w:rsidRDefault="0011742E" w:rsidP="0011742E">
            <w:pPr>
              <w:spacing w:line="240" w:lineRule="auto"/>
              <w:jc w:val="left"/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</w:pPr>
            <w:r w:rsidRPr="001F5FE0">
              <w:rPr>
                <w:rFonts w:asciiTheme="minorHAnsi" w:hAnsiTheme="minorHAnsi" w:cstheme="minorHAnsi"/>
                <w:sz w:val="18"/>
                <w:szCs w:val="18"/>
              </w:rPr>
              <w:t>35.672</w:t>
            </w:r>
          </w:p>
        </w:tc>
        <w:tc>
          <w:tcPr>
            <w:tcW w:w="1240" w:type="dxa"/>
            <w:noWrap/>
            <w:hideMark/>
          </w:tcPr>
          <w:p w14:paraId="37841758" w14:textId="06C0FB51" w:rsidR="0011742E" w:rsidRPr="00574A1C" w:rsidRDefault="0011742E" w:rsidP="0011742E">
            <w:pPr>
              <w:spacing w:line="240" w:lineRule="auto"/>
              <w:jc w:val="left"/>
              <w:rPr>
                <w:rFonts w:asciiTheme="minorHAnsi" w:eastAsia="ＭＳ Ｐゴシック" w:hAnsiTheme="minorHAnsi" w:cstheme="minorHAnsi"/>
                <w:sz w:val="18"/>
                <w:szCs w:val="18"/>
                <w:highlight w:val="yellow"/>
                <w:lang w:eastAsia="ja-JP"/>
              </w:rPr>
            </w:pPr>
            <w:r w:rsidRPr="00574A1C">
              <w:rPr>
                <w:rFonts w:asciiTheme="minorHAnsi" w:eastAsia="ＭＳ Ｐゴシック" w:hAnsiTheme="minorHAnsi" w:cstheme="minorHAnsi"/>
                <w:sz w:val="18"/>
                <w:szCs w:val="18"/>
                <w:highlight w:val="yellow"/>
                <w:lang w:eastAsia="ja-JP"/>
              </w:rPr>
              <w:t>1.09</w:t>
            </w:r>
          </w:p>
        </w:tc>
      </w:tr>
      <w:tr w:rsidR="0011742E" w:rsidRPr="007D56F9" w14:paraId="2F1C5E4C" w14:textId="77777777" w:rsidTr="007E6B23">
        <w:trPr>
          <w:trHeight w:val="250"/>
        </w:trPr>
        <w:tc>
          <w:tcPr>
            <w:tcW w:w="2670" w:type="dxa"/>
            <w:noWrap/>
          </w:tcPr>
          <w:p w14:paraId="6F2367C6" w14:textId="37C5E176" w:rsidR="0011742E" w:rsidRPr="007D56F9" w:rsidRDefault="0011742E" w:rsidP="0011742E">
            <w:pPr>
              <w:spacing w:line="240" w:lineRule="auto"/>
              <w:jc w:val="left"/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</w:pPr>
            <w:proofErr w:type="spellStart"/>
            <w:r w:rsidRPr="007D56F9"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  <w:t>Kioicho</w:t>
            </w:r>
            <w:proofErr w:type="spellEnd"/>
            <w:r w:rsidRPr="007D56F9"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  <w:t xml:space="preserve"> district energy center</w:t>
            </w:r>
          </w:p>
        </w:tc>
        <w:tc>
          <w:tcPr>
            <w:tcW w:w="3846" w:type="dxa"/>
            <w:noWrap/>
          </w:tcPr>
          <w:p w14:paraId="3C51017A" w14:textId="77617D67" w:rsidR="0011742E" w:rsidRPr="007D56F9" w:rsidRDefault="0011742E" w:rsidP="0011742E">
            <w:pPr>
              <w:spacing w:line="240" w:lineRule="auto"/>
              <w:jc w:val="left"/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</w:pPr>
            <w:r w:rsidRPr="007D56F9"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  <w:t>Fossil-fuel power plant: gas engine, natural gas, 0.37 MW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0AB28A8D" w14:textId="086F3615" w:rsidR="0011742E" w:rsidRPr="009C38E2" w:rsidRDefault="0011742E" w:rsidP="0011742E">
            <w:pPr>
              <w:spacing w:line="240" w:lineRule="auto"/>
              <w:jc w:val="left"/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</w:pPr>
            <w:r w:rsidRPr="001F5FE0"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  <w:t>139.736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bottom"/>
          </w:tcPr>
          <w:p w14:paraId="7E7A05E8" w14:textId="4E40B818" w:rsidR="0011742E" w:rsidRPr="009C38E2" w:rsidRDefault="0011742E" w:rsidP="0011742E">
            <w:pPr>
              <w:spacing w:line="240" w:lineRule="auto"/>
              <w:jc w:val="left"/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</w:pPr>
            <w:r w:rsidRPr="001F5FE0"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  <w:t>35.682</w:t>
            </w:r>
          </w:p>
        </w:tc>
        <w:tc>
          <w:tcPr>
            <w:tcW w:w="1240" w:type="dxa"/>
            <w:noWrap/>
          </w:tcPr>
          <w:p w14:paraId="2A418873" w14:textId="2DE4FDE5" w:rsidR="0011742E" w:rsidRPr="00574A1C" w:rsidRDefault="0011742E" w:rsidP="0011742E">
            <w:pPr>
              <w:spacing w:line="240" w:lineRule="auto"/>
              <w:jc w:val="left"/>
              <w:rPr>
                <w:rFonts w:asciiTheme="minorHAnsi" w:eastAsia="ＭＳ Ｐゴシック" w:hAnsiTheme="minorHAnsi" w:cstheme="minorHAnsi"/>
                <w:sz w:val="18"/>
                <w:szCs w:val="18"/>
                <w:highlight w:val="yellow"/>
                <w:lang w:eastAsia="ja-JP"/>
              </w:rPr>
            </w:pPr>
            <w:r w:rsidRPr="00574A1C">
              <w:rPr>
                <w:rFonts w:asciiTheme="minorHAnsi" w:eastAsia="ＭＳ Ｐゴシック" w:hAnsiTheme="minorHAnsi" w:cstheme="minorHAnsi"/>
                <w:sz w:val="18"/>
                <w:szCs w:val="18"/>
                <w:highlight w:val="yellow"/>
                <w:lang w:eastAsia="ja-JP"/>
              </w:rPr>
              <w:t>1.34</w:t>
            </w:r>
          </w:p>
        </w:tc>
      </w:tr>
      <w:tr w:rsidR="0011742E" w:rsidRPr="007D56F9" w14:paraId="16825AB1" w14:textId="77777777" w:rsidTr="007E6B23">
        <w:trPr>
          <w:trHeight w:val="250"/>
        </w:trPr>
        <w:tc>
          <w:tcPr>
            <w:tcW w:w="2670" w:type="dxa"/>
            <w:noWrap/>
            <w:hideMark/>
          </w:tcPr>
          <w:p w14:paraId="1699A003" w14:textId="77777777" w:rsidR="0011742E" w:rsidRPr="007D56F9" w:rsidRDefault="0011742E" w:rsidP="0011742E">
            <w:pPr>
              <w:spacing w:line="240" w:lineRule="auto"/>
              <w:jc w:val="left"/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</w:pPr>
            <w:r w:rsidRPr="007D56F9"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  <w:t>Tokyo Harbor</w:t>
            </w:r>
          </w:p>
        </w:tc>
        <w:tc>
          <w:tcPr>
            <w:tcW w:w="3846" w:type="dxa"/>
            <w:noWrap/>
            <w:hideMark/>
          </w:tcPr>
          <w:p w14:paraId="6C183CAC" w14:textId="77777777" w:rsidR="0011742E" w:rsidRPr="007D56F9" w:rsidRDefault="0011742E" w:rsidP="0011742E">
            <w:pPr>
              <w:spacing w:line="240" w:lineRule="auto"/>
              <w:jc w:val="left"/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</w:pPr>
            <w:r w:rsidRPr="007D56F9"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  <w:t>Port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78DC8FB0" w14:textId="23E33DBF" w:rsidR="0011742E" w:rsidRPr="009C38E2" w:rsidRDefault="0011742E" w:rsidP="0011742E">
            <w:pPr>
              <w:spacing w:line="240" w:lineRule="auto"/>
              <w:jc w:val="left"/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</w:pPr>
            <w:r w:rsidRPr="001F5FE0">
              <w:rPr>
                <w:rFonts w:asciiTheme="minorHAnsi" w:hAnsiTheme="minorHAnsi" w:cstheme="minorHAnsi"/>
                <w:sz w:val="18"/>
                <w:szCs w:val="18"/>
              </w:rPr>
              <w:t>139.760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bottom"/>
          </w:tcPr>
          <w:p w14:paraId="408140DC" w14:textId="5FC497BC" w:rsidR="0011742E" w:rsidRPr="009C38E2" w:rsidRDefault="0011742E" w:rsidP="0011742E">
            <w:pPr>
              <w:spacing w:line="240" w:lineRule="auto"/>
              <w:jc w:val="left"/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</w:pPr>
            <w:r w:rsidRPr="001F5FE0">
              <w:rPr>
                <w:rFonts w:asciiTheme="minorHAnsi" w:hAnsiTheme="minorHAnsi" w:cstheme="minorHAnsi"/>
                <w:sz w:val="18"/>
                <w:szCs w:val="18"/>
              </w:rPr>
              <w:t>35.651</w:t>
            </w:r>
          </w:p>
        </w:tc>
        <w:tc>
          <w:tcPr>
            <w:tcW w:w="1240" w:type="dxa"/>
            <w:noWrap/>
            <w:hideMark/>
          </w:tcPr>
          <w:p w14:paraId="39A1FD62" w14:textId="0B59EFC7" w:rsidR="0011742E" w:rsidRPr="00574A1C" w:rsidRDefault="0011742E" w:rsidP="0011742E">
            <w:pPr>
              <w:spacing w:line="240" w:lineRule="auto"/>
              <w:jc w:val="left"/>
              <w:rPr>
                <w:rFonts w:asciiTheme="minorHAnsi" w:eastAsia="ＭＳ Ｐゴシック" w:hAnsiTheme="minorHAnsi" w:cstheme="minorHAnsi"/>
                <w:sz w:val="18"/>
                <w:szCs w:val="18"/>
                <w:highlight w:val="yellow"/>
                <w:lang w:eastAsia="ja-JP"/>
              </w:rPr>
            </w:pPr>
            <w:r w:rsidRPr="00574A1C">
              <w:rPr>
                <w:rFonts w:asciiTheme="minorHAnsi" w:eastAsia="ＭＳ Ｐゴシック" w:hAnsiTheme="minorHAnsi" w:cstheme="minorHAnsi"/>
                <w:sz w:val="18"/>
                <w:szCs w:val="18"/>
                <w:highlight w:val="yellow"/>
                <w:lang w:eastAsia="ja-JP"/>
              </w:rPr>
              <w:t>253.46</w:t>
            </w:r>
          </w:p>
        </w:tc>
      </w:tr>
      <w:tr w:rsidR="0011742E" w:rsidRPr="007D56F9" w14:paraId="530B4F0D" w14:textId="77777777" w:rsidTr="007E6B23">
        <w:trPr>
          <w:trHeight w:val="250"/>
        </w:trPr>
        <w:tc>
          <w:tcPr>
            <w:tcW w:w="2670" w:type="dxa"/>
            <w:noWrap/>
            <w:hideMark/>
          </w:tcPr>
          <w:p w14:paraId="21DDF3B9" w14:textId="77777777" w:rsidR="0011742E" w:rsidRPr="007D56F9" w:rsidRDefault="0011742E" w:rsidP="0011742E">
            <w:pPr>
              <w:spacing w:line="240" w:lineRule="auto"/>
              <w:jc w:val="left"/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</w:pPr>
            <w:proofErr w:type="spellStart"/>
            <w:r w:rsidRPr="007D56F9"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  <w:t>Motomachi</w:t>
            </w:r>
            <w:proofErr w:type="spellEnd"/>
            <w:r w:rsidRPr="007D56F9"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  <w:t xml:space="preserve"> Harbor</w:t>
            </w:r>
          </w:p>
        </w:tc>
        <w:tc>
          <w:tcPr>
            <w:tcW w:w="3846" w:type="dxa"/>
            <w:noWrap/>
            <w:hideMark/>
          </w:tcPr>
          <w:p w14:paraId="39C56F88" w14:textId="77777777" w:rsidR="0011742E" w:rsidRPr="007D56F9" w:rsidRDefault="0011742E" w:rsidP="0011742E">
            <w:pPr>
              <w:spacing w:line="240" w:lineRule="auto"/>
              <w:jc w:val="left"/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</w:pPr>
            <w:r w:rsidRPr="007D56F9"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  <w:t>Port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665483FA" w14:textId="13FDEEDA" w:rsidR="0011742E" w:rsidRPr="009C38E2" w:rsidRDefault="0011742E" w:rsidP="0011742E">
            <w:pPr>
              <w:spacing w:line="240" w:lineRule="auto"/>
              <w:jc w:val="left"/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</w:pPr>
            <w:r w:rsidRPr="001F5FE0">
              <w:rPr>
                <w:rFonts w:asciiTheme="minorHAnsi" w:hAnsiTheme="minorHAnsi" w:cstheme="minorHAnsi"/>
                <w:sz w:val="18"/>
                <w:szCs w:val="18"/>
              </w:rPr>
              <w:t>139.352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bottom"/>
          </w:tcPr>
          <w:p w14:paraId="53580A46" w14:textId="0FC0D5B9" w:rsidR="0011742E" w:rsidRPr="009C38E2" w:rsidRDefault="0011742E" w:rsidP="0011742E">
            <w:pPr>
              <w:spacing w:line="240" w:lineRule="auto"/>
              <w:jc w:val="left"/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</w:pPr>
            <w:r w:rsidRPr="001F5FE0">
              <w:rPr>
                <w:rFonts w:asciiTheme="minorHAnsi" w:hAnsiTheme="minorHAnsi" w:cstheme="minorHAnsi"/>
                <w:sz w:val="18"/>
                <w:szCs w:val="18"/>
              </w:rPr>
              <w:t>34.751</w:t>
            </w:r>
          </w:p>
        </w:tc>
        <w:tc>
          <w:tcPr>
            <w:tcW w:w="1240" w:type="dxa"/>
            <w:noWrap/>
            <w:hideMark/>
          </w:tcPr>
          <w:p w14:paraId="738F1451" w14:textId="1A05C9A5" w:rsidR="0011742E" w:rsidRPr="00574A1C" w:rsidRDefault="0011742E" w:rsidP="0011742E">
            <w:pPr>
              <w:spacing w:line="240" w:lineRule="auto"/>
              <w:jc w:val="left"/>
              <w:rPr>
                <w:rFonts w:asciiTheme="minorHAnsi" w:eastAsia="ＭＳ Ｐゴシック" w:hAnsiTheme="minorHAnsi" w:cstheme="minorHAnsi"/>
                <w:sz w:val="18"/>
                <w:szCs w:val="18"/>
                <w:highlight w:val="yellow"/>
                <w:lang w:eastAsia="ja-JP"/>
              </w:rPr>
            </w:pPr>
            <w:r w:rsidRPr="00574A1C">
              <w:rPr>
                <w:rFonts w:asciiTheme="minorHAnsi" w:eastAsia="ＭＳ Ｐゴシック" w:hAnsiTheme="minorHAnsi" w:cstheme="minorHAnsi"/>
                <w:sz w:val="18"/>
                <w:szCs w:val="18"/>
                <w:highlight w:val="yellow"/>
                <w:lang w:eastAsia="ja-JP"/>
              </w:rPr>
              <w:t>2.04</w:t>
            </w:r>
          </w:p>
        </w:tc>
      </w:tr>
      <w:tr w:rsidR="0011742E" w:rsidRPr="007D56F9" w14:paraId="249B3CBB" w14:textId="77777777" w:rsidTr="007E6B23">
        <w:trPr>
          <w:trHeight w:val="250"/>
        </w:trPr>
        <w:tc>
          <w:tcPr>
            <w:tcW w:w="2670" w:type="dxa"/>
            <w:noWrap/>
            <w:hideMark/>
          </w:tcPr>
          <w:p w14:paraId="73E487A7" w14:textId="77777777" w:rsidR="0011742E" w:rsidRPr="007D56F9" w:rsidRDefault="0011742E" w:rsidP="0011742E">
            <w:pPr>
              <w:spacing w:line="240" w:lineRule="auto"/>
              <w:jc w:val="left"/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</w:pPr>
            <w:r w:rsidRPr="007D56F9"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  <w:t>Okada Harbor</w:t>
            </w:r>
          </w:p>
        </w:tc>
        <w:tc>
          <w:tcPr>
            <w:tcW w:w="3846" w:type="dxa"/>
            <w:noWrap/>
            <w:hideMark/>
          </w:tcPr>
          <w:p w14:paraId="088EB148" w14:textId="77777777" w:rsidR="0011742E" w:rsidRPr="007D56F9" w:rsidRDefault="0011742E" w:rsidP="0011742E">
            <w:pPr>
              <w:spacing w:line="240" w:lineRule="auto"/>
              <w:jc w:val="left"/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</w:pPr>
            <w:r w:rsidRPr="007D56F9"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  <w:t>Port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6533CF0D" w14:textId="73D3DA58" w:rsidR="0011742E" w:rsidRPr="009C38E2" w:rsidRDefault="0011742E" w:rsidP="0011742E">
            <w:pPr>
              <w:spacing w:line="240" w:lineRule="auto"/>
              <w:jc w:val="left"/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</w:pPr>
            <w:r w:rsidRPr="001F5FE0">
              <w:rPr>
                <w:rFonts w:asciiTheme="minorHAnsi" w:hAnsiTheme="minorHAnsi" w:cstheme="minorHAnsi"/>
                <w:sz w:val="18"/>
                <w:szCs w:val="18"/>
              </w:rPr>
              <w:t>139.392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bottom"/>
          </w:tcPr>
          <w:p w14:paraId="0F9B12E5" w14:textId="216C4E64" w:rsidR="0011742E" w:rsidRPr="009C38E2" w:rsidRDefault="0011742E" w:rsidP="0011742E">
            <w:pPr>
              <w:spacing w:line="240" w:lineRule="auto"/>
              <w:jc w:val="left"/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</w:pPr>
            <w:r w:rsidRPr="001F5FE0">
              <w:rPr>
                <w:rFonts w:asciiTheme="minorHAnsi" w:hAnsiTheme="minorHAnsi" w:cstheme="minorHAnsi"/>
                <w:sz w:val="18"/>
                <w:szCs w:val="18"/>
              </w:rPr>
              <w:t>34.789</w:t>
            </w:r>
          </w:p>
        </w:tc>
        <w:tc>
          <w:tcPr>
            <w:tcW w:w="1240" w:type="dxa"/>
            <w:noWrap/>
            <w:hideMark/>
          </w:tcPr>
          <w:p w14:paraId="4B30A79E" w14:textId="06682FE4" w:rsidR="0011742E" w:rsidRPr="00574A1C" w:rsidRDefault="0011742E" w:rsidP="0011742E">
            <w:pPr>
              <w:spacing w:line="240" w:lineRule="auto"/>
              <w:jc w:val="left"/>
              <w:rPr>
                <w:rFonts w:asciiTheme="minorHAnsi" w:eastAsia="ＭＳ Ｐゴシック" w:hAnsiTheme="minorHAnsi" w:cstheme="minorHAnsi"/>
                <w:sz w:val="18"/>
                <w:szCs w:val="18"/>
                <w:highlight w:val="yellow"/>
                <w:lang w:eastAsia="ja-JP"/>
              </w:rPr>
            </w:pPr>
            <w:r w:rsidRPr="00574A1C">
              <w:rPr>
                <w:rFonts w:asciiTheme="minorHAnsi" w:eastAsia="ＭＳ Ｐゴシック" w:hAnsiTheme="minorHAnsi" w:cstheme="minorHAnsi"/>
                <w:sz w:val="18"/>
                <w:szCs w:val="18"/>
                <w:highlight w:val="yellow"/>
                <w:lang w:eastAsia="ja-JP"/>
              </w:rPr>
              <w:t>3.69</w:t>
            </w:r>
          </w:p>
        </w:tc>
      </w:tr>
      <w:tr w:rsidR="0011742E" w:rsidRPr="007D56F9" w14:paraId="35DF8804" w14:textId="77777777" w:rsidTr="007E6B23">
        <w:trPr>
          <w:trHeight w:val="250"/>
        </w:trPr>
        <w:tc>
          <w:tcPr>
            <w:tcW w:w="2670" w:type="dxa"/>
            <w:noWrap/>
            <w:hideMark/>
          </w:tcPr>
          <w:p w14:paraId="72758DB9" w14:textId="77777777" w:rsidR="0011742E" w:rsidRPr="007D56F9" w:rsidRDefault="0011742E" w:rsidP="0011742E">
            <w:pPr>
              <w:spacing w:line="240" w:lineRule="auto"/>
              <w:jc w:val="left"/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</w:pPr>
            <w:proofErr w:type="spellStart"/>
            <w:r w:rsidRPr="007D56F9"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  <w:t>Habu</w:t>
            </w:r>
            <w:proofErr w:type="spellEnd"/>
            <w:r w:rsidRPr="007D56F9"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  <w:t xml:space="preserve"> Harbor</w:t>
            </w:r>
          </w:p>
        </w:tc>
        <w:tc>
          <w:tcPr>
            <w:tcW w:w="3846" w:type="dxa"/>
            <w:noWrap/>
            <w:hideMark/>
          </w:tcPr>
          <w:p w14:paraId="5E77BB41" w14:textId="77777777" w:rsidR="0011742E" w:rsidRPr="007D56F9" w:rsidRDefault="0011742E" w:rsidP="0011742E">
            <w:pPr>
              <w:spacing w:line="240" w:lineRule="auto"/>
              <w:jc w:val="left"/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</w:pPr>
            <w:r w:rsidRPr="007D56F9"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  <w:t>Port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32578508" w14:textId="530825DF" w:rsidR="0011742E" w:rsidRPr="009C38E2" w:rsidRDefault="0011742E" w:rsidP="0011742E">
            <w:pPr>
              <w:spacing w:line="240" w:lineRule="auto"/>
              <w:jc w:val="left"/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</w:pPr>
            <w:r w:rsidRPr="001F5FE0">
              <w:rPr>
                <w:rFonts w:asciiTheme="minorHAnsi" w:hAnsiTheme="minorHAnsi" w:cstheme="minorHAnsi"/>
                <w:sz w:val="18"/>
                <w:szCs w:val="18"/>
              </w:rPr>
              <w:t>139.437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bottom"/>
          </w:tcPr>
          <w:p w14:paraId="62974445" w14:textId="7AA1CA27" w:rsidR="0011742E" w:rsidRPr="009C38E2" w:rsidRDefault="0011742E" w:rsidP="0011742E">
            <w:pPr>
              <w:spacing w:line="240" w:lineRule="auto"/>
              <w:jc w:val="left"/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</w:pPr>
            <w:r w:rsidRPr="001F5FE0">
              <w:rPr>
                <w:rFonts w:asciiTheme="minorHAnsi" w:hAnsiTheme="minorHAnsi" w:cstheme="minorHAnsi"/>
                <w:sz w:val="18"/>
                <w:szCs w:val="18"/>
              </w:rPr>
              <w:t>34.685</w:t>
            </w:r>
          </w:p>
        </w:tc>
        <w:tc>
          <w:tcPr>
            <w:tcW w:w="1240" w:type="dxa"/>
            <w:noWrap/>
            <w:hideMark/>
          </w:tcPr>
          <w:p w14:paraId="6022E607" w14:textId="45FC3183" w:rsidR="0011742E" w:rsidRPr="00574A1C" w:rsidRDefault="0011742E" w:rsidP="0011742E">
            <w:pPr>
              <w:spacing w:line="240" w:lineRule="auto"/>
              <w:jc w:val="left"/>
              <w:rPr>
                <w:rFonts w:asciiTheme="minorHAnsi" w:eastAsia="ＭＳ Ｐゴシック" w:hAnsiTheme="minorHAnsi" w:cstheme="minorHAnsi"/>
                <w:sz w:val="18"/>
                <w:szCs w:val="18"/>
                <w:highlight w:val="yellow"/>
                <w:lang w:eastAsia="ja-JP"/>
              </w:rPr>
            </w:pPr>
            <w:r w:rsidRPr="00574A1C">
              <w:rPr>
                <w:rFonts w:asciiTheme="minorHAnsi" w:eastAsia="ＭＳ Ｐゴシック" w:hAnsiTheme="minorHAnsi" w:cstheme="minorHAnsi"/>
                <w:sz w:val="18"/>
                <w:szCs w:val="18"/>
                <w:highlight w:val="yellow"/>
                <w:lang w:eastAsia="ja-JP"/>
              </w:rPr>
              <w:t>0.70</w:t>
            </w:r>
          </w:p>
        </w:tc>
      </w:tr>
      <w:tr w:rsidR="0011742E" w:rsidRPr="007D56F9" w14:paraId="6F39F15F" w14:textId="77777777" w:rsidTr="007E6B23">
        <w:trPr>
          <w:trHeight w:val="250"/>
        </w:trPr>
        <w:tc>
          <w:tcPr>
            <w:tcW w:w="2670" w:type="dxa"/>
            <w:noWrap/>
            <w:hideMark/>
          </w:tcPr>
          <w:p w14:paraId="5B71C364" w14:textId="77777777" w:rsidR="0011742E" w:rsidRPr="007D56F9" w:rsidRDefault="0011742E" w:rsidP="0011742E">
            <w:pPr>
              <w:spacing w:line="240" w:lineRule="auto"/>
              <w:jc w:val="left"/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</w:pPr>
            <w:proofErr w:type="spellStart"/>
            <w:r w:rsidRPr="007D56F9"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  <w:t>Niijima</w:t>
            </w:r>
            <w:proofErr w:type="spellEnd"/>
            <w:r w:rsidRPr="007D56F9"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  <w:t xml:space="preserve"> Harbor</w:t>
            </w:r>
          </w:p>
        </w:tc>
        <w:tc>
          <w:tcPr>
            <w:tcW w:w="3846" w:type="dxa"/>
            <w:noWrap/>
            <w:hideMark/>
          </w:tcPr>
          <w:p w14:paraId="5B5726A3" w14:textId="77777777" w:rsidR="0011742E" w:rsidRPr="007D56F9" w:rsidRDefault="0011742E" w:rsidP="0011742E">
            <w:pPr>
              <w:spacing w:line="240" w:lineRule="auto"/>
              <w:jc w:val="left"/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</w:pPr>
            <w:r w:rsidRPr="007D56F9"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  <w:t>Port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39722B62" w14:textId="2BD53AD2" w:rsidR="0011742E" w:rsidRPr="009C38E2" w:rsidRDefault="0011742E" w:rsidP="0011742E">
            <w:pPr>
              <w:spacing w:line="240" w:lineRule="auto"/>
              <w:jc w:val="left"/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</w:pPr>
            <w:r w:rsidRPr="001F5FE0">
              <w:rPr>
                <w:rFonts w:asciiTheme="minorHAnsi" w:hAnsiTheme="minorHAnsi" w:cstheme="minorHAnsi"/>
                <w:sz w:val="18"/>
                <w:szCs w:val="18"/>
              </w:rPr>
              <w:t>139.244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bottom"/>
          </w:tcPr>
          <w:p w14:paraId="6BF72537" w14:textId="2E3E5F7C" w:rsidR="0011742E" w:rsidRPr="009C38E2" w:rsidRDefault="0011742E" w:rsidP="0011742E">
            <w:pPr>
              <w:spacing w:line="240" w:lineRule="auto"/>
              <w:jc w:val="left"/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</w:pPr>
            <w:r w:rsidRPr="001F5FE0">
              <w:rPr>
                <w:rFonts w:asciiTheme="minorHAnsi" w:hAnsiTheme="minorHAnsi" w:cstheme="minorHAnsi"/>
                <w:sz w:val="18"/>
                <w:szCs w:val="18"/>
              </w:rPr>
              <w:t>34.367</w:t>
            </w:r>
          </w:p>
        </w:tc>
        <w:tc>
          <w:tcPr>
            <w:tcW w:w="1240" w:type="dxa"/>
            <w:noWrap/>
            <w:hideMark/>
          </w:tcPr>
          <w:p w14:paraId="035BAE4A" w14:textId="703E8A15" w:rsidR="0011742E" w:rsidRPr="00574A1C" w:rsidRDefault="0011742E" w:rsidP="0011742E">
            <w:pPr>
              <w:spacing w:line="240" w:lineRule="auto"/>
              <w:jc w:val="left"/>
              <w:rPr>
                <w:rFonts w:asciiTheme="minorHAnsi" w:eastAsia="ＭＳ Ｐゴシック" w:hAnsiTheme="minorHAnsi" w:cstheme="minorHAnsi"/>
                <w:sz w:val="18"/>
                <w:szCs w:val="18"/>
                <w:highlight w:val="yellow"/>
                <w:lang w:eastAsia="ja-JP"/>
              </w:rPr>
            </w:pPr>
            <w:r w:rsidRPr="00574A1C">
              <w:rPr>
                <w:rFonts w:asciiTheme="minorHAnsi" w:eastAsia="ＭＳ Ｐゴシック" w:hAnsiTheme="minorHAnsi" w:cstheme="minorHAnsi"/>
                <w:sz w:val="18"/>
                <w:szCs w:val="18"/>
                <w:highlight w:val="yellow"/>
                <w:lang w:eastAsia="ja-JP"/>
              </w:rPr>
              <w:t>2.78</w:t>
            </w:r>
          </w:p>
        </w:tc>
      </w:tr>
      <w:tr w:rsidR="0011742E" w:rsidRPr="007D56F9" w14:paraId="365C0639" w14:textId="77777777" w:rsidTr="007E6B23">
        <w:trPr>
          <w:trHeight w:val="250"/>
        </w:trPr>
        <w:tc>
          <w:tcPr>
            <w:tcW w:w="2670" w:type="dxa"/>
            <w:noWrap/>
            <w:hideMark/>
          </w:tcPr>
          <w:p w14:paraId="1CEDB4F6" w14:textId="77777777" w:rsidR="0011742E" w:rsidRPr="007D56F9" w:rsidRDefault="0011742E" w:rsidP="0011742E">
            <w:pPr>
              <w:spacing w:line="240" w:lineRule="auto"/>
              <w:jc w:val="left"/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</w:pPr>
            <w:proofErr w:type="spellStart"/>
            <w:r w:rsidRPr="007D56F9"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  <w:t>Kouzushima</w:t>
            </w:r>
            <w:proofErr w:type="spellEnd"/>
            <w:r w:rsidRPr="007D56F9"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  <w:t xml:space="preserve"> Harbor</w:t>
            </w:r>
          </w:p>
        </w:tc>
        <w:tc>
          <w:tcPr>
            <w:tcW w:w="3846" w:type="dxa"/>
            <w:noWrap/>
            <w:hideMark/>
          </w:tcPr>
          <w:p w14:paraId="5AD23495" w14:textId="77777777" w:rsidR="0011742E" w:rsidRPr="007D56F9" w:rsidRDefault="0011742E" w:rsidP="0011742E">
            <w:pPr>
              <w:spacing w:line="240" w:lineRule="auto"/>
              <w:jc w:val="left"/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</w:pPr>
            <w:r w:rsidRPr="007D56F9"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  <w:t>Port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4D382FCA" w14:textId="29E1DFAE" w:rsidR="0011742E" w:rsidRPr="009C38E2" w:rsidRDefault="0011742E" w:rsidP="0011742E">
            <w:pPr>
              <w:spacing w:line="240" w:lineRule="auto"/>
              <w:jc w:val="left"/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</w:pPr>
            <w:r w:rsidRPr="001F5FE0">
              <w:rPr>
                <w:rFonts w:asciiTheme="minorHAnsi" w:hAnsiTheme="minorHAnsi" w:cstheme="minorHAnsi"/>
                <w:sz w:val="18"/>
                <w:szCs w:val="18"/>
              </w:rPr>
              <w:t>139.132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bottom"/>
          </w:tcPr>
          <w:p w14:paraId="7F8E354A" w14:textId="594EE290" w:rsidR="0011742E" w:rsidRPr="009C38E2" w:rsidRDefault="0011742E" w:rsidP="0011742E">
            <w:pPr>
              <w:spacing w:line="240" w:lineRule="auto"/>
              <w:jc w:val="left"/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</w:pPr>
            <w:r w:rsidRPr="001F5FE0">
              <w:rPr>
                <w:rFonts w:asciiTheme="minorHAnsi" w:hAnsiTheme="minorHAnsi" w:cstheme="minorHAnsi"/>
                <w:sz w:val="18"/>
                <w:szCs w:val="18"/>
              </w:rPr>
              <w:t>34.208</w:t>
            </w:r>
          </w:p>
        </w:tc>
        <w:tc>
          <w:tcPr>
            <w:tcW w:w="1240" w:type="dxa"/>
            <w:noWrap/>
            <w:hideMark/>
          </w:tcPr>
          <w:p w14:paraId="0D9F6114" w14:textId="67164BE8" w:rsidR="0011742E" w:rsidRPr="00574A1C" w:rsidRDefault="0011742E" w:rsidP="0011742E">
            <w:pPr>
              <w:spacing w:line="240" w:lineRule="auto"/>
              <w:jc w:val="left"/>
              <w:rPr>
                <w:rFonts w:asciiTheme="minorHAnsi" w:eastAsia="ＭＳ Ｐゴシック" w:hAnsiTheme="minorHAnsi" w:cstheme="minorHAnsi"/>
                <w:sz w:val="18"/>
                <w:szCs w:val="18"/>
                <w:highlight w:val="yellow"/>
                <w:lang w:eastAsia="ja-JP"/>
              </w:rPr>
            </w:pPr>
            <w:r w:rsidRPr="00574A1C">
              <w:rPr>
                <w:rFonts w:asciiTheme="minorHAnsi" w:eastAsia="ＭＳ Ｐゴシック" w:hAnsiTheme="minorHAnsi" w:cstheme="minorHAnsi"/>
                <w:sz w:val="18"/>
                <w:szCs w:val="18"/>
                <w:highlight w:val="yellow"/>
                <w:lang w:eastAsia="ja-JP"/>
              </w:rPr>
              <w:t>3.25</w:t>
            </w:r>
          </w:p>
        </w:tc>
      </w:tr>
      <w:tr w:rsidR="0011742E" w:rsidRPr="007D56F9" w14:paraId="71D51EEC" w14:textId="77777777" w:rsidTr="007E6B23">
        <w:trPr>
          <w:trHeight w:val="250"/>
        </w:trPr>
        <w:tc>
          <w:tcPr>
            <w:tcW w:w="2670" w:type="dxa"/>
            <w:noWrap/>
            <w:hideMark/>
          </w:tcPr>
          <w:p w14:paraId="036776E7" w14:textId="77777777" w:rsidR="0011742E" w:rsidRPr="007D56F9" w:rsidRDefault="0011742E" w:rsidP="0011742E">
            <w:pPr>
              <w:spacing w:line="240" w:lineRule="auto"/>
              <w:jc w:val="left"/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</w:pPr>
            <w:proofErr w:type="spellStart"/>
            <w:r w:rsidRPr="007D56F9"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  <w:t>Yaene</w:t>
            </w:r>
            <w:proofErr w:type="spellEnd"/>
            <w:r w:rsidRPr="007D56F9"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  <w:t xml:space="preserve"> Harbor</w:t>
            </w:r>
          </w:p>
        </w:tc>
        <w:tc>
          <w:tcPr>
            <w:tcW w:w="3846" w:type="dxa"/>
            <w:noWrap/>
            <w:hideMark/>
          </w:tcPr>
          <w:p w14:paraId="184D5725" w14:textId="77777777" w:rsidR="0011742E" w:rsidRPr="007D56F9" w:rsidRDefault="0011742E" w:rsidP="0011742E">
            <w:pPr>
              <w:spacing w:line="240" w:lineRule="auto"/>
              <w:jc w:val="left"/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</w:pPr>
            <w:r w:rsidRPr="007D56F9"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  <w:t>Port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6A14DD83" w14:textId="42568BAC" w:rsidR="0011742E" w:rsidRPr="009C38E2" w:rsidRDefault="0011742E" w:rsidP="0011742E">
            <w:pPr>
              <w:spacing w:line="240" w:lineRule="auto"/>
              <w:jc w:val="left"/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</w:pPr>
            <w:r w:rsidRPr="001F5FE0">
              <w:rPr>
                <w:rFonts w:asciiTheme="minorHAnsi" w:hAnsiTheme="minorHAnsi" w:cstheme="minorHAnsi"/>
                <w:sz w:val="18"/>
                <w:szCs w:val="18"/>
              </w:rPr>
              <w:t>139.771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bottom"/>
          </w:tcPr>
          <w:p w14:paraId="3D82D7D6" w14:textId="0D392BC4" w:rsidR="0011742E" w:rsidRPr="009C38E2" w:rsidRDefault="0011742E" w:rsidP="0011742E">
            <w:pPr>
              <w:spacing w:line="240" w:lineRule="auto"/>
              <w:jc w:val="left"/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</w:pPr>
            <w:r w:rsidRPr="001F5FE0">
              <w:rPr>
                <w:rFonts w:asciiTheme="minorHAnsi" w:hAnsiTheme="minorHAnsi" w:cstheme="minorHAnsi"/>
                <w:sz w:val="18"/>
                <w:szCs w:val="18"/>
              </w:rPr>
              <w:t>33.099</w:t>
            </w:r>
          </w:p>
        </w:tc>
        <w:tc>
          <w:tcPr>
            <w:tcW w:w="1240" w:type="dxa"/>
            <w:noWrap/>
            <w:hideMark/>
          </w:tcPr>
          <w:p w14:paraId="5F9F0023" w14:textId="7D1567E2" w:rsidR="0011742E" w:rsidRPr="00574A1C" w:rsidRDefault="0011742E" w:rsidP="0011742E">
            <w:pPr>
              <w:spacing w:line="240" w:lineRule="auto"/>
              <w:jc w:val="left"/>
              <w:rPr>
                <w:rFonts w:asciiTheme="minorHAnsi" w:eastAsia="ＭＳ Ｐゴシック" w:hAnsiTheme="minorHAnsi" w:cstheme="minorHAnsi"/>
                <w:sz w:val="18"/>
                <w:szCs w:val="18"/>
                <w:highlight w:val="yellow"/>
                <w:lang w:eastAsia="ja-JP"/>
              </w:rPr>
            </w:pPr>
            <w:r w:rsidRPr="00574A1C">
              <w:rPr>
                <w:rFonts w:asciiTheme="minorHAnsi" w:eastAsia="ＭＳ Ｐゴシック" w:hAnsiTheme="minorHAnsi" w:cstheme="minorHAnsi"/>
                <w:sz w:val="18"/>
                <w:szCs w:val="18"/>
                <w:highlight w:val="yellow"/>
                <w:lang w:eastAsia="ja-JP"/>
              </w:rPr>
              <w:t>0.00</w:t>
            </w:r>
          </w:p>
        </w:tc>
      </w:tr>
      <w:tr w:rsidR="0011742E" w:rsidRPr="007D56F9" w14:paraId="2C99B06D" w14:textId="77777777" w:rsidTr="007E6B23">
        <w:trPr>
          <w:trHeight w:val="250"/>
        </w:trPr>
        <w:tc>
          <w:tcPr>
            <w:tcW w:w="2670" w:type="dxa"/>
            <w:noWrap/>
            <w:hideMark/>
          </w:tcPr>
          <w:p w14:paraId="18102645" w14:textId="77777777" w:rsidR="0011742E" w:rsidRPr="007D56F9" w:rsidRDefault="0011742E" w:rsidP="0011742E">
            <w:pPr>
              <w:spacing w:line="240" w:lineRule="auto"/>
              <w:jc w:val="left"/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</w:pPr>
            <w:proofErr w:type="spellStart"/>
            <w:r w:rsidRPr="007D56F9"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  <w:t>Kamininato</w:t>
            </w:r>
            <w:proofErr w:type="spellEnd"/>
            <w:r w:rsidRPr="007D56F9"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  <w:t xml:space="preserve"> Harbor</w:t>
            </w:r>
          </w:p>
        </w:tc>
        <w:tc>
          <w:tcPr>
            <w:tcW w:w="3846" w:type="dxa"/>
            <w:noWrap/>
            <w:hideMark/>
          </w:tcPr>
          <w:p w14:paraId="07E9277C" w14:textId="77777777" w:rsidR="0011742E" w:rsidRPr="007D56F9" w:rsidRDefault="0011742E" w:rsidP="0011742E">
            <w:pPr>
              <w:spacing w:line="240" w:lineRule="auto"/>
              <w:jc w:val="left"/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</w:pPr>
            <w:r w:rsidRPr="007D56F9"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  <w:t>Port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169C68E3" w14:textId="6550AF5B" w:rsidR="0011742E" w:rsidRPr="009C38E2" w:rsidRDefault="0011742E" w:rsidP="0011742E">
            <w:pPr>
              <w:spacing w:line="240" w:lineRule="auto"/>
              <w:jc w:val="left"/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</w:pPr>
            <w:r w:rsidRPr="001F5FE0">
              <w:rPr>
                <w:rFonts w:asciiTheme="minorHAnsi" w:hAnsiTheme="minorHAnsi" w:cstheme="minorHAnsi"/>
                <w:sz w:val="18"/>
                <w:szCs w:val="18"/>
              </w:rPr>
              <w:t>139.817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bottom"/>
          </w:tcPr>
          <w:p w14:paraId="09707FB8" w14:textId="636415E4" w:rsidR="0011742E" w:rsidRPr="009C38E2" w:rsidRDefault="0011742E" w:rsidP="0011742E">
            <w:pPr>
              <w:spacing w:line="240" w:lineRule="auto"/>
              <w:jc w:val="left"/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</w:pPr>
            <w:r w:rsidRPr="001F5FE0">
              <w:rPr>
                <w:rFonts w:asciiTheme="minorHAnsi" w:hAnsiTheme="minorHAnsi" w:cstheme="minorHAnsi"/>
                <w:sz w:val="18"/>
                <w:szCs w:val="18"/>
              </w:rPr>
              <w:t>33.122</w:t>
            </w:r>
          </w:p>
        </w:tc>
        <w:tc>
          <w:tcPr>
            <w:tcW w:w="1240" w:type="dxa"/>
            <w:noWrap/>
            <w:hideMark/>
          </w:tcPr>
          <w:p w14:paraId="3BE0729C" w14:textId="53078319" w:rsidR="0011742E" w:rsidRPr="00574A1C" w:rsidRDefault="0011742E" w:rsidP="0011742E">
            <w:pPr>
              <w:spacing w:line="240" w:lineRule="auto"/>
              <w:jc w:val="left"/>
              <w:rPr>
                <w:rFonts w:asciiTheme="minorHAnsi" w:eastAsia="ＭＳ Ｐゴシック" w:hAnsiTheme="minorHAnsi" w:cstheme="minorHAnsi"/>
                <w:sz w:val="18"/>
                <w:szCs w:val="18"/>
                <w:highlight w:val="yellow"/>
                <w:lang w:eastAsia="ja-JP"/>
              </w:rPr>
            </w:pPr>
            <w:r w:rsidRPr="00574A1C">
              <w:rPr>
                <w:rFonts w:asciiTheme="minorHAnsi" w:eastAsia="ＭＳ Ｐゴシック" w:hAnsiTheme="minorHAnsi" w:cstheme="minorHAnsi"/>
                <w:sz w:val="18"/>
                <w:szCs w:val="18"/>
                <w:highlight w:val="yellow"/>
                <w:lang w:eastAsia="ja-JP"/>
              </w:rPr>
              <w:t>1.44</w:t>
            </w:r>
          </w:p>
        </w:tc>
      </w:tr>
      <w:tr w:rsidR="0011742E" w:rsidRPr="007D56F9" w14:paraId="478B7FED" w14:textId="77777777" w:rsidTr="007E6B23">
        <w:trPr>
          <w:trHeight w:val="250"/>
        </w:trPr>
        <w:tc>
          <w:tcPr>
            <w:tcW w:w="2670" w:type="dxa"/>
            <w:noWrap/>
            <w:hideMark/>
          </w:tcPr>
          <w:p w14:paraId="1F1212B4" w14:textId="77777777" w:rsidR="0011742E" w:rsidRPr="007D56F9" w:rsidRDefault="0011742E" w:rsidP="0011742E">
            <w:pPr>
              <w:spacing w:line="240" w:lineRule="auto"/>
              <w:jc w:val="left"/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</w:pPr>
            <w:r w:rsidRPr="007D56F9"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  <w:t>Toshima Harbor</w:t>
            </w:r>
          </w:p>
        </w:tc>
        <w:tc>
          <w:tcPr>
            <w:tcW w:w="3846" w:type="dxa"/>
            <w:noWrap/>
            <w:hideMark/>
          </w:tcPr>
          <w:p w14:paraId="06129A67" w14:textId="77777777" w:rsidR="0011742E" w:rsidRPr="007D56F9" w:rsidRDefault="0011742E" w:rsidP="0011742E">
            <w:pPr>
              <w:spacing w:line="240" w:lineRule="auto"/>
              <w:jc w:val="left"/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</w:pPr>
            <w:r w:rsidRPr="007D56F9"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  <w:t>Port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12BA1652" w14:textId="11A8B1E2" w:rsidR="0011742E" w:rsidRPr="009C38E2" w:rsidRDefault="0011742E" w:rsidP="0011742E">
            <w:pPr>
              <w:spacing w:line="240" w:lineRule="auto"/>
              <w:jc w:val="left"/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</w:pPr>
            <w:r w:rsidRPr="001F5FE0">
              <w:rPr>
                <w:rFonts w:asciiTheme="minorHAnsi" w:hAnsiTheme="minorHAnsi" w:cstheme="minorHAnsi"/>
                <w:sz w:val="18"/>
                <w:szCs w:val="18"/>
              </w:rPr>
              <w:t>139.280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bottom"/>
          </w:tcPr>
          <w:p w14:paraId="07F70469" w14:textId="0FBCEDB7" w:rsidR="0011742E" w:rsidRPr="009C38E2" w:rsidRDefault="0011742E" w:rsidP="0011742E">
            <w:pPr>
              <w:spacing w:line="240" w:lineRule="auto"/>
              <w:jc w:val="left"/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</w:pPr>
            <w:r w:rsidRPr="001F5FE0">
              <w:rPr>
                <w:rFonts w:asciiTheme="minorHAnsi" w:hAnsiTheme="minorHAnsi" w:cstheme="minorHAnsi"/>
                <w:sz w:val="18"/>
                <w:szCs w:val="18"/>
              </w:rPr>
              <w:t>34.531</w:t>
            </w:r>
          </w:p>
        </w:tc>
        <w:tc>
          <w:tcPr>
            <w:tcW w:w="1240" w:type="dxa"/>
            <w:noWrap/>
            <w:hideMark/>
          </w:tcPr>
          <w:p w14:paraId="2A70E199" w14:textId="41CB66C6" w:rsidR="0011742E" w:rsidRPr="00574A1C" w:rsidRDefault="0011742E" w:rsidP="0011742E">
            <w:pPr>
              <w:spacing w:line="240" w:lineRule="auto"/>
              <w:jc w:val="left"/>
              <w:rPr>
                <w:rFonts w:asciiTheme="minorHAnsi" w:eastAsia="ＭＳ Ｐゴシック" w:hAnsiTheme="minorHAnsi" w:cstheme="minorHAnsi"/>
                <w:sz w:val="18"/>
                <w:szCs w:val="18"/>
                <w:highlight w:val="yellow"/>
                <w:lang w:eastAsia="ja-JP"/>
              </w:rPr>
            </w:pPr>
            <w:r w:rsidRPr="00574A1C">
              <w:rPr>
                <w:rFonts w:asciiTheme="minorHAnsi" w:eastAsia="ＭＳ Ｐゴシック" w:hAnsiTheme="minorHAnsi" w:cstheme="minorHAnsi"/>
                <w:sz w:val="18"/>
                <w:szCs w:val="18"/>
                <w:highlight w:val="yellow"/>
                <w:lang w:eastAsia="ja-JP"/>
              </w:rPr>
              <w:t>1.58</w:t>
            </w:r>
          </w:p>
        </w:tc>
      </w:tr>
      <w:tr w:rsidR="0011742E" w:rsidRPr="007D56F9" w14:paraId="3092E261" w14:textId="77777777" w:rsidTr="007E6B23">
        <w:trPr>
          <w:trHeight w:val="250"/>
        </w:trPr>
        <w:tc>
          <w:tcPr>
            <w:tcW w:w="2670" w:type="dxa"/>
            <w:noWrap/>
            <w:hideMark/>
          </w:tcPr>
          <w:p w14:paraId="4DB77CAA" w14:textId="77777777" w:rsidR="0011742E" w:rsidRPr="007D56F9" w:rsidRDefault="0011742E" w:rsidP="0011742E">
            <w:pPr>
              <w:spacing w:line="240" w:lineRule="auto"/>
              <w:jc w:val="left"/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</w:pPr>
            <w:proofErr w:type="spellStart"/>
            <w:r w:rsidRPr="007D56F9"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  <w:t>Mikurajima</w:t>
            </w:r>
            <w:proofErr w:type="spellEnd"/>
            <w:r w:rsidRPr="007D56F9"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  <w:t xml:space="preserve"> Harbor </w:t>
            </w:r>
          </w:p>
        </w:tc>
        <w:tc>
          <w:tcPr>
            <w:tcW w:w="3846" w:type="dxa"/>
            <w:noWrap/>
            <w:hideMark/>
          </w:tcPr>
          <w:p w14:paraId="2A7C658C" w14:textId="77777777" w:rsidR="0011742E" w:rsidRPr="007D56F9" w:rsidRDefault="0011742E" w:rsidP="0011742E">
            <w:pPr>
              <w:spacing w:line="240" w:lineRule="auto"/>
              <w:jc w:val="left"/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</w:pPr>
            <w:r w:rsidRPr="007D56F9"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  <w:t>Port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015064BC" w14:textId="5DF84B50" w:rsidR="0011742E" w:rsidRPr="009C38E2" w:rsidRDefault="0011742E" w:rsidP="0011742E">
            <w:pPr>
              <w:spacing w:line="240" w:lineRule="auto"/>
              <w:jc w:val="left"/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</w:pPr>
            <w:r w:rsidRPr="001F5FE0">
              <w:rPr>
                <w:rFonts w:asciiTheme="minorHAnsi" w:hAnsiTheme="minorHAnsi" w:cstheme="minorHAnsi"/>
                <w:sz w:val="18"/>
                <w:szCs w:val="18"/>
              </w:rPr>
              <w:t>139.589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bottom"/>
          </w:tcPr>
          <w:p w14:paraId="04352E9B" w14:textId="196E20FE" w:rsidR="0011742E" w:rsidRPr="009C38E2" w:rsidRDefault="0011742E" w:rsidP="0011742E">
            <w:pPr>
              <w:spacing w:line="240" w:lineRule="auto"/>
              <w:jc w:val="left"/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</w:pPr>
            <w:r w:rsidRPr="001F5FE0">
              <w:rPr>
                <w:rFonts w:asciiTheme="minorHAnsi" w:hAnsiTheme="minorHAnsi" w:cstheme="minorHAnsi"/>
                <w:sz w:val="18"/>
                <w:szCs w:val="18"/>
              </w:rPr>
              <w:t>33.895</w:t>
            </w:r>
          </w:p>
        </w:tc>
        <w:tc>
          <w:tcPr>
            <w:tcW w:w="1240" w:type="dxa"/>
            <w:noWrap/>
            <w:hideMark/>
          </w:tcPr>
          <w:p w14:paraId="0749AD88" w14:textId="5CA74A7A" w:rsidR="0011742E" w:rsidRPr="00574A1C" w:rsidRDefault="0011742E" w:rsidP="0011742E">
            <w:pPr>
              <w:spacing w:line="240" w:lineRule="auto"/>
              <w:jc w:val="left"/>
              <w:rPr>
                <w:rFonts w:asciiTheme="minorHAnsi" w:eastAsia="ＭＳ Ｐゴシック" w:hAnsiTheme="minorHAnsi" w:cstheme="minorHAnsi"/>
                <w:sz w:val="18"/>
                <w:szCs w:val="18"/>
                <w:highlight w:val="yellow"/>
                <w:lang w:eastAsia="ja-JP"/>
              </w:rPr>
            </w:pPr>
            <w:r w:rsidRPr="00574A1C">
              <w:rPr>
                <w:rFonts w:asciiTheme="minorHAnsi" w:eastAsia="ＭＳ Ｐゴシック" w:hAnsiTheme="minorHAnsi" w:cstheme="minorHAnsi"/>
                <w:sz w:val="18"/>
                <w:szCs w:val="18"/>
                <w:highlight w:val="yellow"/>
                <w:lang w:eastAsia="ja-JP"/>
              </w:rPr>
              <w:t>4.65</w:t>
            </w:r>
          </w:p>
        </w:tc>
      </w:tr>
      <w:tr w:rsidR="0011742E" w:rsidRPr="007D56F9" w14:paraId="4B9A212D" w14:textId="77777777" w:rsidTr="007E6B23">
        <w:trPr>
          <w:trHeight w:val="250"/>
        </w:trPr>
        <w:tc>
          <w:tcPr>
            <w:tcW w:w="2670" w:type="dxa"/>
            <w:noWrap/>
            <w:hideMark/>
          </w:tcPr>
          <w:p w14:paraId="0E035EA4" w14:textId="77777777" w:rsidR="0011742E" w:rsidRPr="007D56F9" w:rsidRDefault="0011742E" w:rsidP="0011742E">
            <w:pPr>
              <w:spacing w:line="240" w:lineRule="auto"/>
              <w:jc w:val="left"/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</w:pPr>
            <w:proofErr w:type="spellStart"/>
            <w:r w:rsidRPr="007D56F9"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  <w:t>Miike</w:t>
            </w:r>
            <w:proofErr w:type="spellEnd"/>
            <w:r w:rsidRPr="007D56F9"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  <w:t xml:space="preserve"> Harbor</w:t>
            </w:r>
            <w:r w:rsidRPr="007D56F9" w:rsidDel="00774C3D"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  <w:t xml:space="preserve"> </w:t>
            </w:r>
          </w:p>
        </w:tc>
        <w:tc>
          <w:tcPr>
            <w:tcW w:w="3846" w:type="dxa"/>
            <w:noWrap/>
            <w:hideMark/>
          </w:tcPr>
          <w:p w14:paraId="2098B377" w14:textId="77777777" w:rsidR="0011742E" w:rsidRPr="007D56F9" w:rsidRDefault="0011742E" w:rsidP="0011742E">
            <w:pPr>
              <w:spacing w:line="240" w:lineRule="auto"/>
              <w:jc w:val="left"/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</w:pPr>
            <w:r w:rsidRPr="007D56F9"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  <w:t>Port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1D29A118" w14:textId="30F47D73" w:rsidR="0011742E" w:rsidRPr="009C38E2" w:rsidRDefault="0011742E" w:rsidP="0011742E">
            <w:pPr>
              <w:spacing w:line="240" w:lineRule="auto"/>
              <w:jc w:val="left"/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</w:pPr>
            <w:r w:rsidRPr="001F5FE0">
              <w:rPr>
                <w:rFonts w:asciiTheme="minorHAnsi" w:hAnsiTheme="minorHAnsi" w:cstheme="minorHAnsi"/>
                <w:sz w:val="18"/>
                <w:szCs w:val="18"/>
              </w:rPr>
              <w:t>139.563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bottom"/>
          </w:tcPr>
          <w:p w14:paraId="6115C66C" w14:textId="2E7D8211" w:rsidR="0011742E" w:rsidRPr="009C38E2" w:rsidRDefault="0011742E" w:rsidP="0011742E">
            <w:pPr>
              <w:spacing w:line="240" w:lineRule="auto"/>
              <w:jc w:val="left"/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</w:pPr>
            <w:r w:rsidRPr="001F5FE0">
              <w:rPr>
                <w:rFonts w:asciiTheme="minorHAnsi" w:hAnsiTheme="minorHAnsi" w:cstheme="minorHAnsi"/>
                <w:sz w:val="18"/>
                <w:szCs w:val="18"/>
              </w:rPr>
              <w:t>34.079</w:t>
            </w:r>
          </w:p>
        </w:tc>
        <w:tc>
          <w:tcPr>
            <w:tcW w:w="1240" w:type="dxa"/>
            <w:noWrap/>
            <w:hideMark/>
          </w:tcPr>
          <w:p w14:paraId="1B69F9A0" w14:textId="08E293A5" w:rsidR="0011742E" w:rsidRPr="00574A1C" w:rsidRDefault="0011742E" w:rsidP="0011742E">
            <w:pPr>
              <w:spacing w:line="240" w:lineRule="auto"/>
              <w:jc w:val="left"/>
              <w:rPr>
                <w:rFonts w:asciiTheme="minorHAnsi" w:eastAsia="ＭＳ Ｐゴシック" w:hAnsiTheme="minorHAnsi" w:cstheme="minorHAnsi"/>
                <w:sz w:val="18"/>
                <w:szCs w:val="18"/>
                <w:highlight w:val="yellow"/>
                <w:lang w:eastAsia="ja-JP"/>
              </w:rPr>
            </w:pPr>
            <w:r w:rsidRPr="00574A1C">
              <w:rPr>
                <w:rFonts w:asciiTheme="minorHAnsi" w:eastAsia="ＭＳ Ｐゴシック" w:hAnsiTheme="minorHAnsi" w:cstheme="minorHAnsi"/>
                <w:sz w:val="18"/>
                <w:szCs w:val="18"/>
                <w:highlight w:val="yellow"/>
                <w:lang w:eastAsia="ja-JP"/>
              </w:rPr>
              <w:t>1.90</w:t>
            </w:r>
          </w:p>
        </w:tc>
      </w:tr>
      <w:tr w:rsidR="0011742E" w:rsidRPr="007D56F9" w14:paraId="105D431D" w14:textId="77777777" w:rsidTr="007E6B23">
        <w:trPr>
          <w:trHeight w:val="250"/>
        </w:trPr>
        <w:tc>
          <w:tcPr>
            <w:tcW w:w="2670" w:type="dxa"/>
            <w:noWrap/>
            <w:hideMark/>
          </w:tcPr>
          <w:p w14:paraId="72F7A212" w14:textId="77777777" w:rsidR="0011742E" w:rsidRPr="007D56F9" w:rsidRDefault="0011742E" w:rsidP="0011742E">
            <w:pPr>
              <w:spacing w:line="240" w:lineRule="auto"/>
              <w:jc w:val="left"/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</w:pPr>
            <w:proofErr w:type="spellStart"/>
            <w:r w:rsidRPr="007D56F9"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  <w:t>Aogashima</w:t>
            </w:r>
            <w:proofErr w:type="spellEnd"/>
            <w:r w:rsidRPr="007D56F9"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  <w:t xml:space="preserve"> Harbor</w:t>
            </w:r>
          </w:p>
        </w:tc>
        <w:tc>
          <w:tcPr>
            <w:tcW w:w="3846" w:type="dxa"/>
            <w:noWrap/>
            <w:hideMark/>
          </w:tcPr>
          <w:p w14:paraId="397C44E8" w14:textId="77777777" w:rsidR="0011742E" w:rsidRPr="007D56F9" w:rsidRDefault="0011742E" w:rsidP="0011742E">
            <w:pPr>
              <w:spacing w:line="240" w:lineRule="auto"/>
              <w:jc w:val="left"/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</w:pPr>
            <w:r w:rsidRPr="007D56F9"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  <w:t>Port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6F6C4827" w14:textId="1FF37F20" w:rsidR="0011742E" w:rsidRPr="009C38E2" w:rsidRDefault="0011742E" w:rsidP="0011742E">
            <w:pPr>
              <w:spacing w:line="240" w:lineRule="auto"/>
              <w:jc w:val="left"/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</w:pPr>
            <w:r w:rsidRPr="001F5FE0">
              <w:rPr>
                <w:rFonts w:asciiTheme="minorHAnsi" w:hAnsiTheme="minorHAnsi" w:cstheme="minorHAnsi"/>
                <w:sz w:val="18"/>
                <w:szCs w:val="18"/>
              </w:rPr>
              <w:t>139.759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bottom"/>
          </w:tcPr>
          <w:p w14:paraId="2818F223" w14:textId="5B60A3E6" w:rsidR="0011742E" w:rsidRPr="009C38E2" w:rsidRDefault="0011742E" w:rsidP="0011742E">
            <w:pPr>
              <w:spacing w:line="240" w:lineRule="auto"/>
              <w:jc w:val="left"/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</w:pPr>
            <w:r w:rsidRPr="001F5FE0">
              <w:rPr>
                <w:rFonts w:asciiTheme="minorHAnsi" w:hAnsiTheme="minorHAnsi" w:cstheme="minorHAnsi"/>
                <w:sz w:val="18"/>
                <w:szCs w:val="18"/>
              </w:rPr>
              <w:t>32.447</w:t>
            </w:r>
          </w:p>
        </w:tc>
        <w:tc>
          <w:tcPr>
            <w:tcW w:w="1240" w:type="dxa"/>
            <w:noWrap/>
            <w:hideMark/>
          </w:tcPr>
          <w:p w14:paraId="600DE6D4" w14:textId="1C9652BD" w:rsidR="0011742E" w:rsidRPr="00574A1C" w:rsidRDefault="0011742E" w:rsidP="0011742E">
            <w:pPr>
              <w:spacing w:line="240" w:lineRule="auto"/>
              <w:jc w:val="left"/>
              <w:rPr>
                <w:rFonts w:asciiTheme="minorHAnsi" w:eastAsia="ＭＳ Ｐゴシック" w:hAnsiTheme="minorHAnsi" w:cstheme="minorHAnsi"/>
                <w:sz w:val="18"/>
                <w:szCs w:val="18"/>
                <w:highlight w:val="yellow"/>
                <w:lang w:eastAsia="ja-JP"/>
              </w:rPr>
            </w:pPr>
            <w:r w:rsidRPr="00574A1C">
              <w:rPr>
                <w:rFonts w:asciiTheme="minorHAnsi" w:eastAsia="ＭＳ Ｐゴシック" w:hAnsiTheme="minorHAnsi" w:cstheme="minorHAnsi"/>
                <w:sz w:val="18"/>
                <w:szCs w:val="18"/>
                <w:highlight w:val="yellow"/>
                <w:lang w:eastAsia="ja-JP"/>
              </w:rPr>
              <w:t>0.04</w:t>
            </w:r>
          </w:p>
        </w:tc>
      </w:tr>
      <w:tr w:rsidR="0011742E" w:rsidRPr="007D56F9" w14:paraId="0B8E86D5" w14:textId="77777777" w:rsidTr="007E6B23">
        <w:trPr>
          <w:trHeight w:val="250"/>
        </w:trPr>
        <w:tc>
          <w:tcPr>
            <w:tcW w:w="2670" w:type="dxa"/>
            <w:noWrap/>
            <w:hideMark/>
          </w:tcPr>
          <w:p w14:paraId="64E458D2" w14:textId="77777777" w:rsidR="0011742E" w:rsidRPr="007D56F9" w:rsidRDefault="0011742E" w:rsidP="0011742E">
            <w:pPr>
              <w:spacing w:line="240" w:lineRule="auto"/>
              <w:jc w:val="left"/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</w:pPr>
            <w:proofErr w:type="spellStart"/>
            <w:r w:rsidRPr="007D56F9"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  <w:t>Shikinejima</w:t>
            </w:r>
            <w:proofErr w:type="spellEnd"/>
            <w:r w:rsidRPr="007D56F9"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  <w:t xml:space="preserve"> Harbor</w:t>
            </w:r>
          </w:p>
        </w:tc>
        <w:tc>
          <w:tcPr>
            <w:tcW w:w="3846" w:type="dxa"/>
            <w:noWrap/>
            <w:hideMark/>
          </w:tcPr>
          <w:p w14:paraId="0314401A" w14:textId="77777777" w:rsidR="0011742E" w:rsidRPr="007D56F9" w:rsidRDefault="0011742E" w:rsidP="0011742E">
            <w:pPr>
              <w:spacing w:line="240" w:lineRule="auto"/>
              <w:jc w:val="left"/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</w:pPr>
            <w:r w:rsidRPr="007D56F9"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  <w:t>Port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3AEBE715" w14:textId="257C8E04" w:rsidR="0011742E" w:rsidRPr="009C38E2" w:rsidRDefault="0011742E" w:rsidP="0011742E">
            <w:pPr>
              <w:spacing w:line="240" w:lineRule="auto"/>
              <w:jc w:val="left"/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</w:pPr>
            <w:r w:rsidRPr="001F5FE0">
              <w:rPr>
                <w:rFonts w:asciiTheme="minorHAnsi" w:hAnsiTheme="minorHAnsi" w:cstheme="minorHAnsi"/>
                <w:sz w:val="18"/>
                <w:szCs w:val="18"/>
              </w:rPr>
              <w:t>139.219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bottom"/>
          </w:tcPr>
          <w:p w14:paraId="070CEEF8" w14:textId="3660F2AA" w:rsidR="0011742E" w:rsidRPr="009C38E2" w:rsidRDefault="0011742E" w:rsidP="0011742E">
            <w:pPr>
              <w:spacing w:line="240" w:lineRule="auto"/>
              <w:jc w:val="left"/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</w:pPr>
            <w:r w:rsidRPr="001F5FE0">
              <w:rPr>
                <w:rFonts w:asciiTheme="minorHAnsi" w:hAnsiTheme="minorHAnsi" w:cstheme="minorHAnsi"/>
                <w:sz w:val="18"/>
                <w:szCs w:val="18"/>
              </w:rPr>
              <w:t>34.321</w:t>
            </w:r>
          </w:p>
        </w:tc>
        <w:tc>
          <w:tcPr>
            <w:tcW w:w="1240" w:type="dxa"/>
            <w:noWrap/>
            <w:hideMark/>
          </w:tcPr>
          <w:p w14:paraId="16385E83" w14:textId="36B0FDDC" w:rsidR="0011742E" w:rsidRPr="00574A1C" w:rsidRDefault="0011742E" w:rsidP="0011742E">
            <w:pPr>
              <w:spacing w:line="240" w:lineRule="auto"/>
              <w:jc w:val="left"/>
              <w:rPr>
                <w:rFonts w:asciiTheme="minorHAnsi" w:eastAsia="ＭＳ Ｐゴシック" w:hAnsiTheme="minorHAnsi" w:cstheme="minorHAnsi"/>
                <w:sz w:val="18"/>
                <w:szCs w:val="18"/>
                <w:highlight w:val="yellow"/>
                <w:lang w:eastAsia="ja-JP"/>
              </w:rPr>
            </w:pPr>
            <w:r w:rsidRPr="00574A1C">
              <w:rPr>
                <w:rFonts w:asciiTheme="minorHAnsi" w:eastAsia="ＭＳ Ｐゴシック" w:hAnsiTheme="minorHAnsi" w:cstheme="minorHAnsi"/>
                <w:sz w:val="18"/>
                <w:szCs w:val="18"/>
                <w:highlight w:val="yellow"/>
                <w:lang w:eastAsia="ja-JP"/>
              </w:rPr>
              <w:t>0.24</w:t>
            </w:r>
          </w:p>
        </w:tc>
      </w:tr>
      <w:tr w:rsidR="0011742E" w:rsidRPr="007D56F9" w14:paraId="1BFC206A" w14:textId="77777777" w:rsidTr="007E6B23">
        <w:trPr>
          <w:trHeight w:val="250"/>
        </w:trPr>
        <w:tc>
          <w:tcPr>
            <w:tcW w:w="2670" w:type="dxa"/>
            <w:noWrap/>
            <w:hideMark/>
          </w:tcPr>
          <w:p w14:paraId="75D7588A" w14:textId="77777777" w:rsidR="0011742E" w:rsidRPr="007D56F9" w:rsidRDefault="0011742E" w:rsidP="0011742E">
            <w:pPr>
              <w:spacing w:line="240" w:lineRule="auto"/>
              <w:jc w:val="left"/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</w:pPr>
            <w:proofErr w:type="spellStart"/>
            <w:r w:rsidRPr="007D56F9"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  <w:t>Futami</w:t>
            </w:r>
            <w:proofErr w:type="spellEnd"/>
            <w:r w:rsidRPr="007D56F9"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  <w:t xml:space="preserve"> Harbor</w:t>
            </w:r>
          </w:p>
        </w:tc>
        <w:tc>
          <w:tcPr>
            <w:tcW w:w="3846" w:type="dxa"/>
            <w:noWrap/>
            <w:hideMark/>
          </w:tcPr>
          <w:p w14:paraId="20EB1AEB" w14:textId="77777777" w:rsidR="0011742E" w:rsidRPr="007D56F9" w:rsidRDefault="0011742E" w:rsidP="0011742E">
            <w:pPr>
              <w:spacing w:line="240" w:lineRule="auto"/>
              <w:jc w:val="left"/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</w:pPr>
            <w:r w:rsidRPr="007D56F9"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  <w:t>Port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7674733F" w14:textId="404A3AFA" w:rsidR="0011742E" w:rsidRPr="009C38E2" w:rsidRDefault="0011742E" w:rsidP="0011742E">
            <w:pPr>
              <w:spacing w:line="240" w:lineRule="auto"/>
              <w:jc w:val="left"/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</w:pPr>
            <w:r w:rsidRPr="001F5FE0">
              <w:rPr>
                <w:rFonts w:asciiTheme="minorHAnsi" w:hAnsiTheme="minorHAnsi" w:cstheme="minorHAnsi"/>
                <w:sz w:val="18"/>
                <w:szCs w:val="18"/>
              </w:rPr>
              <w:t>142.196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bottom"/>
          </w:tcPr>
          <w:p w14:paraId="6C763BD5" w14:textId="7AC54CC7" w:rsidR="0011742E" w:rsidRPr="009C38E2" w:rsidRDefault="0011742E" w:rsidP="0011742E">
            <w:pPr>
              <w:spacing w:line="240" w:lineRule="auto"/>
              <w:jc w:val="left"/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</w:pPr>
            <w:r w:rsidRPr="001F5FE0">
              <w:rPr>
                <w:rFonts w:asciiTheme="minorHAnsi" w:hAnsiTheme="minorHAnsi" w:cstheme="minorHAnsi"/>
                <w:sz w:val="18"/>
                <w:szCs w:val="18"/>
              </w:rPr>
              <w:t>27.094</w:t>
            </w:r>
          </w:p>
        </w:tc>
        <w:tc>
          <w:tcPr>
            <w:tcW w:w="1240" w:type="dxa"/>
            <w:noWrap/>
            <w:hideMark/>
          </w:tcPr>
          <w:p w14:paraId="0EE255A4" w14:textId="78DA2A6F" w:rsidR="0011742E" w:rsidRPr="00574A1C" w:rsidRDefault="0011742E" w:rsidP="0011742E">
            <w:pPr>
              <w:spacing w:line="240" w:lineRule="auto"/>
              <w:jc w:val="left"/>
              <w:rPr>
                <w:rFonts w:asciiTheme="minorHAnsi" w:eastAsia="ＭＳ Ｐゴシック" w:hAnsiTheme="minorHAnsi" w:cstheme="minorHAnsi"/>
                <w:sz w:val="18"/>
                <w:szCs w:val="18"/>
                <w:highlight w:val="yellow"/>
                <w:lang w:eastAsia="ja-JP"/>
              </w:rPr>
            </w:pPr>
            <w:r w:rsidRPr="00574A1C">
              <w:rPr>
                <w:rFonts w:asciiTheme="minorHAnsi" w:eastAsia="ＭＳ Ｐゴシック" w:hAnsiTheme="minorHAnsi" w:cstheme="minorHAnsi"/>
                <w:sz w:val="18"/>
                <w:szCs w:val="18"/>
                <w:highlight w:val="yellow"/>
                <w:lang w:eastAsia="ja-JP"/>
              </w:rPr>
              <w:t>3.28</w:t>
            </w:r>
          </w:p>
        </w:tc>
      </w:tr>
      <w:tr w:rsidR="0011742E" w:rsidRPr="007D56F9" w14:paraId="52BCE266" w14:textId="77777777" w:rsidTr="007E6B23">
        <w:trPr>
          <w:trHeight w:val="250"/>
        </w:trPr>
        <w:tc>
          <w:tcPr>
            <w:tcW w:w="2670" w:type="dxa"/>
            <w:noWrap/>
            <w:hideMark/>
          </w:tcPr>
          <w:p w14:paraId="32743FF3" w14:textId="77777777" w:rsidR="0011742E" w:rsidRPr="007D56F9" w:rsidRDefault="0011742E" w:rsidP="0011742E">
            <w:pPr>
              <w:spacing w:line="240" w:lineRule="auto"/>
              <w:jc w:val="left"/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</w:pPr>
            <w:r w:rsidRPr="007D56F9"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  <w:t>Oki Harbor</w:t>
            </w:r>
          </w:p>
        </w:tc>
        <w:tc>
          <w:tcPr>
            <w:tcW w:w="3846" w:type="dxa"/>
            <w:noWrap/>
            <w:hideMark/>
          </w:tcPr>
          <w:p w14:paraId="3C86FF31" w14:textId="77777777" w:rsidR="0011742E" w:rsidRPr="007D56F9" w:rsidRDefault="0011742E" w:rsidP="0011742E">
            <w:pPr>
              <w:spacing w:line="240" w:lineRule="auto"/>
              <w:jc w:val="left"/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</w:pPr>
            <w:r w:rsidRPr="007D56F9"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  <w:t>Port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21F8D47E" w14:textId="7E1F64D3" w:rsidR="0011742E" w:rsidRPr="009C38E2" w:rsidRDefault="0011742E" w:rsidP="0011742E">
            <w:pPr>
              <w:spacing w:line="240" w:lineRule="auto"/>
              <w:jc w:val="left"/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</w:pPr>
            <w:r w:rsidRPr="001F5FE0">
              <w:rPr>
                <w:rFonts w:asciiTheme="minorHAnsi" w:hAnsiTheme="minorHAnsi" w:cstheme="minorHAnsi"/>
                <w:sz w:val="18"/>
                <w:szCs w:val="18"/>
              </w:rPr>
              <w:t>142.159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bottom"/>
          </w:tcPr>
          <w:p w14:paraId="61FCA982" w14:textId="156C00A5" w:rsidR="0011742E" w:rsidRPr="009C38E2" w:rsidRDefault="0011742E" w:rsidP="0011742E">
            <w:pPr>
              <w:spacing w:line="240" w:lineRule="auto"/>
              <w:jc w:val="left"/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</w:pPr>
            <w:r w:rsidRPr="001F5FE0">
              <w:rPr>
                <w:rFonts w:asciiTheme="minorHAnsi" w:hAnsiTheme="minorHAnsi" w:cstheme="minorHAnsi"/>
                <w:sz w:val="18"/>
                <w:szCs w:val="18"/>
              </w:rPr>
              <w:t>26.638</w:t>
            </w:r>
          </w:p>
        </w:tc>
        <w:tc>
          <w:tcPr>
            <w:tcW w:w="1240" w:type="dxa"/>
            <w:noWrap/>
            <w:hideMark/>
          </w:tcPr>
          <w:p w14:paraId="34FFC1DC" w14:textId="7558B1F5" w:rsidR="0011742E" w:rsidRPr="00574A1C" w:rsidRDefault="0011742E" w:rsidP="0011742E">
            <w:pPr>
              <w:spacing w:line="240" w:lineRule="auto"/>
              <w:jc w:val="left"/>
              <w:rPr>
                <w:rFonts w:asciiTheme="minorHAnsi" w:eastAsia="ＭＳ Ｐゴシック" w:hAnsiTheme="minorHAnsi" w:cstheme="minorHAnsi"/>
                <w:sz w:val="18"/>
                <w:szCs w:val="18"/>
                <w:highlight w:val="yellow"/>
                <w:lang w:eastAsia="ja-JP"/>
              </w:rPr>
            </w:pPr>
            <w:r w:rsidRPr="00574A1C">
              <w:rPr>
                <w:rFonts w:asciiTheme="minorHAnsi" w:eastAsia="ＭＳ Ｐゴシック" w:hAnsiTheme="minorHAnsi" w:cstheme="minorHAnsi"/>
                <w:sz w:val="18"/>
                <w:szCs w:val="18"/>
                <w:highlight w:val="yellow"/>
                <w:lang w:eastAsia="ja-JP"/>
              </w:rPr>
              <w:t>0.43</w:t>
            </w:r>
          </w:p>
        </w:tc>
      </w:tr>
    </w:tbl>
    <w:p w14:paraId="195AB092" w14:textId="58C3C621" w:rsidR="00587478" w:rsidRDefault="00587478">
      <w:pPr>
        <w:spacing w:line="240" w:lineRule="auto"/>
        <w:jc w:val="left"/>
        <w:rPr>
          <w:rFonts w:asciiTheme="minorHAnsi" w:eastAsia="ＭＳ 明朝" w:hAnsiTheme="minorHAnsi" w:cstheme="minorHAnsi"/>
          <w:b/>
          <w:sz w:val="22"/>
          <w:szCs w:val="20"/>
          <w:lang w:val="en-US" w:eastAsia="ja-JP"/>
        </w:rPr>
      </w:pPr>
      <w:r w:rsidRPr="007D56F9">
        <w:rPr>
          <w:rFonts w:asciiTheme="minorHAnsi" w:eastAsia="ＭＳ 明朝" w:hAnsiTheme="minorHAnsi" w:cstheme="minorHAnsi"/>
          <w:b/>
          <w:sz w:val="22"/>
          <w:szCs w:val="20"/>
          <w:lang w:val="en-US" w:eastAsia="ja-JP"/>
        </w:rPr>
        <w:br w:type="page"/>
      </w:r>
    </w:p>
    <w:p w14:paraId="0B52FD7E" w14:textId="46E62E15" w:rsidR="008128C7" w:rsidRPr="007D56F9" w:rsidRDefault="008128C7" w:rsidP="008128C7">
      <w:pPr>
        <w:spacing w:line="240" w:lineRule="auto"/>
        <w:jc w:val="left"/>
        <w:rPr>
          <w:rFonts w:asciiTheme="minorHAnsi" w:hAnsiTheme="minorHAnsi" w:cstheme="minorHAnsi"/>
          <w:sz w:val="22"/>
          <w:szCs w:val="22"/>
          <w:lang w:val="en-US"/>
        </w:rPr>
      </w:pPr>
      <w:r w:rsidRPr="007D56F9">
        <w:rPr>
          <w:rFonts w:asciiTheme="minorHAnsi" w:hAnsiTheme="minorHAnsi" w:cstheme="minorHAnsi"/>
          <w:b/>
          <w:sz w:val="22"/>
          <w:szCs w:val="22"/>
          <w:lang w:val="en-US"/>
        </w:rPr>
        <w:lastRenderedPageBreak/>
        <w:t>Table S</w:t>
      </w:r>
      <w:r>
        <w:rPr>
          <w:rFonts w:asciiTheme="minorHAnsi" w:hAnsiTheme="minorHAnsi" w:cstheme="minorHAnsi"/>
          <w:b/>
          <w:sz w:val="22"/>
          <w:szCs w:val="22"/>
          <w:lang w:val="en-US"/>
        </w:rPr>
        <w:t>2</w:t>
      </w:r>
      <w:r w:rsidRPr="007D56F9">
        <w:rPr>
          <w:rFonts w:asciiTheme="minorHAnsi" w:hAnsiTheme="minorHAnsi" w:cstheme="minorHAnsi"/>
          <w:sz w:val="22"/>
          <w:szCs w:val="22"/>
          <w:lang w:val="en-US"/>
        </w:rPr>
        <w:t xml:space="preserve"> </w:t>
      </w:r>
      <w:r w:rsidRPr="007D56F9">
        <w:rPr>
          <w:sz w:val="22"/>
          <w:lang w:val="en-US"/>
        </w:rPr>
        <w:t>Municipality names, abbreviations, areas, populations, and emissions for the 62 Tokyo municipalities (2014)</w:t>
      </w:r>
      <w:r w:rsidRPr="007D56F9">
        <w:rPr>
          <w:rFonts w:asciiTheme="minorHAnsi" w:hAnsiTheme="minorHAnsi" w:cstheme="minorHAnsi"/>
          <w:sz w:val="28"/>
          <w:szCs w:val="22"/>
          <w:lang w:val="en-US"/>
        </w:rPr>
        <w:t xml:space="preserve"> </w:t>
      </w:r>
    </w:p>
    <w:tbl>
      <w:tblPr>
        <w:tblW w:w="637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1986"/>
        <w:gridCol w:w="1395"/>
        <w:gridCol w:w="726"/>
        <w:gridCol w:w="1134"/>
        <w:gridCol w:w="1134"/>
      </w:tblGrid>
      <w:tr w:rsidR="008128C7" w:rsidRPr="007D56F9" w14:paraId="19D41462" w14:textId="77777777" w:rsidTr="008128C7">
        <w:trPr>
          <w:trHeight w:val="700"/>
        </w:trPr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9D37962" w14:textId="77777777" w:rsidR="008128C7" w:rsidRPr="007D56F9" w:rsidRDefault="008128C7" w:rsidP="008128C7">
            <w:pPr>
              <w:spacing w:line="240" w:lineRule="auto"/>
              <w:jc w:val="left"/>
              <w:rPr>
                <w:rFonts w:asciiTheme="minorHAnsi" w:hAnsiTheme="minorHAnsi" w:cstheme="minorHAnsi"/>
                <w:color w:val="000000"/>
                <w:sz w:val="18"/>
                <w:szCs w:val="18"/>
                <w:lang w:val="en-US" w:eastAsia="ja-JP"/>
              </w:rPr>
            </w:pPr>
            <w:r w:rsidRPr="007D56F9"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  <w:t>Municipality name</w:t>
            </w:r>
          </w:p>
        </w:tc>
        <w:tc>
          <w:tcPr>
            <w:tcW w:w="1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0E45755" w14:textId="77777777" w:rsidR="008128C7" w:rsidRPr="007D56F9" w:rsidRDefault="008128C7" w:rsidP="008128C7">
            <w:pPr>
              <w:jc w:val="left"/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</w:pPr>
            <w:r w:rsidRPr="007D56F9"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  <w:t>Two-letter municipality code</w:t>
            </w:r>
          </w:p>
        </w:tc>
        <w:tc>
          <w:tcPr>
            <w:tcW w:w="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2F70A3C" w14:textId="77777777" w:rsidR="008128C7" w:rsidRPr="007D56F9" w:rsidRDefault="008128C7" w:rsidP="008128C7">
            <w:pPr>
              <w:jc w:val="left"/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</w:pPr>
            <w:r w:rsidRPr="007D56F9"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  <w:t>Area</w:t>
            </w:r>
          </w:p>
          <w:p w14:paraId="7A5055AB" w14:textId="77777777" w:rsidR="008128C7" w:rsidRPr="00B2599F" w:rsidRDefault="008128C7" w:rsidP="008128C7">
            <w:pPr>
              <w:jc w:val="left"/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</w:pPr>
            <w:r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  <w:t>(</w:t>
            </w:r>
            <w:r w:rsidRPr="007D56F9"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  <w:t>km</w:t>
            </w:r>
            <w:r w:rsidRPr="007D56F9">
              <w:rPr>
                <w:rFonts w:asciiTheme="minorHAnsi" w:hAnsiTheme="minorHAnsi" w:cstheme="minorHAnsi"/>
                <w:color w:val="000000"/>
                <w:sz w:val="18"/>
                <w:szCs w:val="18"/>
                <w:vertAlign w:val="superscript"/>
                <w:lang w:val="en-US"/>
              </w:rPr>
              <w:t>2</w:t>
            </w:r>
            <w:r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  <w:t>)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6F371F6" w14:textId="77777777" w:rsidR="008128C7" w:rsidRPr="007D56F9" w:rsidRDefault="008128C7" w:rsidP="008128C7">
            <w:pPr>
              <w:jc w:val="left"/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</w:pPr>
            <w:r w:rsidRPr="007D56F9"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  <w:t>Population in 2014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467D97C" w14:textId="77777777" w:rsidR="008128C7" w:rsidRPr="007D56F9" w:rsidRDefault="008128C7" w:rsidP="008128C7">
            <w:pPr>
              <w:jc w:val="left"/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</w:pPr>
            <w:r w:rsidRPr="007D56F9"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  <w:t>Emissions</w:t>
            </w:r>
          </w:p>
          <w:p w14:paraId="4F0F5246" w14:textId="77777777" w:rsidR="008128C7" w:rsidRPr="00305BB4" w:rsidRDefault="008128C7" w:rsidP="008128C7">
            <w:pPr>
              <w:jc w:val="left"/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</w:pPr>
            <w:r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  <w:t>(</w:t>
            </w:r>
            <w:r w:rsidRPr="007D56F9"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  <w:t>Gg CO</w:t>
            </w:r>
            <w:r w:rsidRPr="007D56F9">
              <w:rPr>
                <w:rFonts w:asciiTheme="minorHAnsi" w:hAnsiTheme="minorHAnsi" w:cstheme="minorHAnsi"/>
                <w:color w:val="000000"/>
                <w:sz w:val="18"/>
                <w:szCs w:val="18"/>
                <w:vertAlign w:val="subscript"/>
                <w:lang w:val="en-US"/>
              </w:rPr>
              <w:t>2</w:t>
            </w:r>
            <w:r>
              <w:rPr>
                <w:rFonts w:asciiTheme="minorHAnsi" w:hAnsiTheme="minorHAnsi" w:cstheme="minorHAnsi"/>
                <w:sz w:val="18"/>
                <w:szCs w:val="22"/>
                <w:lang w:val="en-US"/>
              </w:rPr>
              <w:t>)</w:t>
            </w:r>
          </w:p>
        </w:tc>
      </w:tr>
      <w:tr w:rsidR="008128C7" w:rsidRPr="007D56F9" w14:paraId="22C6A4A0" w14:textId="77777777" w:rsidTr="008128C7">
        <w:trPr>
          <w:trHeight w:val="260"/>
        </w:trPr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81EBBFB" w14:textId="77777777" w:rsidR="008128C7" w:rsidRPr="007D56F9" w:rsidRDefault="008128C7" w:rsidP="008128C7">
            <w:pPr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</w:pPr>
            <w:r w:rsidRPr="007D56F9"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  <w:t>Adachi Ward</w:t>
            </w:r>
          </w:p>
        </w:tc>
        <w:tc>
          <w:tcPr>
            <w:tcW w:w="1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E1E77DB" w14:textId="77777777" w:rsidR="008128C7" w:rsidRPr="007D56F9" w:rsidRDefault="008128C7" w:rsidP="008128C7">
            <w:pPr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</w:pPr>
            <w:r w:rsidRPr="007D56F9"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  <w:t>AD</w:t>
            </w:r>
          </w:p>
        </w:tc>
        <w:tc>
          <w:tcPr>
            <w:tcW w:w="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1E8E727" w14:textId="77777777" w:rsidR="008128C7" w:rsidRPr="007D56F9" w:rsidRDefault="008128C7" w:rsidP="008128C7">
            <w:pPr>
              <w:jc w:val="left"/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</w:pPr>
            <w:r w:rsidRPr="007D56F9"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  <w:t>53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EF8676F" w14:textId="77777777" w:rsidR="008128C7" w:rsidRPr="007D56F9" w:rsidRDefault="008128C7" w:rsidP="008128C7">
            <w:pPr>
              <w:jc w:val="left"/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</w:pPr>
            <w:r w:rsidRPr="007D56F9"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  <w:t>689,395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AA4E3DE" w14:textId="77777777" w:rsidR="008128C7" w:rsidRPr="00574A1C" w:rsidRDefault="008128C7" w:rsidP="008128C7">
            <w:pPr>
              <w:jc w:val="left"/>
              <w:rPr>
                <w:rFonts w:asciiTheme="minorHAnsi" w:hAnsiTheme="minorHAnsi" w:cstheme="minorHAnsi"/>
                <w:color w:val="000000"/>
                <w:sz w:val="18"/>
                <w:szCs w:val="18"/>
                <w:highlight w:val="yellow"/>
                <w:lang w:val="en-US"/>
              </w:rPr>
            </w:pPr>
            <w:r w:rsidRPr="00574A1C">
              <w:rPr>
                <w:rFonts w:asciiTheme="minorHAnsi" w:hAnsiTheme="minorHAnsi" w:cstheme="minorHAnsi"/>
                <w:color w:val="000000"/>
                <w:sz w:val="18"/>
                <w:szCs w:val="18"/>
                <w:highlight w:val="yellow"/>
                <w:lang w:val="en-US"/>
              </w:rPr>
              <w:t>1,676</w:t>
            </w:r>
          </w:p>
        </w:tc>
      </w:tr>
      <w:tr w:rsidR="008128C7" w:rsidRPr="007D56F9" w14:paraId="17641390" w14:textId="77777777" w:rsidTr="008128C7">
        <w:trPr>
          <w:trHeight w:val="260"/>
        </w:trPr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9A65409" w14:textId="77777777" w:rsidR="008128C7" w:rsidRPr="007D56F9" w:rsidRDefault="008128C7" w:rsidP="008128C7">
            <w:pPr>
              <w:jc w:val="left"/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</w:pPr>
            <w:proofErr w:type="spellStart"/>
            <w:r w:rsidRPr="007D56F9"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  <w:t>Akiruno</w:t>
            </w:r>
            <w:proofErr w:type="spellEnd"/>
            <w:r w:rsidRPr="007D56F9"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  <w:t xml:space="preserve"> City</w:t>
            </w:r>
          </w:p>
        </w:tc>
        <w:tc>
          <w:tcPr>
            <w:tcW w:w="1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CF2A2CE" w14:textId="77777777" w:rsidR="008128C7" w:rsidRPr="007D56F9" w:rsidRDefault="008128C7" w:rsidP="008128C7">
            <w:pPr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</w:pPr>
            <w:r w:rsidRPr="007D56F9"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  <w:t>AN</w:t>
            </w:r>
          </w:p>
        </w:tc>
        <w:tc>
          <w:tcPr>
            <w:tcW w:w="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35C81E4" w14:textId="77777777" w:rsidR="008128C7" w:rsidRPr="007D56F9" w:rsidRDefault="008128C7" w:rsidP="008128C7">
            <w:pPr>
              <w:jc w:val="left"/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</w:pPr>
            <w:r w:rsidRPr="007D56F9"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  <w:t>73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EEFE57D" w14:textId="77777777" w:rsidR="008128C7" w:rsidRPr="007D56F9" w:rsidRDefault="008128C7" w:rsidP="008128C7">
            <w:pPr>
              <w:jc w:val="left"/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</w:pPr>
            <w:r w:rsidRPr="007D56F9"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  <w:t>80,825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443C832" w14:textId="77777777" w:rsidR="008128C7" w:rsidRPr="00574A1C" w:rsidRDefault="008128C7" w:rsidP="008128C7">
            <w:pPr>
              <w:jc w:val="left"/>
              <w:rPr>
                <w:rFonts w:asciiTheme="minorHAnsi" w:hAnsiTheme="minorHAnsi" w:cstheme="minorHAnsi"/>
                <w:color w:val="000000"/>
                <w:sz w:val="18"/>
                <w:szCs w:val="18"/>
                <w:highlight w:val="yellow"/>
                <w:lang w:val="en-US"/>
              </w:rPr>
            </w:pPr>
            <w:r w:rsidRPr="00574A1C">
              <w:rPr>
                <w:rFonts w:asciiTheme="minorHAnsi" w:hAnsiTheme="minorHAnsi" w:cstheme="minorHAnsi"/>
                <w:color w:val="000000"/>
                <w:sz w:val="18"/>
                <w:szCs w:val="18"/>
                <w:highlight w:val="yellow"/>
                <w:lang w:val="en-US"/>
              </w:rPr>
              <w:t>246</w:t>
            </w:r>
          </w:p>
        </w:tc>
      </w:tr>
      <w:tr w:rsidR="008128C7" w:rsidRPr="007D56F9" w14:paraId="7223CAF3" w14:textId="77777777" w:rsidTr="008128C7">
        <w:trPr>
          <w:trHeight w:val="260"/>
        </w:trPr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54F3647" w14:textId="77777777" w:rsidR="008128C7" w:rsidRPr="007D56F9" w:rsidRDefault="008128C7" w:rsidP="008128C7">
            <w:pPr>
              <w:jc w:val="left"/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</w:pPr>
            <w:proofErr w:type="spellStart"/>
            <w:r w:rsidRPr="007D56F9"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  <w:t>Akishima</w:t>
            </w:r>
            <w:proofErr w:type="spellEnd"/>
            <w:r w:rsidRPr="007D56F9"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  <w:t xml:space="preserve"> City</w:t>
            </w:r>
          </w:p>
        </w:tc>
        <w:tc>
          <w:tcPr>
            <w:tcW w:w="1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AE2401E" w14:textId="77777777" w:rsidR="008128C7" w:rsidRPr="007D56F9" w:rsidRDefault="008128C7" w:rsidP="008128C7">
            <w:pPr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</w:pPr>
            <w:r w:rsidRPr="007D56F9"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  <w:t>AS</w:t>
            </w:r>
          </w:p>
        </w:tc>
        <w:tc>
          <w:tcPr>
            <w:tcW w:w="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4C2C8B1" w14:textId="77777777" w:rsidR="008128C7" w:rsidRPr="007D56F9" w:rsidRDefault="008128C7" w:rsidP="008128C7">
            <w:pPr>
              <w:jc w:val="left"/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</w:pPr>
            <w:r w:rsidRPr="007D56F9"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  <w:t>17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F9A09A3" w14:textId="77777777" w:rsidR="008128C7" w:rsidRPr="007D56F9" w:rsidRDefault="008128C7" w:rsidP="008128C7">
            <w:pPr>
              <w:jc w:val="left"/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</w:pPr>
            <w:r w:rsidRPr="007D56F9"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  <w:t>111,247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3709C29" w14:textId="77777777" w:rsidR="008128C7" w:rsidRPr="00574A1C" w:rsidRDefault="008128C7" w:rsidP="008128C7">
            <w:pPr>
              <w:jc w:val="left"/>
              <w:rPr>
                <w:rFonts w:asciiTheme="minorHAnsi" w:hAnsiTheme="minorHAnsi" w:cstheme="minorHAnsi"/>
                <w:color w:val="000000"/>
                <w:sz w:val="18"/>
                <w:szCs w:val="18"/>
                <w:highlight w:val="yellow"/>
                <w:lang w:val="en-US"/>
              </w:rPr>
            </w:pPr>
            <w:r w:rsidRPr="00574A1C">
              <w:rPr>
                <w:rFonts w:asciiTheme="minorHAnsi" w:hAnsiTheme="minorHAnsi" w:cstheme="minorHAnsi"/>
                <w:color w:val="000000"/>
                <w:sz w:val="18"/>
                <w:szCs w:val="18"/>
                <w:highlight w:val="yellow"/>
                <w:lang w:val="en-US"/>
              </w:rPr>
              <w:t>321</w:t>
            </w:r>
          </w:p>
        </w:tc>
      </w:tr>
      <w:tr w:rsidR="008128C7" w:rsidRPr="007D56F9" w14:paraId="0C8E4287" w14:textId="77777777" w:rsidTr="008128C7">
        <w:trPr>
          <w:trHeight w:val="260"/>
        </w:trPr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22DC85B" w14:textId="77777777" w:rsidR="008128C7" w:rsidRPr="007D56F9" w:rsidRDefault="008128C7" w:rsidP="008128C7">
            <w:pPr>
              <w:jc w:val="left"/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</w:pPr>
            <w:proofErr w:type="spellStart"/>
            <w:r w:rsidRPr="007D56F9"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  <w:t>Aogashima</w:t>
            </w:r>
            <w:proofErr w:type="spellEnd"/>
            <w:r w:rsidRPr="007D56F9"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  <w:t xml:space="preserve"> Village</w:t>
            </w:r>
          </w:p>
        </w:tc>
        <w:tc>
          <w:tcPr>
            <w:tcW w:w="1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16C4379" w14:textId="77777777" w:rsidR="008128C7" w:rsidRPr="007D56F9" w:rsidRDefault="008128C7" w:rsidP="008128C7">
            <w:pPr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</w:pPr>
            <w:r w:rsidRPr="007D56F9"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  <w:t>AG</w:t>
            </w:r>
          </w:p>
        </w:tc>
        <w:tc>
          <w:tcPr>
            <w:tcW w:w="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1652877" w14:textId="77777777" w:rsidR="008128C7" w:rsidRPr="007D56F9" w:rsidRDefault="008128C7" w:rsidP="008128C7">
            <w:pPr>
              <w:jc w:val="left"/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</w:pPr>
            <w:r w:rsidRPr="007D56F9"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  <w:t>11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0CE16DA" w14:textId="77777777" w:rsidR="008128C7" w:rsidRPr="007D56F9" w:rsidRDefault="008128C7" w:rsidP="008128C7">
            <w:pPr>
              <w:jc w:val="left"/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</w:pPr>
            <w:r w:rsidRPr="007D56F9"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  <w:t>190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D4F76D3" w14:textId="77777777" w:rsidR="008128C7" w:rsidRPr="00574A1C" w:rsidRDefault="008128C7" w:rsidP="008128C7">
            <w:pPr>
              <w:jc w:val="left"/>
              <w:rPr>
                <w:rFonts w:asciiTheme="minorHAnsi" w:hAnsiTheme="minorHAnsi" w:cstheme="minorHAnsi"/>
                <w:color w:val="000000"/>
                <w:sz w:val="18"/>
                <w:szCs w:val="18"/>
                <w:highlight w:val="yellow"/>
                <w:lang w:val="en-US"/>
              </w:rPr>
            </w:pPr>
            <w:r w:rsidRPr="00574A1C">
              <w:rPr>
                <w:rFonts w:asciiTheme="minorHAnsi" w:hAnsiTheme="minorHAnsi" w:cstheme="minorHAnsi"/>
                <w:color w:val="000000"/>
                <w:sz w:val="18"/>
                <w:szCs w:val="18"/>
                <w:highlight w:val="yellow"/>
                <w:lang w:val="en-US"/>
              </w:rPr>
              <w:t>2</w:t>
            </w:r>
          </w:p>
        </w:tc>
      </w:tr>
      <w:tr w:rsidR="008128C7" w:rsidRPr="007D56F9" w14:paraId="0401F97E" w14:textId="77777777" w:rsidTr="008128C7">
        <w:trPr>
          <w:trHeight w:val="260"/>
        </w:trPr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89AE3E9" w14:textId="77777777" w:rsidR="008128C7" w:rsidRPr="007D56F9" w:rsidRDefault="008128C7" w:rsidP="008128C7">
            <w:pPr>
              <w:jc w:val="left"/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</w:pPr>
            <w:r w:rsidRPr="007D56F9"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  <w:t>Arakawa Ward</w:t>
            </w:r>
          </w:p>
        </w:tc>
        <w:tc>
          <w:tcPr>
            <w:tcW w:w="1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9263FF0" w14:textId="77777777" w:rsidR="008128C7" w:rsidRPr="007D56F9" w:rsidRDefault="008128C7" w:rsidP="008128C7">
            <w:pPr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</w:pPr>
            <w:r w:rsidRPr="007D56F9"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  <w:t>AK</w:t>
            </w:r>
          </w:p>
        </w:tc>
        <w:tc>
          <w:tcPr>
            <w:tcW w:w="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B6FDE10" w14:textId="77777777" w:rsidR="008128C7" w:rsidRPr="007D56F9" w:rsidRDefault="008128C7" w:rsidP="008128C7">
            <w:pPr>
              <w:jc w:val="left"/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</w:pPr>
            <w:r w:rsidRPr="007D56F9"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  <w:t>10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DA6D9AA" w14:textId="77777777" w:rsidR="008128C7" w:rsidRPr="007D56F9" w:rsidRDefault="008128C7" w:rsidP="008128C7">
            <w:pPr>
              <w:jc w:val="left"/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</w:pPr>
            <w:r w:rsidRPr="007D56F9"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  <w:t>207,067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4F91E09" w14:textId="77777777" w:rsidR="008128C7" w:rsidRPr="00574A1C" w:rsidRDefault="008128C7" w:rsidP="008128C7">
            <w:pPr>
              <w:jc w:val="left"/>
              <w:rPr>
                <w:rFonts w:asciiTheme="minorHAnsi" w:hAnsiTheme="minorHAnsi" w:cstheme="minorHAnsi"/>
                <w:color w:val="000000"/>
                <w:sz w:val="18"/>
                <w:szCs w:val="18"/>
                <w:highlight w:val="yellow"/>
                <w:lang w:val="en-US"/>
              </w:rPr>
            </w:pPr>
            <w:r w:rsidRPr="00574A1C">
              <w:rPr>
                <w:rFonts w:asciiTheme="minorHAnsi" w:hAnsiTheme="minorHAnsi" w:cstheme="minorHAnsi"/>
                <w:color w:val="000000"/>
                <w:sz w:val="18"/>
                <w:szCs w:val="18"/>
                <w:highlight w:val="yellow"/>
                <w:lang w:val="en-US"/>
              </w:rPr>
              <w:t>342</w:t>
            </w:r>
          </w:p>
        </w:tc>
      </w:tr>
      <w:tr w:rsidR="008128C7" w:rsidRPr="007D56F9" w14:paraId="3BC57ACD" w14:textId="77777777" w:rsidTr="008128C7">
        <w:trPr>
          <w:trHeight w:val="260"/>
        </w:trPr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ACD0F6B" w14:textId="77777777" w:rsidR="008128C7" w:rsidRPr="007D56F9" w:rsidRDefault="008128C7" w:rsidP="008128C7">
            <w:pPr>
              <w:jc w:val="left"/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</w:pPr>
            <w:r w:rsidRPr="007D56F9"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  <w:t>Bunkyo Ward</w:t>
            </w:r>
          </w:p>
        </w:tc>
        <w:tc>
          <w:tcPr>
            <w:tcW w:w="1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7D56201" w14:textId="77777777" w:rsidR="008128C7" w:rsidRPr="007D56F9" w:rsidRDefault="008128C7" w:rsidP="008128C7">
            <w:pPr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</w:pPr>
            <w:r w:rsidRPr="007D56F9"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  <w:t>BK</w:t>
            </w:r>
          </w:p>
        </w:tc>
        <w:tc>
          <w:tcPr>
            <w:tcW w:w="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01D6395" w14:textId="77777777" w:rsidR="008128C7" w:rsidRPr="007D56F9" w:rsidRDefault="008128C7" w:rsidP="008128C7">
            <w:pPr>
              <w:jc w:val="left"/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</w:pPr>
            <w:r w:rsidRPr="007D56F9"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  <w:t>11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2820CD8" w14:textId="77777777" w:rsidR="008128C7" w:rsidRPr="007D56F9" w:rsidRDefault="008128C7" w:rsidP="008128C7">
            <w:pPr>
              <w:jc w:val="left"/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</w:pPr>
            <w:r w:rsidRPr="007D56F9"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  <w:t>215,301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2337968" w14:textId="77777777" w:rsidR="008128C7" w:rsidRPr="00574A1C" w:rsidRDefault="008128C7" w:rsidP="008128C7">
            <w:pPr>
              <w:jc w:val="left"/>
              <w:rPr>
                <w:rFonts w:asciiTheme="minorHAnsi" w:hAnsiTheme="minorHAnsi" w:cstheme="minorHAnsi"/>
                <w:color w:val="000000"/>
                <w:sz w:val="18"/>
                <w:szCs w:val="18"/>
                <w:highlight w:val="yellow"/>
                <w:lang w:val="en-US"/>
              </w:rPr>
            </w:pPr>
            <w:r w:rsidRPr="00574A1C">
              <w:rPr>
                <w:rFonts w:asciiTheme="minorHAnsi" w:hAnsiTheme="minorHAnsi" w:cstheme="minorHAnsi"/>
                <w:color w:val="000000"/>
                <w:sz w:val="18"/>
                <w:szCs w:val="18"/>
                <w:highlight w:val="yellow"/>
                <w:lang w:val="en-US"/>
              </w:rPr>
              <w:t>560</w:t>
            </w:r>
          </w:p>
        </w:tc>
      </w:tr>
      <w:tr w:rsidR="008128C7" w:rsidRPr="007D56F9" w14:paraId="76DA7C65" w14:textId="77777777" w:rsidTr="008128C7">
        <w:trPr>
          <w:trHeight w:val="260"/>
        </w:trPr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204D33B" w14:textId="77777777" w:rsidR="008128C7" w:rsidRPr="007D56F9" w:rsidRDefault="008128C7" w:rsidP="008128C7">
            <w:pPr>
              <w:jc w:val="left"/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</w:pPr>
            <w:r w:rsidRPr="007D56F9"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  <w:t>Chiyoda Ward</w:t>
            </w:r>
          </w:p>
        </w:tc>
        <w:tc>
          <w:tcPr>
            <w:tcW w:w="1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E284039" w14:textId="77777777" w:rsidR="008128C7" w:rsidRPr="007D56F9" w:rsidRDefault="008128C7" w:rsidP="008128C7">
            <w:pPr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</w:pPr>
            <w:r w:rsidRPr="007D56F9"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  <w:t>CD</w:t>
            </w:r>
          </w:p>
        </w:tc>
        <w:tc>
          <w:tcPr>
            <w:tcW w:w="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934909D" w14:textId="77777777" w:rsidR="008128C7" w:rsidRPr="007D56F9" w:rsidRDefault="008128C7" w:rsidP="008128C7">
            <w:pPr>
              <w:jc w:val="left"/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</w:pPr>
            <w:r w:rsidRPr="007D56F9"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  <w:t>12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09CC2EE" w14:textId="77777777" w:rsidR="008128C7" w:rsidRPr="007D56F9" w:rsidRDefault="008128C7" w:rsidP="008128C7">
            <w:pPr>
              <w:jc w:val="left"/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</w:pPr>
            <w:r w:rsidRPr="007D56F9"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  <w:t>53,100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8EF13E2" w14:textId="77777777" w:rsidR="008128C7" w:rsidRPr="00574A1C" w:rsidRDefault="008128C7" w:rsidP="008128C7">
            <w:pPr>
              <w:jc w:val="left"/>
              <w:rPr>
                <w:rFonts w:asciiTheme="minorHAnsi" w:hAnsiTheme="minorHAnsi" w:cstheme="minorHAnsi"/>
                <w:color w:val="000000"/>
                <w:sz w:val="18"/>
                <w:szCs w:val="18"/>
                <w:highlight w:val="yellow"/>
                <w:lang w:val="en-US"/>
              </w:rPr>
            </w:pPr>
            <w:r w:rsidRPr="00574A1C">
              <w:rPr>
                <w:rFonts w:asciiTheme="minorHAnsi" w:hAnsiTheme="minorHAnsi" w:cstheme="minorHAnsi"/>
                <w:color w:val="000000"/>
                <w:sz w:val="18"/>
                <w:szCs w:val="18"/>
                <w:highlight w:val="yellow"/>
                <w:lang w:val="en-US"/>
              </w:rPr>
              <w:t>1,645</w:t>
            </w:r>
          </w:p>
        </w:tc>
      </w:tr>
      <w:tr w:rsidR="008128C7" w:rsidRPr="007D56F9" w14:paraId="69C82DF1" w14:textId="77777777" w:rsidTr="008128C7">
        <w:trPr>
          <w:trHeight w:val="260"/>
        </w:trPr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6E330D8" w14:textId="77777777" w:rsidR="008128C7" w:rsidRPr="007D56F9" w:rsidRDefault="008128C7" w:rsidP="008128C7">
            <w:pPr>
              <w:jc w:val="left"/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</w:pPr>
            <w:proofErr w:type="spellStart"/>
            <w:r w:rsidRPr="007D56F9"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  <w:t>Chofu</w:t>
            </w:r>
            <w:proofErr w:type="spellEnd"/>
            <w:r w:rsidRPr="007D56F9"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  <w:t xml:space="preserve"> City</w:t>
            </w:r>
          </w:p>
        </w:tc>
        <w:tc>
          <w:tcPr>
            <w:tcW w:w="1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4D59593" w14:textId="77777777" w:rsidR="008128C7" w:rsidRPr="007D56F9" w:rsidRDefault="008128C7" w:rsidP="008128C7">
            <w:pPr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</w:pPr>
            <w:r w:rsidRPr="007D56F9"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  <w:t>CF</w:t>
            </w:r>
          </w:p>
        </w:tc>
        <w:tc>
          <w:tcPr>
            <w:tcW w:w="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0D810B4" w14:textId="77777777" w:rsidR="008128C7" w:rsidRPr="007D56F9" w:rsidRDefault="008128C7" w:rsidP="008128C7">
            <w:pPr>
              <w:jc w:val="left"/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</w:pPr>
            <w:r w:rsidRPr="007D56F9"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  <w:t>22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C059D3D" w14:textId="77777777" w:rsidR="008128C7" w:rsidRPr="007D56F9" w:rsidRDefault="008128C7" w:rsidP="008128C7">
            <w:pPr>
              <w:jc w:val="left"/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</w:pPr>
            <w:r w:rsidRPr="007D56F9"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  <w:t>226,435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E6DEA73" w14:textId="77777777" w:rsidR="008128C7" w:rsidRPr="00574A1C" w:rsidRDefault="008128C7" w:rsidP="008128C7">
            <w:pPr>
              <w:jc w:val="left"/>
              <w:rPr>
                <w:rFonts w:asciiTheme="minorHAnsi" w:hAnsiTheme="minorHAnsi" w:cstheme="minorHAnsi"/>
                <w:color w:val="000000"/>
                <w:sz w:val="18"/>
                <w:szCs w:val="18"/>
                <w:highlight w:val="yellow"/>
                <w:lang w:val="en-US"/>
              </w:rPr>
            </w:pPr>
            <w:r w:rsidRPr="00574A1C">
              <w:rPr>
                <w:rFonts w:asciiTheme="minorHAnsi" w:hAnsiTheme="minorHAnsi" w:cstheme="minorHAnsi"/>
                <w:color w:val="000000"/>
                <w:sz w:val="18"/>
                <w:szCs w:val="18"/>
                <w:highlight w:val="yellow"/>
                <w:lang w:val="en-US"/>
              </w:rPr>
              <w:t>493</w:t>
            </w:r>
          </w:p>
        </w:tc>
      </w:tr>
      <w:tr w:rsidR="008128C7" w:rsidRPr="007D56F9" w14:paraId="06CE4494" w14:textId="77777777" w:rsidTr="008128C7">
        <w:trPr>
          <w:trHeight w:val="260"/>
        </w:trPr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F977388" w14:textId="77777777" w:rsidR="008128C7" w:rsidRPr="007D56F9" w:rsidRDefault="008128C7" w:rsidP="008128C7">
            <w:pPr>
              <w:jc w:val="left"/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</w:pPr>
            <w:r w:rsidRPr="007D56F9"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  <w:t>Chuo Ward</w:t>
            </w:r>
          </w:p>
        </w:tc>
        <w:tc>
          <w:tcPr>
            <w:tcW w:w="1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0380159" w14:textId="77777777" w:rsidR="008128C7" w:rsidRPr="007D56F9" w:rsidRDefault="008128C7" w:rsidP="008128C7">
            <w:pPr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</w:pPr>
            <w:r w:rsidRPr="007D56F9"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  <w:t>CO</w:t>
            </w:r>
          </w:p>
        </w:tc>
        <w:tc>
          <w:tcPr>
            <w:tcW w:w="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F987E1C" w14:textId="77777777" w:rsidR="008128C7" w:rsidRPr="007D56F9" w:rsidRDefault="008128C7" w:rsidP="008128C7">
            <w:pPr>
              <w:jc w:val="left"/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</w:pPr>
            <w:r w:rsidRPr="007D56F9"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  <w:t>10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82ADCA7" w14:textId="77777777" w:rsidR="008128C7" w:rsidRPr="007D56F9" w:rsidRDefault="008128C7" w:rsidP="008128C7">
            <w:pPr>
              <w:jc w:val="left"/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</w:pPr>
            <w:r w:rsidRPr="007D56F9"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  <w:t>138,492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F5FBC79" w14:textId="77777777" w:rsidR="008128C7" w:rsidRPr="00574A1C" w:rsidRDefault="008128C7" w:rsidP="008128C7">
            <w:pPr>
              <w:jc w:val="left"/>
              <w:rPr>
                <w:rFonts w:asciiTheme="minorHAnsi" w:hAnsiTheme="minorHAnsi" w:cstheme="minorHAnsi"/>
                <w:color w:val="000000"/>
                <w:sz w:val="18"/>
                <w:szCs w:val="18"/>
                <w:highlight w:val="yellow"/>
                <w:lang w:val="en-US"/>
              </w:rPr>
            </w:pPr>
            <w:r w:rsidRPr="00574A1C">
              <w:rPr>
                <w:rFonts w:asciiTheme="minorHAnsi" w:hAnsiTheme="minorHAnsi" w:cstheme="minorHAnsi"/>
                <w:color w:val="000000"/>
                <w:sz w:val="18"/>
                <w:szCs w:val="18"/>
                <w:highlight w:val="yellow"/>
                <w:lang w:val="en-US"/>
              </w:rPr>
              <w:t>1,495</w:t>
            </w:r>
          </w:p>
        </w:tc>
      </w:tr>
      <w:tr w:rsidR="008128C7" w:rsidRPr="007D56F9" w14:paraId="22F56BB3" w14:textId="77777777" w:rsidTr="008128C7">
        <w:trPr>
          <w:trHeight w:val="260"/>
        </w:trPr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2299458" w14:textId="77777777" w:rsidR="008128C7" w:rsidRPr="007D56F9" w:rsidRDefault="008128C7" w:rsidP="008128C7">
            <w:pPr>
              <w:jc w:val="left"/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</w:pPr>
            <w:r w:rsidRPr="007D56F9"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  <w:t>Edogawa Ward</w:t>
            </w:r>
          </w:p>
        </w:tc>
        <w:tc>
          <w:tcPr>
            <w:tcW w:w="1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02CBEC0" w14:textId="77777777" w:rsidR="008128C7" w:rsidRPr="007D56F9" w:rsidRDefault="008128C7" w:rsidP="008128C7">
            <w:pPr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</w:pPr>
            <w:r w:rsidRPr="007D56F9"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  <w:t>EG</w:t>
            </w:r>
          </w:p>
        </w:tc>
        <w:tc>
          <w:tcPr>
            <w:tcW w:w="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F9E89DD" w14:textId="77777777" w:rsidR="008128C7" w:rsidRPr="007D56F9" w:rsidRDefault="008128C7" w:rsidP="008128C7">
            <w:pPr>
              <w:jc w:val="left"/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</w:pPr>
            <w:r w:rsidRPr="007D56F9"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  <w:t>50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01BD362" w14:textId="77777777" w:rsidR="008128C7" w:rsidRPr="007D56F9" w:rsidRDefault="008128C7" w:rsidP="008128C7">
            <w:pPr>
              <w:jc w:val="left"/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</w:pPr>
            <w:r w:rsidRPr="007D56F9"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  <w:t>678,497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6890E47" w14:textId="77777777" w:rsidR="008128C7" w:rsidRPr="00574A1C" w:rsidRDefault="008128C7" w:rsidP="008128C7">
            <w:pPr>
              <w:jc w:val="left"/>
              <w:rPr>
                <w:rFonts w:asciiTheme="minorHAnsi" w:hAnsiTheme="minorHAnsi" w:cstheme="minorHAnsi"/>
                <w:color w:val="000000"/>
                <w:sz w:val="18"/>
                <w:szCs w:val="18"/>
                <w:highlight w:val="yellow"/>
                <w:lang w:val="en-US"/>
              </w:rPr>
            </w:pPr>
            <w:r w:rsidRPr="00574A1C">
              <w:rPr>
                <w:rFonts w:asciiTheme="minorHAnsi" w:hAnsiTheme="minorHAnsi" w:cstheme="minorHAnsi"/>
                <w:color w:val="000000"/>
                <w:sz w:val="18"/>
                <w:szCs w:val="18"/>
                <w:highlight w:val="yellow"/>
                <w:lang w:val="en-US"/>
              </w:rPr>
              <w:t>1,521</w:t>
            </w:r>
          </w:p>
        </w:tc>
      </w:tr>
      <w:tr w:rsidR="008128C7" w:rsidRPr="007D56F9" w14:paraId="26B800BE" w14:textId="77777777" w:rsidTr="008128C7">
        <w:trPr>
          <w:trHeight w:val="260"/>
        </w:trPr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C316474" w14:textId="77777777" w:rsidR="008128C7" w:rsidRPr="007D56F9" w:rsidRDefault="008128C7" w:rsidP="008128C7">
            <w:pPr>
              <w:jc w:val="left"/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</w:pPr>
            <w:r w:rsidRPr="007D56F9"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  <w:t>Fuchu City</w:t>
            </w:r>
          </w:p>
        </w:tc>
        <w:tc>
          <w:tcPr>
            <w:tcW w:w="1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DE79958" w14:textId="77777777" w:rsidR="008128C7" w:rsidRPr="007D56F9" w:rsidRDefault="008128C7" w:rsidP="008128C7">
            <w:pPr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</w:pPr>
            <w:r w:rsidRPr="007D56F9"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  <w:t>FC</w:t>
            </w:r>
          </w:p>
        </w:tc>
        <w:tc>
          <w:tcPr>
            <w:tcW w:w="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8F2B1B1" w14:textId="77777777" w:rsidR="008128C7" w:rsidRPr="007D56F9" w:rsidRDefault="008128C7" w:rsidP="008128C7">
            <w:pPr>
              <w:jc w:val="left"/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</w:pPr>
            <w:r w:rsidRPr="007D56F9"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  <w:t>29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1979C48" w14:textId="77777777" w:rsidR="008128C7" w:rsidRPr="007D56F9" w:rsidRDefault="008128C7" w:rsidP="008128C7">
            <w:pPr>
              <w:jc w:val="left"/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</w:pPr>
            <w:r w:rsidRPr="007D56F9"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  <w:t>259,082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0534CD9" w14:textId="77777777" w:rsidR="008128C7" w:rsidRPr="00574A1C" w:rsidRDefault="008128C7" w:rsidP="008128C7">
            <w:pPr>
              <w:jc w:val="left"/>
              <w:rPr>
                <w:rFonts w:asciiTheme="minorHAnsi" w:hAnsiTheme="minorHAnsi" w:cstheme="minorHAnsi"/>
                <w:color w:val="000000"/>
                <w:sz w:val="18"/>
                <w:szCs w:val="18"/>
                <w:highlight w:val="yellow"/>
                <w:lang w:val="en-US"/>
              </w:rPr>
            </w:pPr>
            <w:r w:rsidRPr="00574A1C">
              <w:rPr>
                <w:rFonts w:asciiTheme="minorHAnsi" w:hAnsiTheme="minorHAnsi" w:cstheme="minorHAnsi"/>
                <w:color w:val="000000"/>
                <w:sz w:val="18"/>
                <w:szCs w:val="18"/>
                <w:highlight w:val="yellow"/>
                <w:lang w:val="en-US"/>
              </w:rPr>
              <w:t>661</w:t>
            </w:r>
          </w:p>
        </w:tc>
      </w:tr>
      <w:tr w:rsidR="008128C7" w:rsidRPr="007D56F9" w14:paraId="32FBAFF6" w14:textId="77777777" w:rsidTr="008128C7">
        <w:trPr>
          <w:trHeight w:val="260"/>
        </w:trPr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C013FAD" w14:textId="77777777" w:rsidR="008128C7" w:rsidRPr="007D56F9" w:rsidRDefault="008128C7" w:rsidP="008128C7">
            <w:pPr>
              <w:jc w:val="left"/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</w:pPr>
            <w:proofErr w:type="spellStart"/>
            <w:r w:rsidRPr="007D56F9"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  <w:t>Fussa</w:t>
            </w:r>
            <w:proofErr w:type="spellEnd"/>
            <w:r w:rsidRPr="007D56F9"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  <w:t xml:space="preserve"> City</w:t>
            </w:r>
          </w:p>
        </w:tc>
        <w:tc>
          <w:tcPr>
            <w:tcW w:w="1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6F4DB10" w14:textId="77777777" w:rsidR="008128C7" w:rsidRPr="007D56F9" w:rsidRDefault="008128C7" w:rsidP="008128C7">
            <w:pPr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</w:pPr>
            <w:r w:rsidRPr="007D56F9"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  <w:t>FS</w:t>
            </w:r>
          </w:p>
        </w:tc>
        <w:tc>
          <w:tcPr>
            <w:tcW w:w="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A84E189" w14:textId="77777777" w:rsidR="008128C7" w:rsidRPr="007D56F9" w:rsidRDefault="008128C7" w:rsidP="008128C7">
            <w:pPr>
              <w:jc w:val="left"/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</w:pPr>
            <w:r w:rsidRPr="007D56F9"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  <w:t>10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6CD0DC0" w14:textId="77777777" w:rsidR="008128C7" w:rsidRPr="007D56F9" w:rsidRDefault="008128C7" w:rsidP="008128C7">
            <w:pPr>
              <w:jc w:val="left"/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</w:pPr>
            <w:r w:rsidRPr="007D56F9"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  <w:t>58,257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3955572" w14:textId="77777777" w:rsidR="008128C7" w:rsidRPr="00574A1C" w:rsidRDefault="008128C7" w:rsidP="008128C7">
            <w:pPr>
              <w:jc w:val="left"/>
              <w:rPr>
                <w:rFonts w:asciiTheme="minorHAnsi" w:hAnsiTheme="minorHAnsi" w:cstheme="minorHAnsi"/>
                <w:color w:val="000000"/>
                <w:sz w:val="18"/>
                <w:szCs w:val="18"/>
                <w:highlight w:val="yellow"/>
                <w:lang w:val="en-US"/>
              </w:rPr>
            </w:pPr>
            <w:r w:rsidRPr="00574A1C">
              <w:rPr>
                <w:rFonts w:asciiTheme="minorHAnsi" w:hAnsiTheme="minorHAnsi" w:cstheme="minorHAnsi"/>
                <w:color w:val="000000"/>
                <w:sz w:val="18"/>
                <w:szCs w:val="18"/>
                <w:highlight w:val="yellow"/>
                <w:lang w:val="en-US"/>
              </w:rPr>
              <w:t>121</w:t>
            </w:r>
          </w:p>
        </w:tc>
      </w:tr>
      <w:tr w:rsidR="008128C7" w:rsidRPr="007D56F9" w14:paraId="0C0D4C6E" w14:textId="77777777" w:rsidTr="008128C7">
        <w:trPr>
          <w:trHeight w:val="260"/>
        </w:trPr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C9A3705" w14:textId="77777777" w:rsidR="008128C7" w:rsidRPr="007D56F9" w:rsidRDefault="008128C7" w:rsidP="008128C7">
            <w:pPr>
              <w:jc w:val="left"/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</w:pPr>
            <w:proofErr w:type="spellStart"/>
            <w:r w:rsidRPr="007D56F9"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  <w:t>Hachijo</w:t>
            </w:r>
            <w:proofErr w:type="spellEnd"/>
            <w:r w:rsidRPr="007D56F9"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  <w:t xml:space="preserve"> Town</w:t>
            </w:r>
          </w:p>
        </w:tc>
        <w:tc>
          <w:tcPr>
            <w:tcW w:w="1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33DC609" w14:textId="77777777" w:rsidR="008128C7" w:rsidRPr="007D56F9" w:rsidRDefault="008128C7" w:rsidP="008128C7">
            <w:pPr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</w:pPr>
            <w:r w:rsidRPr="007D56F9"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  <w:t>HC</w:t>
            </w:r>
          </w:p>
        </w:tc>
        <w:tc>
          <w:tcPr>
            <w:tcW w:w="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3E30DA1" w14:textId="77777777" w:rsidR="008128C7" w:rsidRPr="007D56F9" w:rsidRDefault="008128C7" w:rsidP="008128C7">
            <w:pPr>
              <w:jc w:val="left"/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</w:pPr>
            <w:r w:rsidRPr="007D56F9"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  <w:t>72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88EA278" w14:textId="77777777" w:rsidR="008128C7" w:rsidRPr="007D56F9" w:rsidRDefault="008128C7" w:rsidP="008128C7">
            <w:pPr>
              <w:jc w:val="left"/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</w:pPr>
            <w:r w:rsidRPr="007D56F9"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  <w:t>7,818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2FBAC4A" w14:textId="77777777" w:rsidR="008128C7" w:rsidRPr="00574A1C" w:rsidRDefault="008128C7" w:rsidP="008128C7">
            <w:pPr>
              <w:jc w:val="left"/>
              <w:rPr>
                <w:rFonts w:asciiTheme="minorHAnsi" w:hAnsiTheme="minorHAnsi" w:cstheme="minorHAnsi"/>
                <w:color w:val="000000"/>
                <w:sz w:val="18"/>
                <w:szCs w:val="18"/>
                <w:highlight w:val="yellow"/>
                <w:lang w:val="en-US"/>
              </w:rPr>
            </w:pPr>
            <w:r w:rsidRPr="00574A1C">
              <w:rPr>
                <w:rFonts w:asciiTheme="minorHAnsi" w:hAnsiTheme="minorHAnsi" w:cstheme="minorHAnsi"/>
                <w:color w:val="000000"/>
                <w:sz w:val="18"/>
                <w:szCs w:val="18"/>
                <w:highlight w:val="yellow"/>
                <w:lang w:val="en-US"/>
              </w:rPr>
              <w:t>58</w:t>
            </w:r>
          </w:p>
        </w:tc>
      </w:tr>
      <w:tr w:rsidR="008128C7" w:rsidRPr="007D56F9" w14:paraId="15C4513B" w14:textId="77777777" w:rsidTr="008128C7">
        <w:trPr>
          <w:trHeight w:val="260"/>
        </w:trPr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539DE9E" w14:textId="77777777" w:rsidR="008128C7" w:rsidRPr="007D56F9" w:rsidRDefault="008128C7" w:rsidP="008128C7">
            <w:pPr>
              <w:jc w:val="left"/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</w:pPr>
            <w:r w:rsidRPr="007D56F9"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  <w:t>Hachioji City</w:t>
            </w:r>
          </w:p>
        </w:tc>
        <w:tc>
          <w:tcPr>
            <w:tcW w:w="1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81E4F3F" w14:textId="77777777" w:rsidR="008128C7" w:rsidRPr="007D56F9" w:rsidRDefault="008128C7" w:rsidP="008128C7">
            <w:pPr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</w:pPr>
            <w:r w:rsidRPr="007D56F9"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  <w:t>HJ</w:t>
            </w:r>
          </w:p>
        </w:tc>
        <w:tc>
          <w:tcPr>
            <w:tcW w:w="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DD2F82E" w14:textId="77777777" w:rsidR="008128C7" w:rsidRPr="007D56F9" w:rsidRDefault="008128C7" w:rsidP="008128C7">
            <w:pPr>
              <w:jc w:val="left"/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</w:pPr>
            <w:r w:rsidRPr="007D56F9"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  <w:t>186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187E3D0" w14:textId="77777777" w:rsidR="008128C7" w:rsidRPr="007D56F9" w:rsidRDefault="008128C7" w:rsidP="008128C7">
            <w:pPr>
              <w:jc w:val="left"/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</w:pPr>
            <w:r w:rsidRPr="007D56F9"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  <w:t>579,740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53B7A01" w14:textId="77777777" w:rsidR="008128C7" w:rsidRPr="00574A1C" w:rsidRDefault="008128C7" w:rsidP="008128C7">
            <w:pPr>
              <w:jc w:val="left"/>
              <w:rPr>
                <w:rFonts w:asciiTheme="minorHAnsi" w:hAnsiTheme="minorHAnsi" w:cstheme="minorHAnsi"/>
                <w:color w:val="000000"/>
                <w:sz w:val="18"/>
                <w:szCs w:val="18"/>
                <w:highlight w:val="yellow"/>
                <w:lang w:val="en-US"/>
              </w:rPr>
            </w:pPr>
            <w:r w:rsidRPr="00574A1C">
              <w:rPr>
                <w:rFonts w:asciiTheme="minorHAnsi" w:hAnsiTheme="minorHAnsi" w:cstheme="minorHAnsi"/>
                <w:color w:val="000000"/>
                <w:sz w:val="18"/>
                <w:szCs w:val="18"/>
                <w:highlight w:val="yellow"/>
                <w:lang w:val="en-US"/>
              </w:rPr>
              <w:t>1,822</w:t>
            </w:r>
          </w:p>
        </w:tc>
      </w:tr>
      <w:tr w:rsidR="008128C7" w:rsidRPr="007D56F9" w14:paraId="33BF8D51" w14:textId="77777777" w:rsidTr="008128C7">
        <w:trPr>
          <w:trHeight w:val="260"/>
        </w:trPr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76D083F" w14:textId="77777777" w:rsidR="008128C7" w:rsidRPr="007D56F9" w:rsidRDefault="008128C7" w:rsidP="008128C7">
            <w:pPr>
              <w:jc w:val="left"/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</w:pPr>
            <w:proofErr w:type="spellStart"/>
            <w:r w:rsidRPr="007D56F9"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  <w:t>Hamura</w:t>
            </w:r>
            <w:proofErr w:type="spellEnd"/>
            <w:r w:rsidRPr="007D56F9"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  <w:t xml:space="preserve"> City</w:t>
            </w:r>
          </w:p>
        </w:tc>
        <w:tc>
          <w:tcPr>
            <w:tcW w:w="1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CE21B20" w14:textId="77777777" w:rsidR="008128C7" w:rsidRPr="007D56F9" w:rsidRDefault="008128C7" w:rsidP="008128C7">
            <w:pPr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</w:pPr>
            <w:r w:rsidRPr="007D56F9"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  <w:t>HM</w:t>
            </w:r>
          </w:p>
        </w:tc>
        <w:tc>
          <w:tcPr>
            <w:tcW w:w="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93763FB" w14:textId="77777777" w:rsidR="008128C7" w:rsidRPr="007D56F9" w:rsidRDefault="008128C7" w:rsidP="008128C7">
            <w:pPr>
              <w:jc w:val="left"/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</w:pPr>
            <w:r w:rsidRPr="007D56F9"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  <w:t>10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D03675B" w14:textId="77777777" w:rsidR="008128C7" w:rsidRPr="007D56F9" w:rsidRDefault="008128C7" w:rsidP="008128C7">
            <w:pPr>
              <w:jc w:val="left"/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</w:pPr>
            <w:r w:rsidRPr="007D56F9"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  <w:t>55,885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6A0D95D" w14:textId="77777777" w:rsidR="008128C7" w:rsidRPr="00574A1C" w:rsidRDefault="008128C7" w:rsidP="008128C7">
            <w:pPr>
              <w:jc w:val="left"/>
              <w:rPr>
                <w:rFonts w:asciiTheme="minorHAnsi" w:hAnsiTheme="minorHAnsi" w:cstheme="minorHAnsi"/>
                <w:color w:val="000000"/>
                <w:sz w:val="18"/>
                <w:szCs w:val="18"/>
                <w:highlight w:val="yellow"/>
                <w:lang w:val="en-US"/>
              </w:rPr>
            </w:pPr>
            <w:r w:rsidRPr="00574A1C">
              <w:rPr>
                <w:rFonts w:asciiTheme="minorHAnsi" w:hAnsiTheme="minorHAnsi" w:cstheme="minorHAnsi"/>
                <w:color w:val="000000"/>
                <w:sz w:val="18"/>
                <w:szCs w:val="18"/>
                <w:highlight w:val="yellow"/>
                <w:lang w:val="en-US"/>
              </w:rPr>
              <w:t>131</w:t>
            </w:r>
          </w:p>
        </w:tc>
      </w:tr>
      <w:tr w:rsidR="008128C7" w:rsidRPr="007D56F9" w14:paraId="43D22231" w14:textId="77777777" w:rsidTr="008128C7">
        <w:trPr>
          <w:trHeight w:val="260"/>
        </w:trPr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69D2FAC" w14:textId="77777777" w:rsidR="008128C7" w:rsidRPr="007D56F9" w:rsidRDefault="008128C7" w:rsidP="008128C7">
            <w:pPr>
              <w:jc w:val="left"/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</w:pPr>
            <w:proofErr w:type="spellStart"/>
            <w:r w:rsidRPr="007D56F9"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  <w:t>Higashikurume</w:t>
            </w:r>
            <w:proofErr w:type="spellEnd"/>
            <w:r w:rsidRPr="007D56F9"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  <w:t xml:space="preserve"> City</w:t>
            </w:r>
          </w:p>
        </w:tc>
        <w:tc>
          <w:tcPr>
            <w:tcW w:w="1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73AABC1" w14:textId="77777777" w:rsidR="008128C7" w:rsidRPr="007D56F9" w:rsidRDefault="008128C7" w:rsidP="008128C7">
            <w:pPr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</w:pPr>
            <w:r w:rsidRPr="007D56F9"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  <w:t>HK</w:t>
            </w:r>
          </w:p>
        </w:tc>
        <w:tc>
          <w:tcPr>
            <w:tcW w:w="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0DBF5E3" w14:textId="77777777" w:rsidR="008128C7" w:rsidRPr="007D56F9" w:rsidRDefault="008128C7" w:rsidP="008128C7">
            <w:pPr>
              <w:jc w:val="left"/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</w:pPr>
            <w:r w:rsidRPr="007D56F9"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  <w:t>13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174D916" w14:textId="77777777" w:rsidR="008128C7" w:rsidRPr="007D56F9" w:rsidRDefault="008128C7" w:rsidP="008128C7">
            <w:pPr>
              <w:jc w:val="left"/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</w:pPr>
            <w:r w:rsidRPr="007D56F9"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  <w:t>116,214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AB8EFBF" w14:textId="77777777" w:rsidR="008128C7" w:rsidRPr="00574A1C" w:rsidRDefault="008128C7" w:rsidP="008128C7">
            <w:pPr>
              <w:jc w:val="left"/>
              <w:rPr>
                <w:rFonts w:asciiTheme="minorHAnsi" w:hAnsiTheme="minorHAnsi" w:cstheme="minorHAnsi"/>
                <w:color w:val="000000"/>
                <w:sz w:val="18"/>
                <w:szCs w:val="18"/>
                <w:highlight w:val="yellow"/>
                <w:lang w:val="en-US"/>
              </w:rPr>
            </w:pPr>
            <w:r w:rsidRPr="00574A1C">
              <w:rPr>
                <w:rFonts w:asciiTheme="minorHAnsi" w:hAnsiTheme="minorHAnsi" w:cstheme="minorHAnsi"/>
                <w:color w:val="000000"/>
                <w:sz w:val="18"/>
                <w:szCs w:val="18"/>
                <w:highlight w:val="yellow"/>
                <w:lang w:val="en-US"/>
              </w:rPr>
              <w:t>161</w:t>
            </w:r>
          </w:p>
        </w:tc>
      </w:tr>
      <w:tr w:rsidR="008128C7" w:rsidRPr="007D56F9" w14:paraId="42F48342" w14:textId="77777777" w:rsidTr="008128C7">
        <w:trPr>
          <w:trHeight w:val="260"/>
        </w:trPr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F76874B" w14:textId="77777777" w:rsidR="008128C7" w:rsidRPr="007D56F9" w:rsidRDefault="008128C7" w:rsidP="008128C7">
            <w:pPr>
              <w:jc w:val="left"/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</w:pPr>
            <w:proofErr w:type="spellStart"/>
            <w:r w:rsidRPr="007D56F9"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  <w:t>Higashimurayama</w:t>
            </w:r>
            <w:proofErr w:type="spellEnd"/>
            <w:r w:rsidRPr="007D56F9"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  <w:t xml:space="preserve"> City</w:t>
            </w:r>
          </w:p>
        </w:tc>
        <w:tc>
          <w:tcPr>
            <w:tcW w:w="1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1312BC1" w14:textId="77777777" w:rsidR="008128C7" w:rsidRPr="007D56F9" w:rsidRDefault="008128C7" w:rsidP="008128C7">
            <w:pPr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</w:pPr>
            <w:r w:rsidRPr="007D56F9"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  <w:t>HY</w:t>
            </w:r>
          </w:p>
        </w:tc>
        <w:tc>
          <w:tcPr>
            <w:tcW w:w="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66846FB" w14:textId="77777777" w:rsidR="008128C7" w:rsidRPr="007D56F9" w:rsidRDefault="008128C7" w:rsidP="008128C7">
            <w:pPr>
              <w:jc w:val="left"/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</w:pPr>
            <w:r w:rsidRPr="007D56F9"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  <w:t>17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977EA0B" w14:textId="77777777" w:rsidR="008128C7" w:rsidRPr="007D56F9" w:rsidRDefault="008128C7" w:rsidP="008128C7">
            <w:pPr>
              <w:jc w:val="left"/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</w:pPr>
            <w:r w:rsidRPr="007D56F9"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  <w:t>151,872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85A802F" w14:textId="77777777" w:rsidR="008128C7" w:rsidRPr="00574A1C" w:rsidRDefault="008128C7" w:rsidP="008128C7">
            <w:pPr>
              <w:jc w:val="left"/>
              <w:rPr>
                <w:rFonts w:asciiTheme="minorHAnsi" w:hAnsiTheme="minorHAnsi" w:cstheme="minorHAnsi"/>
                <w:color w:val="000000"/>
                <w:sz w:val="18"/>
                <w:szCs w:val="18"/>
                <w:highlight w:val="yellow"/>
                <w:lang w:val="en-US"/>
              </w:rPr>
            </w:pPr>
            <w:r w:rsidRPr="00574A1C">
              <w:rPr>
                <w:rFonts w:asciiTheme="minorHAnsi" w:hAnsiTheme="minorHAnsi" w:cstheme="minorHAnsi"/>
                <w:color w:val="000000"/>
                <w:sz w:val="18"/>
                <w:szCs w:val="18"/>
                <w:highlight w:val="yellow"/>
                <w:lang w:val="en-US"/>
              </w:rPr>
              <w:t>206</w:t>
            </w:r>
          </w:p>
        </w:tc>
      </w:tr>
      <w:tr w:rsidR="008128C7" w:rsidRPr="007D56F9" w14:paraId="651501A6" w14:textId="77777777" w:rsidTr="008128C7">
        <w:trPr>
          <w:trHeight w:val="260"/>
        </w:trPr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95C624E" w14:textId="77777777" w:rsidR="008128C7" w:rsidRPr="007D56F9" w:rsidRDefault="008128C7" w:rsidP="008128C7">
            <w:pPr>
              <w:jc w:val="left"/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</w:pPr>
            <w:proofErr w:type="spellStart"/>
            <w:r w:rsidRPr="007D56F9"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  <w:t>Higashiyamato</w:t>
            </w:r>
            <w:proofErr w:type="spellEnd"/>
            <w:r w:rsidRPr="007D56F9"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  <w:t xml:space="preserve"> City</w:t>
            </w:r>
          </w:p>
        </w:tc>
        <w:tc>
          <w:tcPr>
            <w:tcW w:w="1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8341052" w14:textId="77777777" w:rsidR="008128C7" w:rsidRPr="007D56F9" w:rsidRDefault="008128C7" w:rsidP="008128C7">
            <w:pPr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</w:pPr>
            <w:r w:rsidRPr="007D56F9"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  <w:t>HT</w:t>
            </w:r>
          </w:p>
        </w:tc>
        <w:tc>
          <w:tcPr>
            <w:tcW w:w="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062E64A" w14:textId="77777777" w:rsidR="008128C7" w:rsidRPr="007D56F9" w:rsidRDefault="008128C7" w:rsidP="008128C7">
            <w:pPr>
              <w:jc w:val="left"/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</w:pPr>
            <w:r w:rsidRPr="007D56F9"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  <w:t>13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D29902F" w14:textId="77777777" w:rsidR="008128C7" w:rsidRPr="007D56F9" w:rsidRDefault="008128C7" w:rsidP="008128C7">
            <w:pPr>
              <w:jc w:val="left"/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</w:pPr>
            <w:r w:rsidRPr="007D56F9"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  <w:t>85,228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E8D12BF" w14:textId="77777777" w:rsidR="008128C7" w:rsidRPr="00574A1C" w:rsidRDefault="008128C7" w:rsidP="008128C7">
            <w:pPr>
              <w:jc w:val="left"/>
              <w:rPr>
                <w:rFonts w:asciiTheme="minorHAnsi" w:hAnsiTheme="minorHAnsi" w:cstheme="minorHAnsi"/>
                <w:color w:val="000000"/>
                <w:sz w:val="18"/>
                <w:szCs w:val="18"/>
                <w:highlight w:val="yellow"/>
                <w:lang w:val="en-US"/>
              </w:rPr>
            </w:pPr>
            <w:r w:rsidRPr="00574A1C">
              <w:rPr>
                <w:rFonts w:asciiTheme="minorHAnsi" w:hAnsiTheme="minorHAnsi" w:cstheme="minorHAnsi"/>
                <w:color w:val="000000"/>
                <w:sz w:val="18"/>
                <w:szCs w:val="18"/>
                <w:highlight w:val="yellow"/>
                <w:lang w:val="en-US"/>
              </w:rPr>
              <w:t>136</w:t>
            </w:r>
          </w:p>
        </w:tc>
      </w:tr>
      <w:tr w:rsidR="008128C7" w:rsidRPr="007D56F9" w14:paraId="69EDB5AA" w14:textId="77777777" w:rsidTr="008128C7">
        <w:trPr>
          <w:trHeight w:val="260"/>
        </w:trPr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1ED3C75" w14:textId="77777777" w:rsidR="008128C7" w:rsidRPr="007D56F9" w:rsidRDefault="008128C7" w:rsidP="008128C7">
            <w:pPr>
              <w:jc w:val="left"/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</w:pPr>
            <w:r w:rsidRPr="007D56F9"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  <w:t>Hino City</w:t>
            </w:r>
          </w:p>
        </w:tc>
        <w:tc>
          <w:tcPr>
            <w:tcW w:w="1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53537B6" w14:textId="77777777" w:rsidR="008128C7" w:rsidRPr="007D56F9" w:rsidRDefault="008128C7" w:rsidP="008128C7">
            <w:pPr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</w:pPr>
            <w:r w:rsidRPr="007D56F9"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  <w:t>HN</w:t>
            </w:r>
          </w:p>
        </w:tc>
        <w:tc>
          <w:tcPr>
            <w:tcW w:w="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5A70779" w14:textId="77777777" w:rsidR="008128C7" w:rsidRPr="007D56F9" w:rsidRDefault="008128C7" w:rsidP="008128C7">
            <w:pPr>
              <w:jc w:val="left"/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</w:pPr>
            <w:r w:rsidRPr="007D56F9"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  <w:t>28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3D69C4E" w14:textId="77777777" w:rsidR="008128C7" w:rsidRPr="007D56F9" w:rsidRDefault="008128C7" w:rsidP="008128C7">
            <w:pPr>
              <w:jc w:val="left"/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</w:pPr>
            <w:r w:rsidRPr="007D56F9"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  <w:t>182,998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B370CAA" w14:textId="77777777" w:rsidR="008128C7" w:rsidRPr="00574A1C" w:rsidRDefault="008128C7" w:rsidP="008128C7">
            <w:pPr>
              <w:jc w:val="left"/>
              <w:rPr>
                <w:rFonts w:asciiTheme="minorHAnsi" w:hAnsiTheme="minorHAnsi" w:cstheme="minorHAnsi"/>
                <w:color w:val="000000"/>
                <w:sz w:val="18"/>
                <w:szCs w:val="18"/>
                <w:highlight w:val="yellow"/>
                <w:lang w:val="en-US"/>
              </w:rPr>
            </w:pPr>
            <w:r w:rsidRPr="00574A1C">
              <w:rPr>
                <w:rFonts w:asciiTheme="minorHAnsi" w:hAnsiTheme="minorHAnsi" w:cstheme="minorHAnsi"/>
                <w:color w:val="000000"/>
                <w:sz w:val="18"/>
                <w:szCs w:val="18"/>
                <w:highlight w:val="yellow"/>
                <w:lang w:val="en-US"/>
              </w:rPr>
              <w:t>400</w:t>
            </w:r>
          </w:p>
        </w:tc>
      </w:tr>
      <w:tr w:rsidR="008128C7" w:rsidRPr="007D56F9" w14:paraId="3AC34AC6" w14:textId="77777777" w:rsidTr="008128C7">
        <w:trPr>
          <w:trHeight w:val="260"/>
        </w:trPr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F5F27C7" w14:textId="77777777" w:rsidR="008128C7" w:rsidRPr="007D56F9" w:rsidRDefault="008128C7" w:rsidP="008128C7">
            <w:pPr>
              <w:jc w:val="left"/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</w:pPr>
            <w:proofErr w:type="spellStart"/>
            <w:r w:rsidRPr="007D56F9"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  <w:t>Hinode</w:t>
            </w:r>
            <w:proofErr w:type="spellEnd"/>
            <w:r w:rsidRPr="007D56F9"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  <w:t xml:space="preserve"> Town</w:t>
            </w:r>
          </w:p>
        </w:tc>
        <w:tc>
          <w:tcPr>
            <w:tcW w:w="1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085E225" w14:textId="77777777" w:rsidR="008128C7" w:rsidRPr="007D56F9" w:rsidRDefault="008128C7" w:rsidP="008128C7">
            <w:pPr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</w:pPr>
            <w:r w:rsidRPr="007D56F9"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  <w:t>HD</w:t>
            </w:r>
          </w:p>
        </w:tc>
        <w:tc>
          <w:tcPr>
            <w:tcW w:w="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B419204" w14:textId="77777777" w:rsidR="008128C7" w:rsidRPr="007D56F9" w:rsidRDefault="008128C7" w:rsidP="008128C7">
            <w:pPr>
              <w:jc w:val="left"/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</w:pPr>
            <w:r w:rsidRPr="007D56F9"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  <w:t>28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D8B5E7F" w14:textId="77777777" w:rsidR="008128C7" w:rsidRPr="007D56F9" w:rsidRDefault="008128C7" w:rsidP="008128C7">
            <w:pPr>
              <w:jc w:val="left"/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</w:pPr>
            <w:r w:rsidRPr="007D56F9"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  <w:t>17,108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6B50D13" w14:textId="77777777" w:rsidR="008128C7" w:rsidRPr="00574A1C" w:rsidRDefault="008128C7" w:rsidP="008128C7">
            <w:pPr>
              <w:jc w:val="left"/>
              <w:rPr>
                <w:rFonts w:asciiTheme="minorHAnsi" w:hAnsiTheme="minorHAnsi" w:cstheme="minorHAnsi"/>
                <w:color w:val="000000"/>
                <w:sz w:val="18"/>
                <w:szCs w:val="18"/>
                <w:highlight w:val="yellow"/>
                <w:lang w:val="en-US"/>
              </w:rPr>
            </w:pPr>
            <w:r w:rsidRPr="00574A1C">
              <w:rPr>
                <w:rFonts w:asciiTheme="minorHAnsi" w:hAnsiTheme="minorHAnsi" w:cstheme="minorHAnsi"/>
                <w:color w:val="000000"/>
                <w:sz w:val="18"/>
                <w:szCs w:val="18"/>
                <w:highlight w:val="yellow"/>
                <w:lang w:val="en-US"/>
              </w:rPr>
              <w:t>75</w:t>
            </w:r>
          </w:p>
        </w:tc>
      </w:tr>
      <w:tr w:rsidR="008128C7" w:rsidRPr="007D56F9" w14:paraId="09CAFA1F" w14:textId="77777777" w:rsidTr="008128C7">
        <w:trPr>
          <w:trHeight w:val="260"/>
        </w:trPr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1186299" w14:textId="77777777" w:rsidR="008128C7" w:rsidRPr="007D56F9" w:rsidRDefault="008128C7" w:rsidP="008128C7">
            <w:pPr>
              <w:jc w:val="left"/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</w:pPr>
            <w:proofErr w:type="spellStart"/>
            <w:r w:rsidRPr="007D56F9"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  <w:t>Hinohara</w:t>
            </w:r>
            <w:proofErr w:type="spellEnd"/>
            <w:r w:rsidRPr="007D56F9"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  <w:t xml:space="preserve"> Village</w:t>
            </w:r>
          </w:p>
        </w:tc>
        <w:tc>
          <w:tcPr>
            <w:tcW w:w="1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F8B6B29" w14:textId="77777777" w:rsidR="008128C7" w:rsidRPr="007D56F9" w:rsidRDefault="008128C7" w:rsidP="008128C7">
            <w:pPr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</w:pPr>
            <w:r w:rsidRPr="007D56F9"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  <w:t>HH</w:t>
            </w:r>
          </w:p>
        </w:tc>
        <w:tc>
          <w:tcPr>
            <w:tcW w:w="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29AED2C" w14:textId="77777777" w:rsidR="008128C7" w:rsidRPr="007D56F9" w:rsidRDefault="008128C7" w:rsidP="008128C7">
            <w:pPr>
              <w:jc w:val="left"/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</w:pPr>
            <w:r w:rsidRPr="007D56F9"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  <w:t>105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C896C53" w14:textId="77777777" w:rsidR="008128C7" w:rsidRPr="007D56F9" w:rsidRDefault="008128C7" w:rsidP="008128C7">
            <w:pPr>
              <w:jc w:val="left"/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</w:pPr>
            <w:r w:rsidRPr="007D56F9"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  <w:t>2,246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F0DA6F6" w14:textId="77777777" w:rsidR="008128C7" w:rsidRPr="00574A1C" w:rsidRDefault="008128C7" w:rsidP="008128C7">
            <w:pPr>
              <w:jc w:val="left"/>
              <w:rPr>
                <w:rFonts w:asciiTheme="minorHAnsi" w:hAnsiTheme="minorHAnsi" w:cstheme="minorHAnsi"/>
                <w:color w:val="000000"/>
                <w:sz w:val="18"/>
                <w:szCs w:val="18"/>
                <w:highlight w:val="yellow"/>
                <w:lang w:val="en-US"/>
              </w:rPr>
            </w:pPr>
            <w:r w:rsidRPr="00574A1C">
              <w:rPr>
                <w:rFonts w:asciiTheme="minorHAnsi" w:hAnsiTheme="minorHAnsi" w:cstheme="minorHAnsi"/>
                <w:color w:val="000000"/>
                <w:sz w:val="18"/>
                <w:szCs w:val="18"/>
                <w:highlight w:val="yellow"/>
                <w:lang w:val="en-US"/>
              </w:rPr>
              <w:t>12</w:t>
            </w:r>
          </w:p>
        </w:tc>
      </w:tr>
      <w:tr w:rsidR="008128C7" w:rsidRPr="007D56F9" w14:paraId="5D6B9A90" w14:textId="77777777" w:rsidTr="008128C7">
        <w:trPr>
          <w:trHeight w:val="260"/>
        </w:trPr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AEA2711" w14:textId="77777777" w:rsidR="008128C7" w:rsidRPr="007D56F9" w:rsidRDefault="008128C7" w:rsidP="008128C7">
            <w:pPr>
              <w:jc w:val="left"/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</w:pPr>
            <w:proofErr w:type="spellStart"/>
            <w:r w:rsidRPr="007D56F9"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  <w:t>Inagi</w:t>
            </w:r>
            <w:proofErr w:type="spellEnd"/>
            <w:r w:rsidRPr="007D56F9"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  <w:t xml:space="preserve"> City</w:t>
            </w:r>
          </w:p>
        </w:tc>
        <w:tc>
          <w:tcPr>
            <w:tcW w:w="1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3E98CAC" w14:textId="77777777" w:rsidR="008128C7" w:rsidRPr="007D56F9" w:rsidRDefault="008128C7" w:rsidP="008128C7">
            <w:pPr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</w:pPr>
            <w:r w:rsidRPr="007D56F9"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  <w:t>IG</w:t>
            </w:r>
          </w:p>
        </w:tc>
        <w:tc>
          <w:tcPr>
            <w:tcW w:w="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1C65FA1" w14:textId="77777777" w:rsidR="008128C7" w:rsidRPr="007D56F9" w:rsidRDefault="008128C7" w:rsidP="008128C7">
            <w:pPr>
              <w:jc w:val="left"/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</w:pPr>
            <w:r w:rsidRPr="007D56F9"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  <w:t>18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24F5F5B" w14:textId="77777777" w:rsidR="008128C7" w:rsidRPr="007D56F9" w:rsidRDefault="008128C7" w:rsidP="008128C7">
            <w:pPr>
              <w:jc w:val="left"/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</w:pPr>
            <w:r w:rsidRPr="007D56F9"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  <w:t>86,724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A0A04EC" w14:textId="77777777" w:rsidR="008128C7" w:rsidRPr="00574A1C" w:rsidRDefault="008128C7" w:rsidP="008128C7">
            <w:pPr>
              <w:jc w:val="left"/>
              <w:rPr>
                <w:rFonts w:asciiTheme="minorHAnsi" w:hAnsiTheme="minorHAnsi" w:cstheme="minorHAnsi"/>
                <w:color w:val="000000"/>
                <w:sz w:val="18"/>
                <w:szCs w:val="18"/>
                <w:highlight w:val="yellow"/>
                <w:lang w:val="en-US"/>
              </w:rPr>
            </w:pPr>
            <w:r w:rsidRPr="00574A1C">
              <w:rPr>
                <w:rFonts w:asciiTheme="minorHAnsi" w:hAnsiTheme="minorHAnsi" w:cstheme="minorHAnsi"/>
                <w:color w:val="000000"/>
                <w:sz w:val="18"/>
                <w:szCs w:val="18"/>
                <w:highlight w:val="yellow"/>
                <w:lang w:val="en-US"/>
              </w:rPr>
              <w:t>212</w:t>
            </w:r>
          </w:p>
        </w:tc>
      </w:tr>
      <w:tr w:rsidR="008128C7" w:rsidRPr="007D56F9" w14:paraId="6AB6D689" w14:textId="77777777" w:rsidTr="008128C7">
        <w:trPr>
          <w:trHeight w:val="260"/>
        </w:trPr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415756F" w14:textId="77777777" w:rsidR="008128C7" w:rsidRPr="007D56F9" w:rsidRDefault="008128C7" w:rsidP="008128C7">
            <w:pPr>
              <w:jc w:val="left"/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</w:pPr>
            <w:r w:rsidRPr="007D56F9"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  <w:t>Itabashi Ward</w:t>
            </w:r>
          </w:p>
        </w:tc>
        <w:tc>
          <w:tcPr>
            <w:tcW w:w="1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646E51C" w14:textId="77777777" w:rsidR="008128C7" w:rsidRPr="007D56F9" w:rsidRDefault="008128C7" w:rsidP="008128C7">
            <w:pPr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</w:pPr>
            <w:r w:rsidRPr="007D56F9"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  <w:t>IB</w:t>
            </w:r>
          </w:p>
        </w:tc>
        <w:tc>
          <w:tcPr>
            <w:tcW w:w="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8D04F72" w14:textId="77777777" w:rsidR="008128C7" w:rsidRPr="007D56F9" w:rsidRDefault="008128C7" w:rsidP="008128C7">
            <w:pPr>
              <w:jc w:val="left"/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</w:pPr>
            <w:r w:rsidRPr="007D56F9"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  <w:t>32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A848DF2" w14:textId="77777777" w:rsidR="008128C7" w:rsidRPr="007D56F9" w:rsidRDefault="008128C7" w:rsidP="008128C7">
            <w:pPr>
              <w:jc w:val="left"/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</w:pPr>
            <w:r w:rsidRPr="007D56F9"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  <w:t>542,467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A466C56" w14:textId="77777777" w:rsidR="008128C7" w:rsidRPr="00574A1C" w:rsidRDefault="008128C7" w:rsidP="008128C7">
            <w:pPr>
              <w:jc w:val="left"/>
              <w:rPr>
                <w:rFonts w:asciiTheme="minorHAnsi" w:hAnsiTheme="minorHAnsi" w:cstheme="minorHAnsi"/>
                <w:color w:val="000000"/>
                <w:sz w:val="18"/>
                <w:szCs w:val="18"/>
                <w:highlight w:val="yellow"/>
                <w:lang w:val="en-US"/>
              </w:rPr>
            </w:pPr>
            <w:r w:rsidRPr="00574A1C">
              <w:rPr>
                <w:rFonts w:asciiTheme="minorHAnsi" w:hAnsiTheme="minorHAnsi" w:cstheme="minorHAnsi"/>
                <w:color w:val="000000"/>
                <w:sz w:val="18"/>
                <w:szCs w:val="18"/>
                <w:highlight w:val="yellow"/>
                <w:lang w:val="en-US"/>
              </w:rPr>
              <w:t>1,297</w:t>
            </w:r>
          </w:p>
        </w:tc>
      </w:tr>
      <w:tr w:rsidR="008128C7" w:rsidRPr="007D56F9" w14:paraId="000E6088" w14:textId="77777777" w:rsidTr="008128C7">
        <w:trPr>
          <w:trHeight w:val="260"/>
        </w:trPr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35147ED" w14:textId="77777777" w:rsidR="008128C7" w:rsidRPr="007D56F9" w:rsidRDefault="008128C7" w:rsidP="008128C7">
            <w:pPr>
              <w:jc w:val="left"/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</w:pPr>
            <w:r w:rsidRPr="007D56F9"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  <w:t>Katsushika Ward</w:t>
            </w:r>
          </w:p>
        </w:tc>
        <w:tc>
          <w:tcPr>
            <w:tcW w:w="1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040EFC4" w14:textId="77777777" w:rsidR="008128C7" w:rsidRPr="007D56F9" w:rsidRDefault="008128C7" w:rsidP="008128C7">
            <w:pPr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</w:pPr>
            <w:r w:rsidRPr="007D56F9"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  <w:t>KS</w:t>
            </w:r>
          </w:p>
        </w:tc>
        <w:tc>
          <w:tcPr>
            <w:tcW w:w="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63B138A" w14:textId="77777777" w:rsidR="008128C7" w:rsidRPr="007D56F9" w:rsidRDefault="008128C7" w:rsidP="008128C7">
            <w:pPr>
              <w:jc w:val="left"/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</w:pPr>
            <w:r w:rsidRPr="007D56F9"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  <w:t>35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3695DBE" w14:textId="77777777" w:rsidR="008128C7" w:rsidRPr="007D56F9" w:rsidRDefault="008128C7" w:rsidP="008128C7">
            <w:pPr>
              <w:jc w:val="left"/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</w:pPr>
            <w:r w:rsidRPr="007D56F9"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  <w:t>442,607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C3DF5E0" w14:textId="77777777" w:rsidR="008128C7" w:rsidRPr="00574A1C" w:rsidRDefault="008128C7" w:rsidP="008128C7">
            <w:pPr>
              <w:jc w:val="left"/>
              <w:rPr>
                <w:rFonts w:asciiTheme="minorHAnsi" w:hAnsiTheme="minorHAnsi" w:cstheme="minorHAnsi"/>
                <w:color w:val="000000"/>
                <w:sz w:val="18"/>
                <w:szCs w:val="18"/>
                <w:highlight w:val="yellow"/>
                <w:lang w:val="en-US"/>
              </w:rPr>
            </w:pPr>
            <w:r w:rsidRPr="00574A1C">
              <w:rPr>
                <w:rFonts w:asciiTheme="minorHAnsi" w:hAnsiTheme="minorHAnsi" w:cstheme="minorHAnsi"/>
                <w:color w:val="000000"/>
                <w:sz w:val="18"/>
                <w:szCs w:val="18"/>
                <w:highlight w:val="yellow"/>
                <w:lang w:val="en-US"/>
              </w:rPr>
              <w:t>1,015</w:t>
            </w:r>
          </w:p>
        </w:tc>
      </w:tr>
      <w:tr w:rsidR="008128C7" w:rsidRPr="007D56F9" w14:paraId="4957366D" w14:textId="77777777" w:rsidTr="008128C7">
        <w:trPr>
          <w:trHeight w:val="260"/>
        </w:trPr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299DFD4" w14:textId="77777777" w:rsidR="008128C7" w:rsidRPr="007D56F9" w:rsidRDefault="008128C7" w:rsidP="008128C7">
            <w:pPr>
              <w:jc w:val="left"/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</w:pPr>
            <w:r w:rsidRPr="007D56F9"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  <w:t>Kita Ward</w:t>
            </w:r>
          </w:p>
        </w:tc>
        <w:tc>
          <w:tcPr>
            <w:tcW w:w="1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42C981E" w14:textId="77777777" w:rsidR="008128C7" w:rsidRPr="007D56F9" w:rsidRDefault="008128C7" w:rsidP="008128C7">
            <w:pPr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</w:pPr>
            <w:r w:rsidRPr="007D56F9"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  <w:t>KK</w:t>
            </w:r>
          </w:p>
        </w:tc>
        <w:tc>
          <w:tcPr>
            <w:tcW w:w="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DD47EAE" w14:textId="77777777" w:rsidR="008128C7" w:rsidRPr="007D56F9" w:rsidRDefault="008128C7" w:rsidP="008128C7">
            <w:pPr>
              <w:jc w:val="left"/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</w:pPr>
            <w:r w:rsidRPr="007D56F9"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  <w:t>21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C0CB380" w14:textId="77777777" w:rsidR="008128C7" w:rsidRPr="007D56F9" w:rsidRDefault="008128C7" w:rsidP="008128C7">
            <w:pPr>
              <w:jc w:val="left"/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</w:pPr>
            <w:r w:rsidRPr="007D56F9"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  <w:t>338,250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E4F0A9E" w14:textId="77777777" w:rsidR="008128C7" w:rsidRPr="00574A1C" w:rsidRDefault="008128C7" w:rsidP="008128C7">
            <w:pPr>
              <w:jc w:val="left"/>
              <w:rPr>
                <w:rFonts w:asciiTheme="minorHAnsi" w:hAnsiTheme="minorHAnsi" w:cstheme="minorHAnsi"/>
                <w:color w:val="000000"/>
                <w:sz w:val="18"/>
                <w:szCs w:val="18"/>
                <w:highlight w:val="yellow"/>
                <w:lang w:val="en-US"/>
              </w:rPr>
            </w:pPr>
            <w:r w:rsidRPr="00574A1C">
              <w:rPr>
                <w:rFonts w:asciiTheme="minorHAnsi" w:hAnsiTheme="minorHAnsi" w:cstheme="minorHAnsi"/>
                <w:color w:val="000000"/>
                <w:sz w:val="18"/>
                <w:szCs w:val="18"/>
                <w:highlight w:val="yellow"/>
                <w:lang w:val="en-US"/>
              </w:rPr>
              <w:t>694</w:t>
            </w:r>
          </w:p>
        </w:tc>
      </w:tr>
      <w:tr w:rsidR="008128C7" w:rsidRPr="007D56F9" w14:paraId="4DCF9A42" w14:textId="77777777" w:rsidTr="008128C7">
        <w:trPr>
          <w:trHeight w:val="260"/>
        </w:trPr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1CFC412" w14:textId="77777777" w:rsidR="008128C7" w:rsidRPr="007D56F9" w:rsidRDefault="008128C7" w:rsidP="008128C7">
            <w:pPr>
              <w:jc w:val="left"/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</w:pPr>
            <w:proofErr w:type="spellStart"/>
            <w:r w:rsidRPr="007D56F9"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  <w:t>Kiyose</w:t>
            </w:r>
            <w:proofErr w:type="spellEnd"/>
            <w:r w:rsidRPr="007D56F9"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  <w:t xml:space="preserve"> City</w:t>
            </w:r>
          </w:p>
        </w:tc>
        <w:tc>
          <w:tcPr>
            <w:tcW w:w="1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AA1C387" w14:textId="77777777" w:rsidR="008128C7" w:rsidRPr="007D56F9" w:rsidRDefault="008128C7" w:rsidP="008128C7">
            <w:pPr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</w:pPr>
            <w:r w:rsidRPr="007D56F9"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  <w:t>KY</w:t>
            </w:r>
          </w:p>
        </w:tc>
        <w:tc>
          <w:tcPr>
            <w:tcW w:w="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AD6D57A" w14:textId="77777777" w:rsidR="008128C7" w:rsidRPr="007D56F9" w:rsidRDefault="008128C7" w:rsidP="008128C7">
            <w:pPr>
              <w:jc w:val="left"/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</w:pPr>
            <w:r w:rsidRPr="007D56F9"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  <w:t>10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EC89572" w14:textId="77777777" w:rsidR="008128C7" w:rsidRPr="007D56F9" w:rsidRDefault="008128C7" w:rsidP="008128C7">
            <w:pPr>
              <w:jc w:val="left"/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</w:pPr>
            <w:r w:rsidRPr="007D56F9"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  <w:t>74,369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019EE17" w14:textId="77777777" w:rsidR="008128C7" w:rsidRPr="00574A1C" w:rsidRDefault="008128C7" w:rsidP="008128C7">
            <w:pPr>
              <w:jc w:val="left"/>
              <w:rPr>
                <w:rFonts w:asciiTheme="minorHAnsi" w:hAnsiTheme="minorHAnsi" w:cstheme="minorHAnsi"/>
                <w:color w:val="000000"/>
                <w:sz w:val="18"/>
                <w:szCs w:val="18"/>
                <w:highlight w:val="yellow"/>
                <w:lang w:val="en-US"/>
              </w:rPr>
            </w:pPr>
            <w:r w:rsidRPr="00574A1C">
              <w:rPr>
                <w:rFonts w:asciiTheme="minorHAnsi" w:hAnsiTheme="minorHAnsi" w:cstheme="minorHAnsi"/>
                <w:color w:val="000000"/>
                <w:sz w:val="18"/>
                <w:szCs w:val="18"/>
                <w:highlight w:val="yellow"/>
                <w:lang w:val="en-US"/>
              </w:rPr>
              <w:t>112</w:t>
            </w:r>
          </w:p>
        </w:tc>
      </w:tr>
      <w:tr w:rsidR="008128C7" w:rsidRPr="007D56F9" w14:paraId="0CAB8CCF" w14:textId="77777777" w:rsidTr="008128C7">
        <w:trPr>
          <w:trHeight w:val="260"/>
        </w:trPr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05DAEC5" w14:textId="77777777" w:rsidR="008128C7" w:rsidRPr="007D56F9" w:rsidRDefault="008128C7" w:rsidP="008128C7">
            <w:pPr>
              <w:jc w:val="left"/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</w:pPr>
            <w:proofErr w:type="spellStart"/>
            <w:r w:rsidRPr="007D56F9"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  <w:t>Kodaira</w:t>
            </w:r>
            <w:proofErr w:type="spellEnd"/>
            <w:r w:rsidRPr="007D56F9"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  <w:t xml:space="preserve"> City</w:t>
            </w:r>
          </w:p>
        </w:tc>
        <w:tc>
          <w:tcPr>
            <w:tcW w:w="1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5067869" w14:textId="77777777" w:rsidR="008128C7" w:rsidRPr="007D56F9" w:rsidRDefault="008128C7" w:rsidP="008128C7">
            <w:pPr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</w:pPr>
            <w:r w:rsidRPr="007D56F9"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  <w:t>KD</w:t>
            </w:r>
          </w:p>
        </w:tc>
        <w:tc>
          <w:tcPr>
            <w:tcW w:w="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4461A81" w14:textId="77777777" w:rsidR="008128C7" w:rsidRPr="007D56F9" w:rsidRDefault="008128C7" w:rsidP="008128C7">
            <w:pPr>
              <w:jc w:val="left"/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</w:pPr>
            <w:r w:rsidRPr="007D56F9"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  <w:t>21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0738FD9" w14:textId="77777777" w:rsidR="008128C7" w:rsidRPr="007D56F9" w:rsidRDefault="008128C7" w:rsidP="008128C7">
            <w:pPr>
              <w:jc w:val="left"/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</w:pPr>
            <w:r w:rsidRPr="007D56F9"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  <w:t>189,692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C622829" w14:textId="77777777" w:rsidR="008128C7" w:rsidRPr="00574A1C" w:rsidRDefault="008128C7" w:rsidP="008128C7">
            <w:pPr>
              <w:jc w:val="left"/>
              <w:rPr>
                <w:rFonts w:asciiTheme="minorHAnsi" w:hAnsiTheme="minorHAnsi" w:cstheme="minorHAnsi"/>
                <w:color w:val="000000"/>
                <w:sz w:val="18"/>
                <w:szCs w:val="18"/>
                <w:highlight w:val="yellow"/>
                <w:lang w:val="en-US"/>
              </w:rPr>
            </w:pPr>
            <w:r w:rsidRPr="00574A1C">
              <w:rPr>
                <w:rFonts w:asciiTheme="minorHAnsi" w:hAnsiTheme="minorHAnsi" w:cstheme="minorHAnsi"/>
                <w:color w:val="000000"/>
                <w:sz w:val="18"/>
                <w:szCs w:val="18"/>
                <w:highlight w:val="yellow"/>
                <w:lang w:val="en-US"/>
              </w:rPr>
              <w:t>295</w:t>
            </w:r>
          </w:p>
        </w:tc>
      </w:tr>
      <w:tr w:rsidR="008128C7" w:rsidRPr="007D56F9" w14:paraId="183F7502" w14:textId="77777777" w:rsidTr="008128C7">
        <w:trPr>
          <w:trHeight w:val="260"/>
        </w:trPr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C458D09" w14:textId="77777777" w:rsidR="008128C7" w:rsidRPr="007D56F9" w:rsidRDefault="008128C7" w:rsidP="008128C7">
            <w:pPr>
              <w:jc w:val="left"/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</w:pPr>
            <w:r w:rsidRPr="007D56F9"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  <w:t>Koganei City</w:t>
            </w:r>
          </w:p>
        </w:tc>
        <w:tc>
          <w:tcPr>
            <w:tcW w:w="1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3404FB7" w14:textId="77777777" w:rsidR="008128C7" w:rsidRPr="007D56F9" w:rsidRDefault="008128C7" w:rsidP="008128C7">
            <w:pPr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</w:pPr>
            <w:r w:rsidRPr="007D56F9"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  <w:t>KI</w:t>
            </w:r>
          </w:p>
        </w:tc>
        <w:tc>
          <w:tcPr>
            <w:tcW w:w="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53ED0DB" w14:textId="77777777" w:rsidR="008128C7" w:rsidRPr="007D56F9" w:rsidRDefault="008128C7" w:rsidP="008128C7">
            <w:pPr>
              <w:jc w:val="left"/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</w:pPr>
            <w:r w:rsidRPr="007D56F9"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  <w:t>11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5DF564C" w14:textId="77777777" w:rsidR="008128C7" w:rsidRPr="007D56F9" w:rsidRDefault="008128C7" w:rsidP="008128C7">
            <w:pPr>
              <w:jc w:val="left"/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</w:pPr>
            <w:r w:rsidRPr="007D56F9"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  <w:t>120,773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3FE924D" w14:textId="77777777" w:rsidR="008128C7" w:rsidRPr="00574A1C" w:rsidRDefault="008128C7" w:rsidP="008128C7">
            <w:pPr>
              <w:jc w:val="left"/>
              <w:rPr>
                <w:rFonts w:asciiTheme="minorHAnsi" w:hAnsiTheme="minorHAnsi" w:cstheme="minorHAnsi"/>
                <w:color w:val="000000"/>
                <w:sz w:val="18"/>
                <w:szCs w:val="18"/>
                <w:highlight w:val="yellow"/>
                <w:lang w:val="en-US"/>
              </w:rPr>
            </w:pPr>
            <w:r w:rsidRPr="00574A1C">
              <w:rPr>
                <w:rFonts w:asciiTheme="minorHAnsi" w:hAnsiTheme="minorHAnsi" w:cstheme="minorHAnsi"/>
                <w:color w:val="000000"/>
                <w:sz w:val="18"/>
                <w:szCs w:val="18"/>
                <w:highlight w:val="yellow"/>
                <w:lang w:val="en-US"/>
              </w:rPr>
              <w:t>133</w:t>
            </w:r>
          </w:p>
        </w:tc>
      </w:tr>
      <w:tr w:rsidR="008128C7" w:rsidRPr="007D56F9" w14:paraId="0815D064" w14:textId="77777777" w:rsidTr="008128C7">
        <w:trPr>
          <w:trHeight w:val="260"/>
        </w:trPr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57889D1" w14:textId="77777777" w:rsidR="008128C7" w:rsidRPr="007D56F9" w:rsidRDefault="008128C7" w:rsidP="008128C7">
            <w:pPr>
              <w:jc w:val="left"/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</w:pPr>
            <w:r w:rsidRPr="007D56F9"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  <w:t>Kokubunji City</w:t>
            </w:r>
          </w:p>
        </w:tc>
        <w:tc>
          <w:tcPr>
            <w:tcW w:w="1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C4C0AB2" w14:textId="77777777" w:rsidR="008128C7" w:rsidRPr="007D56F9" w:rsidRDefault="008128C7" w:rsidP="008128C7">
            <w:pPr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</w:pPr>
            <w:r w:rsidRPr="007D56F9"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  <w:t>KJ</w:t>
            </w:r>
          </w:p>
        </w:tc>
        <w:tc>
          <w:tcPr>
            <w:tcW w:w="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C42F420" w14:textId="77777777" w:rsidR="008128C7" w:rsidRPr="007D56F9" w:rsidRDefault="008128C7" w:rsidP="008128C7">
            <w:pPr>
              <w:jc w:val="left"/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</w:pPr>
            <w:r w:rsidRPr="007D56F9"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  <w:t>11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F9C68F0" w14:textId="77777777" w:rsidR="008128C7" w:rsidRPr="007D56F9" w:rsidRDefault="008128C7" w:rsidP="008128C7">
            <w:pPr>
              <w:jc w:val="left"/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</w:pPr>
            <w:r w:rsidRPr="007D56F9"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  <w:t>122,276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E727595" w14:textId="77777777" w:rsidR="008128C7" w:rsidRPr="00574A1C" w:rsidRDefault="008128C7" w:rsidP="008128C7">
            <w:pPr>
              <w:jc w:val="left"/>
              <w:rPr>
                <w:rFonts w:asciiTheme="minorHAnsi" w:hAnsiTheme="minorHAnsi" w:cstheme="minorHAnsi"/>
                <w:color w:val="000000"/>
                <w:sz w:val="18"/>
                <w:szCs w:val="18"/>
                <w:highlight w:val="yellow"/>
                <w:lang w:val="en-US"/>
              </w:rPr>
            </w:pPr>
            <w:r w:rsidRPr="00574A1C">
              <w:rPr>
                <w:rFonts w:asciiTheme="minorHAnsi" w:hAnsiTheme="minorHAnsi" w:cstheme="minorHAnsi"/>
                <w:color w:val="000000"/>
                <w:sz w:val="18"/>
                <w:szCs w:val="18"/>
                <w:highlight w:val="yellow"/>
                <w:lang w:val="en-US"/>
              </w:rPr>
              <w:t>145</w:t>
            </w:r>
          </w:p>
        </w:tc>
      </w:tr>
      <w:tr w:rsidR="008128C7" w:rsidRPr="007D56F9" w14:paraId="51856600" w14:textId="77777777" w:rsidTr="008128C7">
        <w:trPr>
          <w:trHeight w:val="260"/>
        </w:trPr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7E83829" w14:textId="77777777" w:rsidR="008128C7" w:rsidRPr="007D56F9" w:rsidRDefault="008128C7" w:rsidP="008128C7">
            <w:pPr>
              <w:jc w:val="left"/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</w:pPr>
            <w:proofErr w:type="spellStart"/>
            <w:r w:rsidRPr="007D56F9"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  <w:t>Komae</w:t>
            </w:r>
            <w:proofErr w:type="spellEnd"/>
            <w:r w:rsidRPr="007D56F9"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  <w:t xml:space="preserve"> City</w:t>
            </w:r>
          </w:p>
        </w:tc>
        <w:tc>
          <w:tcPr>
            <w:tcW w:w="1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2BF60B3" w14:textId="77777777" w:rsidR="008128C7" w:rsidRPr="007D56F9" w:rsidRDefault="008128C7" w:rsidP="008128C7">
            <w:pPr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</w:pPr>
            <w:r w:rsidRPr="007D56F9"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  <w:t>KE</w:t>
            </w:r>
          </w:p>
        </w:tc>
        <w:tc>
          <w:tcPr>
            <w:tcW w:w="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2ED8AC4" w14:textId="77777777" w:rsidR="008128C7" w:rsidRPr="007D56F9" w:rsidRDefault="008128C7" w:rsidP="008128C7">
            <w:pPr>
              <w:jc w:val="left"/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</w:pPr>
            <w:r w:rsidRPr="007D56F9"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  <w:t>6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DF175F2" w14:textId="77777777" w:rsidR="008128C7" w:rsidRPr="007D56F9" w:rsidRDefault="008128C7" w:rsidP="008128C7">
            <w:pPr>
              <w:jc w:val="left"/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</w:pPr>
            <w:r w:rsidRPr="007D56F9"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  <w:t>80,508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3467864" w14:textId="77777777" w:rsidR="008128C7" w:rsidRPr="00574A1C" w:rsidRDefault="008128C7" w:rsidP="008128C7">
            <w:pPr>
              <w:jc w:val="left"/>
              <w:rPr>
                <w:rFonts w:asciiTheme="minorHAnsi" w:hAnsiTheme="minorHAnsi" w:cstheme="minorHAnsi"/>
                <w:color w:val="000000"/>
                <w:sz w:val="18"/>
                <w:szCs w:val="18"/>
                <w:highlight w:val="yellow"/>
                <w:lang w:val="en-US"/>
              </w:rPr>
            </w:pPr>
            <w:r w:rsidRPr="00574A1C">
              <w:rPr>
                <w:rFonts w:asciiTheme="minorHAnsi" w:hAnsiTheme="minorHAnsi" w:cstheme="minorHAnsi"/>
                <w:color w:val="000000"/>
                <w:sz w:val="18"/>
                <w:szCs w:val="18"/>
                <w:highlight w:val="yellow"/>
                <w:lang w:val="en-US"/>
              </w:rPr>
              <w:t>84</w:t>
            </w:r>
          </w:p>
        </w:tc>
      </w:tr>
      <w:tr w:rsidR="008128C7" w:rsidRPr="007D56F9" w14:paraId="122553A7" w14:textId="77777777" w:rsidTr="008128C7">
        <w:trPr>
          <w:trHeight w:val="260"/>
        </w:trPr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5A6E765" w14:textId="77777777" w:rsidR="008128C7" w:rsidRPr="007D56F9" w:rsidRDefault="008128C7" w:rsidP="008128C7">
            <w:pPr>
              <w:jc w:val="left"/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</w:pPr>
            <w:r w:rsidRPr="007D56F9"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  <w:t>Koto Ward</w:t>
            </w:r>
          </w:p>
        </w:tc>
        <w:tc>
          <w:tcPr>
            <w:tcW w:w="1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F07B58D" w14:textId="77777777" w:rsidR="008128C7" w:rsidRPr="007D56F9" w:rsidRDefault="008128C7" w:rsidP="008128C7">
            <w:pPr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</w:pPr>
            <w:r w:rsidRPr="007D56F9"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  <w:t>KT</w:t>
            </w:r>
          </w:p>
        </w:tc>
        <w:tc>
          <w:tcPr>
            <w:tcW w:w="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5CCD457" w14:textId="77777777" w:rsidR="008128C7" w:rsidRPr="007D56F9" w:rsidRDefault="008128C7" w:rsidP="008128C7">
            <w:pPr>
              <w:jc w:val="left"/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</w:pPr>
            <w:r w:rsidRPr="007D56F9"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  <w:t>40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DFAD9A8" w14:textId="77777777" w:rsidR="008128C7" w:rsidRPr="007D56F9" w:rsidRDefault="008128C7" w:rsidP="008128C7">
            <w:pPr>
              <w:jc w:val="left"/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</w:pPr>
            <w:r w:rsidRPr="007D56F9"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  <w:t>482,436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B7CE9E2" w14:textId="77777777" w:rsidR="008128C7" w:rsidRPr="00574A1C" w:rsidRDefault="008128C7" w:rsidP="008128C7">
            <w:pPr>
              <w:jc w:val="left"/>
              <w:rPr>
                <w:rFonts w:asciiTheme="minorHAnsi" w:hAnsiTheme="minorHAnsi" w:cstheme="minorHAnsi"/>
                <w:color w:val="000000"/>
                <w:sz w:val="18"/>
                <w:szCs w:val="18"/>
                <w:highlight w:val="yellow"/>
                <w:lang w:val="en-US"/>
              </w:rPr>
            </w:pPr>
            <w:r w:rsidRPr="00574A1C">
              <w:rPr>
                <w:rFonts w:asciiTheme="minorHAnsi" w:hAnsiTheme="minorHAnsi" w:cstheme="minorHAnsi"/>
                <w:color w:val="000000"/>
                <w:sz w:val="18"/>
                <w:szCs w:val="18"/>
                <w:highlight w:val="yellow"/>
                <w:lang w:val="en-US"/>
              </w:rPr>
              <w:t>1,913</w:t>
            </w:r>
          </w:p>
        </w:tc>
      </w:tr>
      <w:tr w:rsidR="008128C7" w:rsidRPr="007D56F9" w14:paraId="0424D8C8" w14:textId="77777777" w:rsidTr="008128C7">
        <w:trPr>
          <w:trHeight w:val="260"/>
        </w:trPr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D06EB42" w14:textId="77777777" w:rsidR="008128C7" w:rsidRPr="007D56F9" w:rsidRDefault="008128C7" w:rsidP="008128C7">
            <w:pPr>
              <w:jc w:val="left"/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</w:pPr>
            <w:proofErr w:type="spellStart"/>
            <w:r w:rsidRPr="007D56F9"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  <w:t>Kozushima</w:t>
            </w:r>
            <w:proofErr w:type="spellEnd"/>
            <w:r w:rsidRPr="007D56F9"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  <w:t xml:space="preserve"> Village</w:t>
            </w:r>
          </w:p>
        </w:tc>
        <w:tc>
          <w:tcPr>
            <w:tcW w:w="1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D7C28A7" w14:textId="77777777" w:rsidR="008128C7" w:rsidRPr="007D56F9" w:rsidRDefault="008128C7" w:rsidP="008128C7">
            <w:pPr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</w:pPr>
            <w:r w:rsidRPr="007D56F9"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  <w:t>KM</w:t>
            </w:r>
          </w:p>
        </w:tc>
        <w:tc>
          <w:tcPr>
            <w:tcW w:w="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F307B2A" w14:textId="77777777" w:rsidR="008128C7" w:rsidRPr="007D56F9" w:rsidRDefault="008128C7" w:rsidP="008128C7">
            <w:pPr>
              <w:jc w:val="left"/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</w:pPr>
            <w:r w:rsidRPr="007D56F9"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  <w:t>19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1F1D4B2" w14:textId="77777777" w:rsidR="008128C7" w:rsidRPr="007D56F9" w:rsidRDefault="008128C7" w:rsidP="008128C7">
            <w:pPr>
              <w:jc w:val="left"/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</w:pPr>
            <w:r w:rsidRPr="007D56F9"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  <w:t>1,825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57993B8" w14:textId="77777777" w:rsidR="008128C7" w:rsidRPr="00574A1C" w:rsidRDefault="008128C7" w:rsidP="008128C7">
            <w:pPr>
              <w:jc w:val="left"/>
              <w:rPr>
                <w:rFonts w:asciiTheme="minorHAnsi" w:hAnsiTheme="minorHAnsi" w:cstheme="minorHAnsi"/>
                <w:color w:val="000000"/>
                <w:sz w:val="18"/>
                <w:szCs w:val="18"/>
                <w:highlight w:val="yellow"/>
                <w:lang w:val="en-US"/>
              </w:rPr>
            </w:pPr>
            <w:r w:rsidRPr="00574A1C">
              <w:rPr>
                <w:rFonts w:asciiTheme="minorHAnsi" w:hAnsiTheme="minorHAnsi" w:cstheme="minorHAnsi"/>
                <w:color w:val="000000"/>
                <w:sz w:val="18"/>
                <w:szCs w:val="18"/>
                <w:highlight w:val="yellow"/>
                <w:lang w:val="en-US"/>
              </w:rPr>
              <w:t>20</w:t>
            </w:r>
          </w:p>
        </w:tc>
      </w:tr>
      <w:tr w:rsidR="008128C7" w:rsidRPr="007D56F9" w14:paraId="1ED7EED7" w14:textId="77777777" w:rsidTr="008128C7">
        <w:trPr>
          <w:trHeight w:val="260"/>
        </w:trPr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49D2974" w14:textId="77777777" w:rsidR="008128C7" w:rsidRPr="007D56F9" w:rsidRDefault="008128C7" w:rsidP="008128C7">
            <w:pPr>
              <w:jc w:val="left"/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</w:pPr>
            <w:proofErr w:type="spellStart"/>
            <w:r w:rsidRPr="007D56F9"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  <w:t>Kunitachi</w:t>
            </w:r>
            <w:proofErr w:type="spellEnd"/>
            <w:r w:rsidRPr="007D56F9"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  <w:t xml:space="preserve"> City</w:t>
            </w:r>
          </w:p>
        </w:tc>
        <w:tc>
          <w:tcPr>
            <w:tcW w:w="1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C4C14D7" w14:textId="77777777" w:rsidR="008128C7" w:rsidRPr="007D56F9" w:rsidRDefault="008128C7" w:rsidP="008128C7">
            <w:pPr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</w:pPr>
            <w:r w:rsidRPr="007D56F9"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  <w:t>KC</w:t>
            </w:r>
          </w:p>
        </w:tc>
        <w:tc>
          <w:tcPr>
            <w:tcW w:w="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DC863CF" w14:textId="77777777" w:rsidR="008128C7" w:rsidRPr="007D56F9" w:rsidRDefault="008128C7" w:rsidP="008128C7">
            <w:pPr>
              <w:jc w:val="left"/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</w:pPr>
            <w:r w:rsidRPr="007D56F9"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  <w:t>8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BA9BEA9" w14:textId="77777777" w:rsidR="008128C7" w:rsidRPr="007D56F9" w:rsidRDefault="008128C7" w:rsidP="008128C7">
            <w:pPr>
              <w:jc w:val="left"/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</w:pPr>
            <w:r w:rsidRPr="007D56F9"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  <w:t>75,407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A0437A7" w14:textId="77777777" w:rsidR="008128C7" w:rsidRPr="00574A1C" w:rsidRDefault="008128C7" w:rsidP="008128C7">
            <w:pPr>
              <w:jc w:val="left"/>
              <w:rPr>
                <w:rFonts w:asciiTheme="minorHAnsi" w:hAnsiTheme="minorHAnsi" w:cstheme="minorHAnsi"/>
                <w:color w:val="000000"/>
                <w:sz w:val="18"/>
                <w:szCs w:val="18"/>
                <w:highlight w:val="yellow"/>
                <w:lang w:val="en-US"/>
              </w:rPr>
            </w:pPr>
            <w:r w:rsidRPr="00574A1C">
              <w:rPr>
                <w:rFonts w:asciiTheme="minorHAnsi" w:hAnsiTheme="minorHAnsi" w:cstheme="minorHAnsi"/>
                <w:color w:val="000000"/>
                <w:sz w:val="18"/>
                <w:szCs w:val="18"/>
                <w:highlight w:val="yellow"/>
                <w:lang w:val="en-US"/>
              </w:rPr>
              <w:t>201</w:t>
            </w:r>
          </w:p>
        </w:tc>
      </w:tr>
      <w:tr w:rsidR="008128C7" w:rsidRPr="007D56F9" w14:paraId="3EB79FA9" w14:textId="77777777" w:rsidTr="008128C7">
        <w:trPr>
          <w:trHeight w:val="260"/>
        </w:trPr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CF27A88" w14:textId="77777777" w:rsidR="008128C7" w:rsidRPr="007D56F9" w:rsidRDefault="008128C7" w:rsidP="008128C7">
            <w:pPr>
              <w:jc w:val="left"/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</w:pPr>
            <w:r w:rsidRPr="007D56F9"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  <w:t>Machida City</w:t>
            </w:r>
          </w:p>
        </w:tc>
        <w:tc>
          <w:tcPr>
            <w:tcW w:w="1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D5397BC" w14:textId="77777777" w:rsidR="008128C7" w:rsidRPr="007D56F9" w:rsidRDefault="008128C7" w:rsidP="008128C7">
            <w:pPr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</w:pPr>
            <w:r w:rsidRPr="007D56F9"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  <w:t>MC</w:t>
            </w:r>
          </w:p>
        </w:tc>
        <w:tc>
          <w:tcPr>
            <w:tcW w:w="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AF0E973" w14:textId="77777777" w:rsidR="008128C7" w:rsidRPr="007D56F9" w:rsidRDefault="008128C7" w:rsidP="008128C7">
            <w:pPr>
              <w:jc w:val="left"/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</w:pPr>
            <w:r w:rsidRPr="007D56F9"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  <w:t>72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738DF08" w14:textId="77777777" w:rsidR="008128C7" w:rsidRPr="007D56F9" w:rsidRDefault="008128C7" w:rsidP="008128C7">
            <w:pPr>
              <w:jc w:val="left"/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</w:pPr>
            <w:r w:rsidRPr="007D56F9"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  <w:t>428,766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BD1124C" w14:textId="77777777" w:rsidR="008128C7" w:rsidRPr="00574A1C" w:rsidRDefault="008128C7" w:rsidP="008128C7">
            <w:pPr>
              <w:jc w:val="left"/>
              <w:rPr>
                <w:rFonts w:asciiTheme="minorHAnsi" w:hAnsiTheme="minorHAnsi" w:cstheme="minorHAnsi"/>
                <w:color w:val="000000"/>
                <w:sz w:val="18"/>
                <w:szCs w:val="18"/>
                <w:highlight w:val="yellow"/>
                <w:lang w:val="en-US"/>
              </w:rPr>
            </w:pPr>
            <w:r w:rsidRPr="00574A1C">
              <w:rPr>
                <w:rFonts w:asciiTheme="minorHAnsi" w:hAnsiTheme="minorHAnsi" w:cstheme="minorHAnsi"/>
                <w:color w:val="000000"/>
                <w:sz w:val="18"/>
                <w:szCs w:val="18"/>
                <w:highlight w:val="yellow"/>
                <w:lang w:val="en-US"/>
              </w:rPr>
              <w:t>721</w:t>
            </w:r>
          </w:p>
        </w:tc>
      </w:tr>
      <w:tr w:rsidR="008128C7" w:rsidRPr="007D56F9" w14:paraId="1487608A" w14:textId="77777777" w:rsidTr="008128C7">
        <w:trPr>
          <w:trHeight w:val="260"/>
        </w:trPr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574FD20" w14:textId="77777777" w:rsidR="008128C7" w:rsidRPr="007D56F9" w:rsidRDefault="008128C7" w:rsidP="008128C7">
            <w:pPr>
              <w:jc w:val="left"/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</w:pPr>
            <w:r w:rsidRPr="007D56F9"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  <w:t>Meguro Ward</w:t>
            </w:r>
          </w:p>
        </w:tc>
        <w:tc>
          <w:tcPr>
            <w:tcW w:w="1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41F693A" w14:textId="77777777" w:rsidR="008128C7" w:rsidRPr="007D56F9" w:rsidRDefault="008128C7" w:rsidP="008128C7">
            <w:pPr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</w:pPr>
            <w:r w:rsidRPr="007D56F9"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  <w:t>MG</w:t>
            </w:r>
          </w:p>
        </w:tc>
        <w:tc>
          <w:tcPr>
            <w:tcW w:w="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4149D2E" w14:textId="77777777" w:rsidR="008128C7" w:rsidRPr="007D56F9" w:rsidRDefault="008128C7" w:rsidP="008128C7">
            <w:pPr>
              <w:jc w:val="left"/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</w:pPr>
            <w:r w:rsidRPr="007D56F9"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  <w:t>15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5DEAFA5" w14:textId="77777777" w:rsidR="008128C7" w:rsidRPr="007D56F9" w:rsidRDefault="008128C7" w:rsidP="008128C7">
            <w:pPr>
              <w:jc w:val="left"/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</w:pPr>
            <w:r w:rsidRPr="007D56F9"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  <w:t>275,701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B054725" w14:textId="77777777" w:rsidR="008128C7" w:rsidRPr="00574A1C" w:rsidRDefault="008128C7" w:rsidP="008128C7">
            <w:pPr>
              <w:jc w:val="left"/>
              <w:rPr>
                <w:rFonts w:asciiTheme="minorHAnsi" w:hAnsiTheme="minorHAnsi" w:cstheme="minorHAnsi"/>
                <w:color w:val="000000"/>
                <w:sz w:val="18"/>
                <w:szCs w:val="18"/>
                <w:highlight w:val="yellow"/>
                <w:lang w:val="en-US"/>
              </w:rPr>
            </w:pPr>
            <w:r w:rsidRPr="00574A1C">
              <w:rPr>
                <w:rFonts w:asciiTheme="minorHAnsi" w:hAnsiTheme="minorHAnsi" w:cstheme="minorHAnsi"/>
                <w:color w:val="000000"/>
                <w:sz w:val="18"/>
                <w:szCs w:val="18"/>
                <w:highlight w:val="yellow"/>
                <w:lang w:val="en-US"/>
              </w:rPr>
              <w:t>642</w:t>
            </w:r>
          </w:p>
        </w:tc>
      </w:tr>
      <w:tr w:rsidR="008128C7" w:rsidRPr="007D56F9" w14:paraId="6242E5A7" w14:textId="77777777" w:rsidTr="008128C7">
        <w:trPr>
          <w:trHeight w:val="260"/>
        </w:trPr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88F389E" w14:textId="77777777" w:rsidR="008128C7" w:rsidRPr="007D56F9" w:rsidRDefault="008128C7" w:rsidP="008128C7">
            <w:pPr>
              <w:jc w:val="left"/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</w:pPr>
            <w:proofErr w:type="spellStart"/>
            <w:r w:rsidRPr="007D56F9"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  <w:t>Mikurajima</w:t>
            </w:r>
            <w:proofErr w:type="spellEnd"/>
            <w:r w:rsidRPr="007D56F9"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  <w:t xml:space="preserve"> Village</w:t>
            </w:r>
          </w:p>
        </w:tc>
        <w:tc>
          <w:tcPr>
            <w:tcW w:w="1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97BDEDE" w14:textId="77777777" w:rsidR="008128C7" w:rsidRPr="007D56F9" w:rsidRDefault="008128C7" w:rsidP="008128C7">
            <w:pPr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</w:pPr>
            <w:r w:rsidRPr="007D56F9"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  <w:t>MJ</w:t>
            </w:r>
          </w:p>
        </w:tc>
        <w:tc>
          <w:tcPr>
            <w:tcW w:w="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021997B" w14:textId="77777777" w:rsidR="008128C7" w:rsidRPr="007D56F9" w:rsidRDefault="008128C7" w:rsidP="008128C7">
            <w:pPr>
              <w:jc w:val="left"/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</w:pPr>
            <w:r w:rsidRPr="007D56F9"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  <w:t>21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409CB50" w14:textId="77777777" w:rsidR="008128C7" w:rsidRPr="007D56F9" w:rsidRDefault="008128C7" w:rsidP="008128C7">
            <w:pPr>
              <w:jc w:val="left"/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</w:pPr>
            <w:r w:rsidRPr="007D56F9"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  <w:t>328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6C9AEC7" w14:textId="77777777" w:rsidR="008128C7" w:rsidRPr="00574A1C" w:rsidRDefault="008128C7" w:rsidP="008128C7">
            <w:pPr>
              <w:jc w:val="left"/>
              <w:rPr>
                <w:rFonts w:asciiTheme="minorHAnsi" w:hAnsiTheme="minorHAnsi" w:cstheme="minorHAnsi"/>
                <w:color w:val="000000"/>
                <w:sz w:val="18"/>
                <w:szCs w:val="18"/>
                <w:highlight w:val="yellow"/>
                <w:lang w:val="en-US"/>
              </w:rPr>
            </w:pPr>
            <w:r w:rsidRPr="00574A1C">
              <w:rPr>
                <w:rFonts w:asciiTheme="minorHAnsi" w:hAnsiTheme="minorHAnsi" w:cstheme="minorHAnsi"/>
                <w:color w:val="000000"/>
                <w:sz w:val="18"/>
                <w:szCs w:val="18"/>
                <w:highlight w:val="yellow"/>
                <w:lang w:val="en-US"/>
              </w:rPr>
              <w:t>8</w:t>
            </w:r>
          </w:p>
        </w:tc>
      </w:tr>
      <w:tr w:rsidR="008128C7" w:rsidRPr="007D56F9" w14:paraId="36D66EDE" w14:textId="77777777" w:rsidTr="008128C7">
        <w:trPr>
          <w:trHeight w:val="260"/>
        </w:trPr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B711DF2" w14:textId="77777777" w:rsidR="008128C7" w:rsidRPr="007D56F9" w:rsidRDefault="008128C7" w:rsidP="008128C7">
            <w:pPr>
              <w:jc w:val="left"/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</w:pPr>
            <w:r w:rsidRPr="007D56F9"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  <w:t>Minato Ward</w:t>
            </w:r>
          </w:p>
        </w:tc>
        <w:tc>
          <w:tcPr>
            <w:tcW w:w="1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D96A46D" w14:textId="77777777" w:rsidR="008128C7" w:rsidRPr="007D56F9" w:rsidRDefault="008128C7" w:rsidP="008128C7">
            <w:pPr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</w:pPr>
            <w:r w:rsidRPr="007D56F9"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  <w:t>MN</w:t>
            </w:r>
          </w:p>
        </w:tc>
        <w:tc>
          <w:tcPr>
            <w:tcW w:w="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72EEFCC" w14:textId="77777777" w:rsidR="008128C7" w:rsidRPr="007D56F9" w:rsidRDefault="008128C7" w:rsidP="008128C7">
            <w:pPr>
              <w:jc w:val="left"/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</w:pPr>
            <w:r w:rsidRPr="007D56F9"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  <w:t>20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EB224DF" w14:textId="77777777" w:rsidR="008128C7" w:rsidRPr="007D56F9" w:rsidRDefault="008128C7" w:rsidP="008128C7">
            <w:pPr>
              <w:jc w:val="left"/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</w:pPr>
            <w:r w:rsidRPr="007D56F9"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  <w:t>217,492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33D6EF5" w14:textId="77777777" w:rsidR="008128C7" w:rsidRPr="00574A1C" w:rsidRDefault="008128C7" w:rsidP="008128C7">
            <w:pPr>
              <w:jc w:val="left"/>
              <w:rPr>
                <w:rFonts w:asciiTheme="minorHAnsi" w:hAnsiTheme="minorHAnsi" w:cstheme="minorHAnsi"/>
                <w:color w:val="000000"/>
                <w:sz w:val="18"/>
                <w:szCs w:val="18"/>
                <w:highlight w:val="yellow"/>
                <w:lang w:val="en-US"/>
              </w:rPr>
            </w:pPr>
            <w:r w:rsidRPr="00574A1C">
              <w:rPr>
                <w:rFonts w:asciiTheme="minorHAnsi" w:hAnsiTheme="minorHAnsi" w:cstheme="minorHAnsi"/>
                <w:color w:val="000000"/>
                <w:sz w:val="18"/>
                <w:szCs w:val="18"/>
                <w:highlight w:val="yellow"/>
                <w:lang w:val="en-US"/>
              </w:rPr>
              <w:t>2,574</w:t>
            </w:r>
          </w:p>
        </w:tc>
      </w:tr>
      <w:tr w:rsidR="008128C7" w:rsidRPr="007D56F9" w14:paraId="289D8211" w14:textId="77777777" w:rsidTr="008128C7">
        <w:trPr>
          <w:trHeight w:val="260"/>
        </w:trPr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B680786" w14:textId="77777777" w:rsidR="008128C7" w:rsidRPr="007D56F9" w:rsidRDefault="008128C7" w:rsidP="008128C7">
            <w:pPr>
              <w:jc w:val="left"/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</w:pPr>
            <w:proofErr w:type="spellStart"/>
            <w:r w:rsidRPr="007D56F9"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  <w:t>Mitaka</w:t>
            </w:r>
            <w:proofErr w:type="spellEnd"/>
            <w:r w:rsidRPr="007D56F9"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  <w:t xml:space="preserve"> City</w:t>
            </w:r>
          </w:p>
        </w:tc>
        <w:tc>
          <w:tcPr>
            <w:tcW w:w="1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0F58775" w14:textId="77777777" w:rsidR="008128C7" w:rsidRPr="007D56F9" w:rsidRDefault="008128C7" w:rsidP="008128C7">
            <w:pPr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</w:pPr>
            <w:r w:rsidRPr="007D56F9"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  <w:t>MT</w:t>
            </w:r>
          </w:p>
        </w:tc>
        <w:tc>
          <w:tcPr>
            <w:tcW w:w="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65A5CEF" w14:textId="77777777" w:rsidR="008128C7" w:rsidRPr="007D56F9" w:rsidRDefault="008128C7" w:rsidP="008128C7">
            <w:pPr>
              <w:jc w:val="left"/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</w:pPr>
            <w:r w:rsidRPr="007D56F9"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  <w:t>16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3AC16F6" w14:textId="77777777" w:rsidR="008128C7" w:rsidRPr="007D56F9" w:rsidRDefault="008128C7" w:rsidP="008128C7">
            <w:pPr>
              <w:jc w:val="left"/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</w:pPr>
            <w:r w:rsidRPr="007D56F9"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  <w:t>188,023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BF9C8EA" w14:textId="77777777" w:rsidR="008128C7" w:rsidRPr="00574A1C" w:rsidRDefault="008128C7" w:rsidP="008128C7">
            <w:pPr>
              <w:jc w:val="left"/>
              <w:rPr>
                <w:rFonts w:asciiTheme="minorHAnsi" w:hAnsiTheme="minorHAnsi" w:cstheme="minorHAnsi"/>
                <w:color w:val="000000"/>
                <w:sz w:val="18"/>
                <w:szCs w:val="18"/>
                <w:highlight w:val="yellow"/>
                <w:lang w:val="en-US"/>
              </w:rPr>
            </w:pPr>
            <w:r w:rsidRPr="00574A1C">
              <w:rPr>
                <w:rFonts w:asciiTheme="minorHAnsi" w:hAnsiTheme="minorHAnsi" w:cstheme="minorHAnsi"/>
                <w:color w:val="000000"/>
                <w:sz w:val="18"/>
                <w:szCs w:val="18"/>
                <w:highlight w:val="yellow"/>
                <w:lang w:val="en-US"/>
              </w:rPr>
              <w:t>276</w:t>
            </w:r>
          </w:p>
        </w:tc>
      </w:tr>
      <w:tr w:rsidR="008128C7" w:rsidRPr="007D56F9" w14:paraId="2F1B8CD8" w14:textId="77777777" w:rsidTr="008128C7">
        <w:trPr>
          <w:trHeight w:val="260"/>
        </w:trPr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D937D79" w14:textId="77777777" w:rsidR="008128C7" w:rsidRPr="007D56F9" w:rsidRDefault="008128C7" w:rsidP="008128C7">
            <w:pPr>
              <w:jc w:val="left"/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</w:pPr>
            <w:r w:rsidRPr="007D56F9"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  <w:t>Miyake Village</w:t>
            </w:r>
          </w:p>
        </w:tc>
        <w:tc>
          <w:tcPr>
            <w:tcW w:w="1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E4166BE" w14:textId="77777777" w:rsidR="008128C7" w:rsidRPr="007D56F9" w:rsidRDefault="008128C7" w:rsidP="008128C7">
            <w:pPr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</w:pPr>
            <w:r w:rsidRPr="007D56F9"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  <w:t>MK</w:t>
            </w:r>
          </w:p>
        </w:tc>
        <w:tc>
          <w:tcPr>
            <w:tcW w:w="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E0F746C" w14:textId="77777777" w:rsidR="008128C7" w:rsidRPr="007D56F9" w:rsidRDefault="008128C7" w:rsidP="008128C7">
            <w:pPr>
              <w:jc w:val="left"/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</w:pPr>
            <w:r w:rsidRPr="007D56F9"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  <w:t>55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1F20E35" w14:textId="77777777" w:rsidR="008128C7" w:rsidRPr="007D56F9" w:rsidRDefault="008128C7" w:rsidP="008128C7">
            <w:pPr>
              <w:jc w:val="left"/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</w:pPr>
            <w:r w:rsidRPr="007D56F9"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  <w:t>2,559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E17B8DB" w14:textId="77777777" w:rsidR="008128C7" w:rsidRPr="00574A1C" w:rsidRDefault="008128C7" w:rsidP="008128C7">
            <w:pPr>
              <w:jc w:val="left"/>
              <w:rPr>
                <w:rFonts w:asciiTheme="minorHAnsi" w:hAnsiTheme="minorHAnsi" w:cstheme="minorHAnsi"/>
                <w:color w:val="000000"/>
                <w:sz w:val="18"/>
                <w:szCs w:val="18"/>
                <w:highlight w:val="yellow"/>
                <w:lang w:val="en-US"/>
              </w:rPr>
            </w:pPr>
            <w:r w:rsidRPr="00574A1C">
              <w:rPr>
                <w:rFonts w:asciiTheme="minorHAnsi" w:hAnsiTheme="minorHAnsi" w:cstheme="minorHAnsi"/>
                <w:color w:val="000000"/>
                <w:sz w:val="18"/>
                <w:szCs w:val="18"/>
                <w:highlight w:val="yellow"/>
                <w:lang w:val="en-US"/>
              </w:rPr>
              <w:t>23</w:t>
            </w:r>
          </w:p>
        </w:tc>
      </w:tr>
      <w:tr w:rsidR="008128C7" w:rsidRPr="007D56F9" w14:paraId="0162F6D7" w14:textId="77777777" w:rsidTr="008128C7">
        <w:trPr>
          <w:trHeight w:val="260"/>
        </w:trPr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EF6F86F" w14:textId="77777777" w:rsidR="008128C7" w:rsidRPr="007D56F9" w:rsidRDefault="008128C7" w:rsidP="008128C7">
            <w:pPr>
              <w:jc w:val="left"/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</w:pPr>
            <w:r w:rsidRPr="007D56F9"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  <w:t>Mizuho Town</w:t>
            </w:r>
          </w:p>
        </w:tc>
        <w:tc>
          <w:tcPr>
            <w:tcW w:w="1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3A59C7A" w14:textId="77777777" w:rsidR="008128C7" w:rsidRPr="007D56F9" w:rsidRDefault="008128C7" w:rsidP="008128C7">
            <w:pPr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</w:pPr>
            <w:r w:rsidRPr="007D56F9"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  <w:t>MH</w:t>
            </w:r>
          </w:p>
        </w:tc>
        <w:tc>
          <w:tcPr>
            <w:tcW w:w="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370F293" w14:textId="77777777" w:rsidR="008128C7" w:rsidRPr="007D56F9" w:rsidRDefault="008128C7" w:rsidP="008128C7">
            <w:pPr>
              <w:jc w:val="left"/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</w:pPr>
            <w:r w:rsidRPr="007D56F9"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  <w:t>17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F16CDCB" w14:textId="77777777" w:rsidR="008128C7" w:rsidRPr="007D56F9" w:rsidRDefault="008128C7" w:rsidP="008128C7">
            <w:pPr>
              <w:jc w:val="left"/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</w:pPr>
            <w:r w:rsidRPr="007D56F9"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  <w:t>33,037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8E196CC" w14:textId="77777777" w:rsidR="008128C7" w:rsidRPr="00574A1C" w:rsidRDefault="008128C7" w:rsidP="008128C7">
            <w:pPr>
              <w:jc w:val="left"/>
              <w:rPr>
                <w:rFonts w:asciiTheme="minorHAnsi" w:hAnsiTheme="minorHAnsi" w:cstheme="minorHAnsi"/>
                <w:color w:val="000000"/>
                <w:sz w:val="18"/>
                <w:szCs w:val="18"/>
                <w:highlight w:val="yellow"/>
                <w:lang w:val="en-US"/>
              </w:rPr>
            </w:pPr>
            <w:r w:rsidRPr="00574A1C">
              <w:rPr>
                <w:rFonts w:asciiTheme="minorHAnsi" w:hAnsiTheme="minorHAnsi" w:cstheme="minorHAnsi"/>
                <w:color w:val="000000"/>
                <w:sz w:val="18"/>
                <w:szCs w:val="18"/>
                <w:highlight w:val="yellow"/>
                <w:lang w:val="en-US"/>
              </w:rPr>
              <w:t>205</w:t>
            </w:r>
          </w:p>
        </w:tc>
      </w:tr>
      <w:tr w:rsidR="008128C7" w:rsidRPr="007D56F9" w14:paraId="4EC3A8F9" w14:textId="77777777" w:rsidTr="008128C7">
        <w:trPr>
          <w:trHeight w:val="260"/>
        </w:trPr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CA44AC8" w14:textId="77777777" w:rsidR="008128C7" w:rsidRPr="007D56F9" w:rsidRDefault="008128C7" w:rsidP="008128C7">
            <w:pPr>
              <w:jc w:val="left"/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</w:pPr>
            <w:proofErr w:type="spellStart"/>
            <w:r w:rsidRPr="007D56F9"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  <w:t>Musashimurayama</w:t>
            </w:r>
            <w:proofErr w:type="spellEnd"/>
            <w:r w:rsidRPr="007D56F9"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  <w:t xml:space="preserve"> City</w:t>
            </w:r>
          </w:p>
        </w:tc>
        <w:tc>
          <w:tcPr>
            <w:tcW w:w="1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5D5A8BB" w14:textId="77777777" w:rsidR="008128C7" w:rsidRPr="007D56F9" w:rsidRDefault="008128C7" w:rsidP="008128C7">
            <w:pPr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</w:pPr>
            <w:r w:rsidRPr="007D56F9"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  <w:t>MY</w:t>
            </w:r>
          </w:p>
        </w:tc>
        <w:tc>
          <w:tcPr>
            <w:tcW w:w="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0B6FD95" w14:textId="77777777" w:rsidR="008128C7" w:rsidRPr="007D56F9" w:rsidRDefault="008128C7" w:rsidP="008128C7">
            <w:pPr>
              <w:jc w:val="left"/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</w:pPr>
            <w:r w:rsidRPr="007D56F9"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  <w:t>15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72AE2F9" w14:textId="77777777" w:rsidR="008128C7" w:rsidRPr="007D56F9" w:rsidRDefault="008128C7" w:rsidP="008128C7">
            <w:pPr>
              <w:jc w:val="left"/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</w:pPr>
            <w:r w:rsidRPr="007D56F9"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  <w:t>70,524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3521386" w14:textId="77777777" w:rsidR="008128C7" w:rsidRPr="00574A1C" w:rsidRDefault="008128C7" w:rsidP="008128C7">
            <w:pPr>
              <w:jc w:val="left"/>
              <w:rPr>
                <w:rFonts w:asciiTheme="minorHAnsi" w:hAnsiTheme="minorHAnsi" w:cstheme="minorHAnsi"/>
                <w:color w:val="000000"/>
                <w:sz w:val="18"/>
                <w:szCs w:val="18"/>
                <w:highlight w:val="yellow"/>
                <w:lang w:val="en-US"/>
              </w:rPr>
            </w:pPr>
            <w:r w:rsidRPr="00574A1C">
              <w:rPr>
                <w:rFonts w:asciiTheme="minorHAnsi" w:hAnsiTheme="minorHAnsi" w:cstheme="minorHAnsi"/>
                <w:color w:val="000000"/>
                <w:sz w:val="18"/>
                <w:szCs w:val="18"/>
                <w:highlight w:val="yellow"/>
                <w:lang w:val="en-US"/>
              </w:rPr>
              <w:t>141</w:t>
            </w:r>
          </w:p>
        </w:tc>
      </w:tr>
      <w:tr w:rsidR="008128C7" w:rsidRPr="007D56F9" w14:paraId="0D874ABA" w14:textId="77777777" w:rsidTr="008128C7">
        <w:trPr>
          <w:trHeight w:val="260"/>
        </w:trPr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3363DDF" w14:textId="77777777" w:rsidR="008128C7" w:rsidRPr="007D56F9" w:rsidRDefault="008128C7" w:rsidP="008128C7">
            <w:pPr>
              <w:jc w:val="left"/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</w:pPr>
            <w:proofErr w:type="spellStart"/>
            <w:r w:rsidRPr="007D56F9"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  <w:t>Musashino</w:t>
            </w:r>
            <w:proofErr w:type="spellEnd"/>
            <w:r w:rsidRPr="007D56F9"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  <w:t xml:space="preserve"> City</w:t>
            </w:r>
          </w:p>
        </w:tc>
        <w:tc>
          <w:tcPr>
            <w:tcW w:w="1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2F07B44" w14:textId="77777777" w:rsidR="008128C7" w:rsidRPr="007D56F9" w:rsidRDefault="008128C7" w:rsidP="008128C7">
            <w:pPr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</w:pPr>
            <w:r w:rsidRPr="007D56F9"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  <w:t>MS</w:t>
            </w:r>
          </w:p>
        </w:tc>
        <w:tc>
          <w:tcPr>
            <w:tcW w:w="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EB59EB8" w14:textId="77777777" w:rsidR="008128C7" w:rsidRPr="007D56F9" w:rsidRDefault="008128C7" w:rsidP="008128C7">
            <w:pPr>
              <w:jc w:val="left"/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</w:pPr>
            <w:r w:rsidRPr="007D56F9"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  <w:t>11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896C978" w14:textId="77777777" w:rsidR="008128C7" w:rsidRPr="007D56F9" w:rsidRDefault="008128C7" w:rsidP="008128C7">
            <w:pPr>
              <w:jc w:val="left"/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</w:pPr>
            <w:r w:rsidRPr="007D56F9"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  <w:t>142,548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BBBC528" w14:textId="77777777" w:rsidR="008128C7" w:rsidRPr="00574A1C" w:rsidRDefault="008128C7" w:rsidP="008128C7">
            <w:pPr>
              <w:jc w:val="left"/>
              <w:rPr>
                <w:rFonts w:asciiTheme="minorHAnsi" w:hAnsiTheme="minorHAnsi" w:cstheme="minorHAnsi"/>
                <w:color w:val="000000"/>
                <w:sz w:val="18"/>
                <w:szCs w:val="18"/>
                <w:highlight w:val="yellow"/>
                <w:lang w:val="en-US"/>
              </w:rPr>
            </w:pPr>
            <w:r w:rsidRPr="00574A1C">
              <w:rPr>
                <w:rFonts w:asciiTheme="minorHAnsi" w:hAnsiTheme="minorHAnsi" w:cstheme="minorHAnsi"/>
                <w:color w:val="000000"/>
                <w:sz w:val="18"/>
                <w:szCs w:val="18"/>
                <w:highlight w:val="yellow"/>
                <w:lang w:val="en-US"/>
              </w:rPr>
              <w:t>257</w:t>
            </w:r>
          </w:p>
        </w:tc>
      </w:tr>
      <w:tr w:rsidR="008128C7" w:rsidRPr="007D56F9" w14:paraId="51E34317" w14:textId="77777777" w:rsidTr="008128C7">
        <w:trPr>
          <w:trHeight w:val="260"/>
        </w:trPr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A4A8815" w14:textId="77777777" w:rsidR="008128C7" w:rsidRPr="007D56F9" w:rsidRDefault="008128C7" w:rsidP="008128C7">
            <w:pPr>
              <w:jc w:val="left"/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</w:pPr>
            <w:r w:rsidRPr="007D56F9"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  <w:lastRenderedPageBreak/>
              <w:t>Nakano Ward</w:t>
            </w:r>
          </w:p>
        </w:tc>
        <w:tc>
          <w:tcPr>
            <w:tcW w:w="1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8533E2F" w14:textId="77777777" w:rsidR="008128C7" w:rsidRPr="007D56F9" w:rsidRDefault="008128C7" w:rsidP="008128C7">
            <w:pPr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</w:pPr>
            <w:r w:rsidRPr="007D56F9"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  <w:t>NN</w:t>
            </w:r>
          </w:p>
        </w:tc>
        <w:tc>
          <w:tcPr>
            <w:tcW w:w="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C855F86" w14:textId="77777777" w:rsidR="008128C7" w:rsidRPr="007D56F9" w:rsidRDefault="008128C7" w:rsidP="008128C7">
            <w:pPr>
              <w:jc w:val="left"/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</w:pPr>
            <w:r w:rsidRPr="007D56F9"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  <w:t>16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3AE7856" w14:textId="77777777" w:rsidR="008128C7" w:rsidRPr="007D56F9" w:rsidRDefault="008128C7" w:rsidP="008128C7">
            <w:pPr>
              <w:jc w:val="left"/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</w:pPr>
            <w:r w:rsidRPr="007D56F9"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  <w:t>319,270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74B615E" w14:textId="77777777" w:rsidR="008128C7" w:rsidRPr="00574A1C" w:rsidRDefault="008128C7" w:rsidP="008128C7">
            <w:pPr>
              <w:jc w:val="left"/>
              <w:rPr>
                <w:rFonts w:asciiTheme="minorHAnsi" w:hAnsiTheme="minorHAnsi" w:cstheme="minorHAnsi"/>
                <w:color w:val="000000"/>
                <w:sz w:val="18"/>
                <w:szCs w:val="18"/>
                <w:highlight w:val="yellow"/>
                <w:lang w:val="en-US"/>
              </w:rPr>
            </w:pPr>
            <w:r w:rsidRPr="00574A1C">
              <w:rPr>
                <w:rFonts w:asciiTheme="minorHAnsi" w:hAnsiTheme="minorHAnsi" w:cstheme="minorHAnsi"/>
                <w:color w:val="000000"/>
                <w:sz w:val="18"/>
                <w:szCs w:val="18"/>
                <w:highlight w:val="yellow"/>
                <w:lang w:val="en-US"/>
              </w:rPr>
              <w:t>461</w:t>
            </w:r>
          </w:p>
        </w:tc>
      </w:tr>
      <w:tr w:rsidR="008128C7" w:rsidRPr="007D56F9" w14:paraId="7E30D468" w14:textId="77777777" w:rsidTr="008128C7">
        <w:trPr>
          <w:trHeight w:val="260"/>
        </w:trPr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691B16F" w14:textId="77777777" w:rsidR="008128C7" w:rsidRPr="007D56F9" w:rsidRDefault="008128C7" w:rsidP="008128C7">
            <w:pPr>
              <w:jc w:val="left"/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</w:pPr>
            <w:r w:rsidRPr="007D56F9"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  <w:t>Nerima Ward</w:t>
            </w:r>
          </w:p>
        </w:tc>
        <w:tc>
          <w:tcPr>
            <w:tcW w:w="1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E50AE43" w14:textId="77777777" w:rsidR="008128C7" w:rsidRPr="007D56F9" w:rsidRDefault="008128C7" w:rsidP="008128C7">
            <w:pPr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</w:pPr>
            <w:r w:rsidRPr="007D56F9"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  <w:t>NM</w:t>
            </w:r>
          </w:p>
        </w:tc>
        <w:tc>
          <w:tcPr>
            <w:tcW w:w="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83A305C" w14:textId="77777777" w:rsidR="008128C7" w:rsidRPr="007D56F9" w:rsidRDefault="008128C7" w:rsidP="008128C7">
            <w:pPr>
              <w:jc w:val="left"/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</w:pPr>
            <w:r w:rsidRPr="007D56F9"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  <w:t>48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B5E022D" w14:textId="77777777" w:rsidR="008128C7" w:rsidRPr="007D56F9" w:rsidRDefault="008128C7" w:rsidP="008128C7">
            <w:pPr>
              <w:jc w:val="left"/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</w:pPr>
            <w:r w:rsidRPr="007D56F9"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  <w:t>722,710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0866080" w14:textId="77777777" w:rsidR="008128C7" w:rsidRPr="00574A1C" w:rsidRDefault="008128C7" w:rsidP="008128C7">
            <w:pPr>
              <w:jc w:val="left"/>
              <w:rPr>
                <w:rFonts w:asciiTheme="minorHAnsi" w:hAnsiTheme="minorHAnsi" w:cstheme="minorHAnsi"/>
                <w:color w:val="000000"/>
                <w:sz w:val="18"/>
                <w:szCs w:val="18"/>
                <w:highlight w:val="yellow"/>
                <w:lang w:val="en-US"/>
              </w:rPr>
            </w:pPr>
            <w:r w:rsidRPr="00574A1C">
              <w:rPr>
                <w:rFonts w:asciiTheme="minorHAnsi" w:hAnsiTheme="minorHAnsi" w:cstheme="minorHAnsi"/>
                <w:color w:val="000000"/>
                <w:sz w:val="18"/>
                <w:szCs w:val="18"/>
                <w:highlight w:val="yellow"/>
                <w:lang w:val="en-US"/>
              </w:rPr>
              <w:t>1,087</w:t>
            </w:r>
          </w:p>
        </w:tc>
      </w:tr>
      <w:tr w:rsidR="008128C7" w:rsidRPr="007D56F9" w14:paraId="3D909370" w14:textId="77777777" w:rsidTr="008128C7">
        <w:trPr>
          <w:trHeight w:val="260"/>
        </w:trPr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25185AE" w14:textId="77777777" w:rsidR="008128C7" w:rsidRPr="007D56F9" w:rsidRDefault="008128C7" w:rsidP="008128C7">
            <w:pPr>
              <w:jc w:val="left"/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</w:pPr>
            <w:proofErr w:type="spellStart"/>
            <w:r w:rsidRPr="007D56F9"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  <w:t>Niijima</w:t>
            </w:r>
            <w:proofErr w:type="spellEnd"/>
            <w:r w:rsidRPr="007D56F9"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  <w:t xml:space="preserve"> Village</w:t>
            </w:r>
          </w:p>
        </w:tc>
        <w:tc>
          <w:tcPr>
            <w:tcW w:w="1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C822D43" w14:textId="77777777" w:rsidR="008128C7" w:rsidRPr="007D56F9" w:rsidRDefault="008128C7" w:rsidP="008128C7">
            <w:pPr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</w:pPr>
            <w:r w:rsidRPr="007D56F9"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  <w:t>NJ</w:t>
            </w:r>
          </w:p>
        </w:tc>
        <w:tc>
          <w:tcPr>
            <w:tcW w:w="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90F675D" w14:textId="77777777" w:rsidR="008128C7" w:rsidRPr="007D56F9" w:rsidRDefault="008128C7" w:rsidP="008128C7">
            <w:pPr>
              <w:jc w:val="left"/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</w:pPr>
            <w:r w:rsidRPr="007D56F9"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  <w:t>28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EFD36B9" w14:textId="77777777" w:rsidR="008128C7" w:rsidRPr="007D56F9" w:rsidRDefault="008128C7" w:rsidP="008128C7">
            <w:pPr>
              <w:jc w:val="left"/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</w:pPr>
            <w:r w:rsidRPr="007D56F9"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  <w:t>2,710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3292C2D" w14:textId="77777777" w:rsidR="008128C7" w:rsidRPr="00574A1C" w:rsidRDefault="008128C7" w:rsidP="008128C7">
            <w:pPr>
              <w:jc w:val="left"/>
              <w:rPr>
                <w:rFonts w:asciiTheme="minorHAnsi" w:hAnsiTheme="minorHAnsi" w:cstheme="minorHAnsi"/>
                <w:color w:val="000000"/>
                <w:sz w:val="18"/>
                <w:szCs w:val="18"/>
                <w:highlight w:val="yellow"/>
                <w:lang w:val="en-US"/>
              </w:rPr>
            </w:pPr>
            <w:r w:rsidRPr="00574A1C">
              <w:rPr>
                <w:rFonts w:asciiTheme="minorHAnsi" w:hAnsiTheme="minorHAnsi" w:cstheme="minorHAnsi"/>
                <w:color w:val="000000"/>
                <w:sz w:val="18"/>
                <w:szCs w:val="18"/>
                <w:highlight w:val="yellow"/>
                <w:lang w:val="en-US"/>
              </w:rPr>
              <w:t>32</w:t>
            </w:r>
          </w:p>
        </w:tc>
      </w:tr>
      <w:tr w:rsidR="008128C7" w:rsidRPr="007D56F9" w14:paraId="18C54F98" w14:textId="77777777" w:rsidTr="008128C7">
        <w:trPr>
          <w:trHeight w:val="260"/>
        </w:trPr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E750866" w14:textId="77777777" w:rsidR="008128C7" w:rsidRPr="007D56F9" w:rsidRDefault="008128C7" w:rsidP="008128C7">
            <w:pPr>
              <w:jc w:val="left"/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</w:pPr>
            <w:proofErr w:type="spellStart"/>
            <w:r w:rsidRPr="007D56F9"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  <w:t>Nishitokyo</w:t>
            </w:r>
            <w:proofErr w:type="spellEnd"/>
            <w:r w:rsidRPr="007D56F9"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  <w:t xml:space="preserve"> City</w:t>
            </w:r>
          </w:p>
        </w:tc>
        <w:tc>
          <w:tcPr>
            <w:tcW w:w="1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AD033A8" w14:textId="77777777" w:rsidR="008128C7" w:rsidRPr="007D56F9" w:rsidRDefault="008128C7" w:rsidP="008128C7">
            <w:pPr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</w:pPr>
            <w:r w:rsidRPr="007D56F9"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  <w:t>NK</w:t>
            </w:r>
          </w:p>
        </w:tc>
        <w:tc>
          <w:tcPr>
            <w:tcW w:w="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05A7E96" w14:textId="77777777" w:rsidR="008128C7" w:rsidRPr="007D56F9" w:rsidRDefault="008128C7" w:rsidP="008128C7">
            <w:pPr>
              <w:jc w:val="left"/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</w:pPr>
            <w:r w:rsidRPr="007D56F9"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  <w:t>16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AB71010" w14:textId="77777777" w:rsidR="008128C7" w:rsidRPr="007D56F9" w:rsidRDefault="008128C7" w:rsidP="008128C7">
            <w:pPr>
              <w:jc w:val="left"/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</w:pPr>
            <w:r w:rsidRPr="007D56F9"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  <w:t>199,232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BF03246" w14:textId="77777777" w:rsidR="008128C7" w:rsidRPr="00574A1C" w:rsidRDefault="008128C7" w:rsidP="008128C7">
            <w:pPr>
              <w:jc w:val="left"/>
              <w:rPr>
                <w:rFonts w:asciiTheme="minorHAnsi" w:hAnsiTheme="minorHAnsi" w:cstheme="minorHAnsi"/>
                <w:color w:val="000000"/>
                <w:sz w:val="18"/>
                <w:szCs w:val="18"/>
                <w:highlight w:val="yellow"/>
                <w:lang w:val="en-US"/>
              </w:rPr>
            </w:pPr>
            <w:r w:rsidRPr="00574A1C">
              <w:rPr>
                <w:rFonts w:asciiTheme="minorHAnsi" w:hAnsiTheme="minorHAnsi" w:cstheme="minorHAnsi"/>
                <w:color w:val="000000"/>
                <w:sz w:val="18"/>
                <w:szCs w:val="18"/>
                <w:highlight w:val="yellow"/>
                <w:lang w:val="en-US"/>
              </w:rPr>
              <w:t>255</w:t>
            </w:r>
          </w:p>
        </w:tc>
      </w:tr>
      <w:tr w:rsidR="008128C7" w:rsidRPr="007D56F9" w14:paraId="72401193" w14:textId="77777777" w:rsidTr="008128C7">
        <w:trPr>
          <w:trHeight w:val="260"/>
        </w:trPr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48B3B7B" w14:textId="77777777" w:rsidR="008128C7" w:rsidRPr="007D56F9" w:rsidRDefault="008128C7" w:rsidP="008128C7">
            <w:pPr>
              <w:jc w:val="left"/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</w:pPr>
            <w:r w:rsidRPr="007D56F9"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  <w:t>Ogasawara Village</w:t>
            </w:r>
          </w:p>
        </w:tc>
        <w:tc>
          <w:tcPr>
            <w:tcW w:w="1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C75BF8A" w14:textId="77777777" w:rsidR="008128C7" w:rsidRPr="007D56F9" w:rsidRDefault="008128C7" w:rsidP="008128C7">
            <w:pPr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</w:pPr>
            <w:r w:rsidRPr="007D56F9"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  <w:t>OW</w:t>
            </w:r>
          </w:p>
        </w:tc>
        <w:tc>
          <w:tcPr>
            <w:tcW w:w="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C41F383" w14:textId="77777777" w:rsidR="008128C7" w:rsidRPr="007D56F9" w:rsidRDefault="008128C7" w:rsidP="008128C7">
            <w:pPr>
              <w:jc w:val="left"/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</w:pPr>
            <w:r w:rsidRPr="007D56F9"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  <w:t>104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927D562" w14:textId="77777777" w:rsidR="008128C7" w:rsidRPr="007D56F9" w:rsidRDefault="008128C7" w:rsidP="008128C7">
            <w:pPr>
              <w:jc w:val="left"/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</w:pPr>
            <w:r w:rsidRPr="007D56F9"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  <w:t>2,835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83206EA" w14:textId="77777777" w:rsidR="008128C7" w:rsidRPr="00574A1C" w:rsidRDefault="008128C7" w:rsidP="008128C7">
            <w:pPr>
              <w:jc w:val="left"/>
              <w:rPr>
                <w:rFonts w:asciiTheme="minorHAnsi" w:hAnsiTheme="minorHAnsi" w:cstheme="minorHAnsi"/>
                <w:color w:val="000000"/>
                <w:sz w:val="18"/>
                <w:szCs w:val="18"/>
                <w:highlight w:val="yellow"/>
                <w:lang w:val="en-US"/>
              </w:rPr>
            </w:pPr>
            <w:r w:rsidRPr="00574A1C">
              <w:rPr>
                <w:rFonts w:asciiTheme="minorHAnsi" w:hAnsiTheme="minorHAnsi" w:cstheme="minorHAnsi"/>
                <w:color w:val="000000"/>
                <w:sz w:val="18"/>
                <w:szCs w:val="18"/>
                <w:highlight w:val="yellow"/>
                <w:lang w:val="en-US"/>
              </w:rPr>
              <w:t>23</w:t>
            </w:r>
          </w:p>
        </w:tc>
      </w:tr>
      <w:tr w:rsidR="008128C7" w:rsidRPr="007D56F9" w14:paraId="20C6CDFA" w14:textId="77777777" w:rsidTr="008128C7">
        <w:trPr>
          <w:trHeight w:val="260"/>
        </w:trPr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EEF3B0D" w14:textId="77777777" w:rsidR="008128C7" w:rsidRPr="007D56F9" w:rsidRDefault="008128C7" w:rsidP="008128C7">
            <w:pPr>
              <w:jc w:val="left"/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</w:pPr>
            <w:proofErr w:type="spellStart"/>
            <w:r w:rsidRPr="007D56F9"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  <w:t>Okutama</w:t>
            </w:r>
            <w:proofErr w:type="spellEnd"/>
            <w:r w:rsidRPr="007D56F9"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  <w:t xml:space="preserve"> Town</w:t>
            </w:r>
          </w:p>
        </w:tc>
        <w:tc>
          <w:tcPr>
            <w:tcW w:w="1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AB924EF" w14:textId="77777777" w:rsidR="008128C7" w:rsidRPr="007D56F9" w:rsidRDefault="008128C7" w:rsidP="008128C7">
            <w:pPr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</w:pPr>
            <w:r w:rsidRPr="007D56F9"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  <w:t>OM</w:t>
            </w:r>
          </w:p>
        </w:tc>
        <w:tc>
          <w:tcPr>
            <w:tcW w:w="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BCABC0B" w14:textId="77777777" w:rsidR="008128C7" w:rsidRPr="007D56F9" w:rsidRDefault="008128C7" w:rsidP="008128C7">
            <w:pPr>
              <w:jc w:val="left"/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</w:pPr>
            <w:r w:rsidRPr="007D56F9"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  <w:t>226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B9CB5F4" w14:textId="77777777" w:rsidR="008128C7" w:rsidRPr="007D56F9" w:rsidRDefault="008128C7" w:rsidP="008128C7">
            <w:pPr>
              <w:jc w:val="left"/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</w:pPr>
            <w:r w:rsidRPr="007D56F9"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  <w:t>5,347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5FD482D" w14:textId="77777777" w:rsidR="008128C7" w:rsidRPr="00574A1C" w:rsidRDefault="008128C7" w:rsidP="008128C7">
            <w:pPr>
              <w:jc w:val="left"/>
              <w:rPr>
                <w:rFonts w:asciiTheme="minorHAnsi" w:hAnsiTheme="minorHAnsi" w:cstheme="minorHAnsi"/>
                <w:color w:val="000000"/>
                <w:sz w:val="18"/>
                <w:szCs w:val="18"/>
                <w:highlight w:val="yellow"/>
                <w:lang w:val="en-US"/>
              </w:rPr>
            </w:pPr>
            <w:r w:rsidRPr="00574A1C">
              <w:rPr>
                <w:rFonts w:asciiTheme="minorHAnsi" w:hAnsiTheme="minorHAnsi" w:cstheme="minorHAnsi"/>
                <w:color w:val="000000"/>
                <w:sz w:val="18"/>
                <w:szCs w:val="18"/>
                <w:highlight w:val="yellow"/>
                <w:lang w:val="en-US"/>
              </w:rPr>
              <w:t>20</w:t>
            </w:r>
          </w:p>
        </w:tc>
      </w:tr>
      <w:tr w:rsidR="008128C7" w:rsidRPr="007D56F9" w14:paraId="6B3CE95A" w14:textId="77777777" w:rsidTr="008128C7">
        <w:trPr>
          <w:trHeight w:val="260"/>
        </w:trPr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5D8AB51" w14:textId="77777777" w:rsidR="008128C7" w:rsidRPr="007D56F9" w:rsidRDefault="008128C7" w:rsidP="008128C7">
            <w:pPr>
              <w:jc w:val="left"/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</w:pPr>
            <w:proofErr w:type="spellStart"/>
            <w:r w:rsidRPr="007D56F9"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  <w:t>Oshima</w:t>
            </w:r>
            <w:proofErr w:type="spellEnd"/>
            <w:r w:rsidRPr="007D56F9"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  <w:t xml:space="preserve"> Town</w:t>
            </w:r>
          </w:p>
        </w:tc>
        <w:tc>
          <w:tcPr>
            <w:tcW w:w="1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430FE71" w14:textId="77777777" w:rsidR="008128C7" w:rsidRPr="007D56F9" w:rsidRDefault="008128C7" w:rsidP="008128C7">
            <w:pPr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</w:pPr>
            <w:r w:rsidRPr="007D56F9"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  <w:t>OS</w:t>
            </w:r>
          </w:p>
        </w:tc>
        <w:tc>
          <w:tcPr>
            <w:tcW w:w="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69E21D9" w14:textId="77777777" w:rsidR="008128C7" w:rsidRPr="007D56F9" w:rsidRDefault="008128C7" w:rsidP="008128C7">
            <w:pPr>
              <w:jc w:val="left"/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</w:pPr>
            <w:r w:rsidRPr="007D56F9"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  <w:t>91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B8551C8" w14:textId="77777777" w:rsidR="008128C7" w:rsidRPr="007D56F9" w:rsidRDefault="008128C7" w:rsidP="008128C7">
            <w:pPr>
              <w:jc w:val="left"/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</w:pPr>
            <w:r w:rsidRPr="007D56F9"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  <w:t>8,030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49F383B" w14:textId="77777777" w:rsidR="008128C7" w:rsidRPr="00574A1C" w:rsidRDefault="008128C7" w:rsidP="008128C7">
            <w:pPr>
              <w:jc w:val="left"/>
              <w:rPr>
                <w:rFonts w:asciiTheme="minorHAnsi" w:hAnsiTheme="minorHAnsi" w:cstheme="minorHAnsi"/>
                <w:color w:val="000000"/>
                <w:sz w:val="18"/>
                <w:szCs w:val="18"/>
                <w:highlight w:val="yellow"/>
                <w:lang w:val="en-US"/>
              </w:rPr>
            </w:pPr>
            <w:r w:rsidRPr="00574A1C">
              <w:rPr>
                <w:rFonts w:asciiTheme="minorHAnsi" w:hAnsiTheme="minorHAnsi" w:cstheme="minorHAnsi"/>
                <w:color w:val="000000"/>
                <w:sz w:val="18"/>
                <w:szCs w:val="18"/>
                <w:highlight w:val="yellow"/>
                <w:lang w:val="en-US"/>
              </w:rPr>
              <w:t>83</w:t>
            </w:r>
          </w:p>
        </w:tc>
      </w:tr>
      <w:tr w:rsidR="008128C7" w:rsidRPr="007D56F9" w14:paraId="05280E49" w14:textId="77777777" w:rsidTr="008128C7">
        <w:trPr>
          <w:trHeight w:val="260"/>
        </w:trPr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AD10B32" w14:textId="77777777" w:rsidR="008128C7" w:rsidRPr="007D56F9" w:rsidRDefault="008128C7" w:rsidP="008128C7">
            <w:pPr>
              <w:jc w:val="left"/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</w:pPr>
            <w:r w:rsidRPr="007D56F9"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  <w:t>Ota Ward</w:t>
            </w:r>
          </w:p>
        </w:tc>
        <w:tc>
          <w:tcPr>
            <w:tcW w:w="1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0A74D69" w14:textId="77777777" w:rsidR="008128C7" w:rsidRPr="007D56F9" w:rsidRDefault="008128C7" w:rsidP="008128C7">
            <w:pPr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</w:pPr>
            <w:r w:rsidRPr="007D56F9"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  <w:t>OT</w:t>
            </w:r>
          </w:p>
        </w:tc>
        <w:tc>
          <w:tcPr>
            <w:tcW w:w="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D51A398" w14:textId="77777777" w:rsidR="008128C7" w:rsidRPr="007D56F9" w:rsidRDefault="008128C7" w:rsidP="008128C7">
            <w:pPr>
              <w:jc w:val="left"/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</w:pPr>
            <w:r w:rsidRPr="007D56F9"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  <w:t>67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FFDA7A8" w14:textId="77777777" w:rsidR="008128C7" w:rsidRPr="007D56F9" w:rsidRDefault="008128C7" w:rsidP="008128C7">
            <w:pPr>
              <w:jc w:val="left"/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</w:pPr>
            <w:r w:rsidRPr="007D56F9"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  <w:t>706,748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1159CAB" w14:textId="77777777" w:rsidR="008128C7" w:rsidRPr="00574A1C" w:rsidRDefault="008128C7" w:rsidP="008128C7">
            <w:pPr>
              <w:jc w:val="left"/>
              <w:rPr>
                <w:rFonts w:asciiTheme="minorHAnsi" w:hAnsiTheme="minorHAnsi" w:cstheme="minorHAnsi"/>
                <w:color w:val="000000"/>
                <w:sz w:val="18"/>
                <w:szCs w:val="18"/>
                <w:highlight w:val="yellow"/>
                <w:lang w:val="en-US"/>
              </w:rPr>
            </w:pPr>
            <w:r w:rsidRPr="00574A1C">
              <w:rPr>
                <w:rFonts w:asciiTheme="minorHAnsi" w:hAnsiTheme="minorHAnsi" w:cstheme="minorHAnsi"/>
                <w:color w:val="000000"/>
                <w:sz w:val="18"/>
                <w:szCs w:val="18"/>
                <w:highlight w:val="yellow"/>
                <w:lang w:val="en-US"/>
              </w:rPr>
              <w:t>3,708</w:t>
            </w:r>
          </w:p>
        </w:tc>
      </w:tr>
      <w:tr w:rsidR="008128C7" w:rsidRPr="007D56F9" w14:paraId="2213BCAA" w14:textId="77777777" w:rsidTr="008128C7">
        <w:trPr>
          <w:trHeight w:val="260"/>
        </w:trPr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CB8C8E7" w14:textId="77777777" w:rsidR="008128C7" w:rsidRPr="007D56F9" w:rsidRDefault="008128C7" w:rsidP="008128C7">
            <w:pPr>
              <w:jc w:val="left"/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</w:pPr>
            <w:proofErr w:type="spellStart"/>
            <w:r w:rsidRPr="007D56F9"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  <w:t>Oume</w:t>
            </w:r>
            <w:proofErr w:type="spellEnd"/>
            <w:r w:rsidRPr="007D56F9"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  <w:t xml:space="preserve"> City</w:t>
            </w:r>
          </w:p>
        </w:tc>
        <w:tc>
          <w:tcPr>
            <w:tcW w:w="1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8004394" w14:textId="77777777" w:rsidR="008128C7" w:rsidRPr="007D56F9" w:rsidRDefault="008128C7" w:rsidP="008128C7">
            <w:pPr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</w:pPr>
            <w:r w:rsidRPr="007D56F9"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  <w:t>OU</w:t>
            </w:r>
          </w:p>
        </w:tc>
        <w:tc>
          <w:tcPr>
            <w:tcW w:w="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D2D2969" w14:textId="77777777" w:rsidR="008128C7" w:rsidRPr="007D56F9" w:rsidRDefault="008128C7" w:rsidP="008128C7">
            <w:pPr>
              <w:jc w:val="left"/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</w:pPr>
            <w:r w:rsidRPr="007D56F9"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  <w:t>103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89A4DCE" w14:textId="77777777" w:rsidR="008128C7" w:rsidRPr="007D56F9" w:rsidRDefault="008128C7" w:rsidP="008128C7">
            <w:pPr>
              <w:jc w:val="left"/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</w:pPr>
            <w:r w:rsidRPr="007D56F9"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  <w:t>136,657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2A79533" w14:textId="77777777" w:rsidR="008128C7" w:rsidRPr="00574A1C" w:rsidRDefault="008128C7" w:rsidP="008128C7">
            <w:pPr>
              <w:jc w:val="left"/>
              <w:rPr>
                <w:rFonts w:asciiTheme="minorHAnsi" w:hAnsiTheme="minorHAnsi" w:cstheme="minorHAnsi"/>
                <w:color w:val="000000"/>
                <w:sz w:val="18"/>
                <w:szCs w:val="18"/>
                <w:highlight w:val="yellow"/>
                <w:lang w:val="en-US"/>
              </w:rPr>
            </w:pPr>
            <w:r w:rsidRPr="00574A1C">
              <w:rPr>
                <w:rFonts w:asciiTheme="minorHAnsi" w:hAnsiTheme="minorHAnsi" w:cstheme="minorHAnsi"/>
                <w:color w:val="000000"/>
                <w:sz w:val="18"/>
                <w:szCs w:val="18"/>
                <w:highlight w:val="yellow"/>
                <w:lang w:val="en-US"/>
              </w:rPr>
              <w:t>394</w:t>
            </w:r>
          </w:p>
        </w:tc>
      </w:tr>
      <w:tr w:rsidR="008128C7" w:rsidRPr="007D56F9" w14:paraId="328DFAA2" w14:textId="77777777" w:rsidTr="008128C7">
        <w:trPr>
          <w:trHeight w:val="260"/>
        </w:trPr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A399867" w14:textId="77777777" w:rsidR="008128C7" w:rsidRPr="007D56F9" w:rsidRDefault="008128C7" w:rsidP="008128C7">
            <w:pPr>
              <w:jc w:val="left"/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</w:pPr>
            <w:r w:rsidRPr="007D56F9"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  <w:t>Setagaya Ward</w:t>
            </w:r>
          </w:p>
        </w:tc>
        <w:tc>
          <w:tcPr>
            <w:tcW w:w="1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E988EAB" w14:textId="77777777" w:rsidR="008128C7" w:rsidRPr="007D56F9" w:rsidRDefault="008128C7" w:rsidP="008128C7">
            <w:pPr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</w:pPr>
            <w:r w:rsidRPr="007D56F9"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  <w:t>ST</w:t>
            </w:r>
          </w:p>
        </w:tc>
        <w:tc>
          <w:tcPr>
            <w:tcW w:w="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DA61B7F" w14:textId="77777777" w:rsidR="008128C7" w:rsidRPr="007D56F9" w:rsidRDefault="008128C7" w:rsidP="008128C7">
            <w:pPr>
              <w:jc w:val="left"/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</w:pPr>
            <w:r w:rsidRPr="007D56F9"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  <w:t>58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879CE1F" w14:textId="77777777" w:rsidR="008128C7" w:rsidRPr="007D56F9" w:rsidRDefault="008128C7" w:rsidP="008128C7">
            <w:pPr>
              <w:jc w:val="left"/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</w:pPr>
            <w:r w:rsidRPr="007D56F9"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  <w:t>898,754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3E56630" w14:textId="77777777" w:rsidR="008128C7" w:rsidRPr="00574A1C" w:rsidRDefault="008128C7" w:rsidP="008128C7">
            <w:pPr>
              <w:jc w:val="left"/>
              <w:rPr>
                <w:rFonts w:asciiTheme="minorHAnsi" w:hAnsiTheme="minorHAnsi" w:cstheme="minorHAnsi"/>
                <w:color w:val="000000"/>
                <w:sz w:val="18"/>
                <w:szCs w:val="18"/>
                <w:highlight w:val="yellow"/>
                <w:lang w:val="en-US"/>
              </w:rPr>
            </w:pPr>
            <w:r w:rsidRPr="00574A1C">
              <w:rPr>
                <w:rFonts w:asciiTheme="minorHAnsi" w:hAnsiTheme="minorHAnsi" w:cstheme="minorHAnsi"/>
                <w:color w:val="000000"/>
                <w:sz w:val="18"/>
                <w:szCs w:val="18"/>
                <w:highlight w:val="yellow"/>
                <w:lang w:val="en-US"/>
              </w:rPr>
              <w:t>1,563</w:t>
            </w:r>
          </w:p>
        </w:tc>
      </w:tr>
      <w:tr w:rsidR="008128C7" w:rsidRPr="007D56F9" w14:paraId="23B0FD5F" w14:textId="77777777" w:rsidTr="008128C7">
        <w:trPr>
          <w:trHeight w:val="260"/>
        </w:trPr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BD4DF5D" w14:textId="77777777" w:rsidR="008128C7" w:rsidRPr="007D56F9" w:rsidRDefault="008128C7" w:rsidP="008128C7">
            <w:pPr>
              <w:jc w:val="left"/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</w:pPr>
            <w:r w:rsidRPr="007D56F9"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  <w:t>Shibuya Ward</w:t>
            </w:r>
          </w:p>
        </w:tc>
        <w:tc>
          <w:tcPr>
            <w:tcW w:w="1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089A358" w14:textId="77777777" w:rsidR="008128C7" w:rsidRPr="007D56F9" w:rsidRDefault="008128C7" w:rsidP="008128C7">
            <w:pPr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</w:pPr>
            <w:r w:rsidRPr="007D56F9"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  <w:t>SB</w:t>
            </w:r>
          </w:p>
        </w:tc>
        <w:tc>
          <w:tcPr>
            <w:tcW w:w="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B4C0F0E" w14:textId="77777777" w:rsidR="008128C7" w:rsidRPr="007D56F9" w:rsidRDefault="008128C7" w:rsidP="008128C7">
            <w:pPr>
              <w:jc w:val="left"/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</w:pPr>
            <w:r w:rsidRPr="007D56F9"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  <w:t>15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FEA6CBE" w14:textId="77777777" w:rsidR="008128C7" w:rsidRPr="007D56F9" w:rsidRDefault="008128C7" w:rsidP="008128C7">
            <w:pPr>
              <w:jc w:val="left"/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</w:pPr>
            <w:r w:rsidRPr="007D56F9"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  <w:t>214,511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F5AA678" w14:textId="77777777" w:rsidR="008128C7" w:rsidRPr="00574A1C" w:rsidRDefault="008128C7" w:rsidP="008128C7">
            <w:pPr>
              <w:jc w:val="left"/>
              <w:rPr>
                <w:rFonts w:asciiTheme="minorHAnsi" w:hAnsiTheme="minorHAnsi" w:cstheme="minorHAnsi"/>
                <w:color w:val="000000"/>
                <w:sz w:val="18"/>
                <w:szCs w:val="18"/>
                <w:highlight w:val="yellow"/>
                <w:lang w:val="en-US"/>
              </w:rPr>
            </w:pPr>
            <w:r w:rsidRPr="00574A1C">
              <w:rPr>
                <w:rFonts w:asciiTheme="minorHAnsi" w:hAnsiTheme="minorHAnsi" w:cstheme="minorHAnsi"/>
                <w:color w:val="000000"/>
                <w:sz w:val="18"/>
                <w:szCs w:val="18"/>
                <w:highlight w:val="yellow"/>
                <w:lang w:val="en-US"/>
              </w:rPr>
              <w:t>1,184</w:t>
            </w:r>
          </w:p>
        </w:tc>
      </w:tr>
      <w:tr w:rsidR="008128C7" w:rsidRPr="007D56F9" w14:paraId="34675FC6" w14:textId="77777777" w:rsidTr="008128C7">
        <w:trPr>
          <w:trHeight w:val="260"/>
        </w:trPr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7F4ECB1" w14:textId="77777777" w:rsidR="008128C7" w:rsidRPr="007D56F9" w:rsidRDefault="008128C7" w:rsidP="008128C7">
            <w:pPr>
              <w:jc w:val="left"/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</w:pPr>
            <w:r w:rsidRPr="007D56F9"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  <w:t>Shinagawa Ward</w:t>
            </w:r>
          </w:p>
        </w:tc>
        <w:tc>
          <w:tcPr>
            <w:tcW w:w="1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A293191" w14:textId="77777777" w:rsidR="008128C7" w:rsidRPr="007D56F9" w:rsidRDefault="008128C7" w:rsidP="008128C7">
            <w:pPr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</w:pPr>
            <w:r w:rsidRPr="007D56F9"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  <w:t>SG</w:t>
            </w:r>
          </w:p>
        </w:tc>
        <w:tc>
          <w:tcPr>
            <w:tcW w:w="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95F7DC3" w14:textId="77777777" w:rsidR="008128C7" w:rsidRPr="007D56F9" w:rsidRDefault="008128C7" w:rsidP="008128C7">
            <w:pPr>
              <w:jc w:val="left"/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</w:pPr>
            <w:r w:rsidRPr="007D56F9"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  <w:t>23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F6885DE" w14:textId="77777777" w:rsidR="008128C7" w:rsidRPr="007D56F9" w:rsidRDefault="008128C7" w:rsidP="008128C7">
            <w:pPr>
              <w:jc w:val="left"/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</w:pPr>
            <w:r w:rsidRPr="007D56F9"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  <w:t>374,701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7E4824C" w14:textId="77777777" w:rsidR="008128C7" w:rsidRPr="00574A1C" w:rsidRDefault="008128C7" w:rsidP="008128C7">
            <w:pPr>
              <w:jc w:val="left"/>
              <w:rPr>
                <w:rFonts w:asciiTheme="minorHAnsi" w:hAnsiTheme="minorHAnsi" w:cstheme="minorHAnsi"/>
                <w:color w:val="000000"/>
                <w:sz w:val="18"/>
                <w:szCs w:val="18"/>
                <w:highlight w:val="yellow"/>
                <w:lang w:val="en-US"/>
              </w:rPr>
            </w:pPr>
            <w:r w:rsidRPr="00574A1C">
              <w:rPr>
                <w:rFonts w:asciiTheme="minorHAnsi" w:hAnsiTheme="minorHAnsi" w:cstheme="minorHAnsi"/>
                <w:color w:val="000000"/>
                <w:sz w:val="18"/>
                <w:szCs w:val="18"/>
                <w:highlight w:val="yellow"/>
                <w:lang w:val="en-US"/>
              </w:rPr>
              <w:t>7,678</w:t>
            </w:r>
          </w:p>
        </w:tc>
      </w:tr>
      <w:tr w:rsidR="008128C7" w:rsidRPr="007D56F9" w14:paraId="236941DF" w14:textId="77777777" w:rsidTr="008128C7">
        <w:trPr>
          <w:trHeight w:val="260"/>
        </w:trPr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CD1F150" w14:textId="77777777" w:rsidR="008128C7" w:rsidRPr="007D56F9" w:rsidRDefault="008128C7" w:rsidP="008128C7">
            <w:pPr>
              <w:jc w:val="left"/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</w:pPr>
            <w:r w:rsidRPr="007D56F9"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  <w:t>Shinjuku Ward</w:t>
            </w:r>
          </w:p>
        </w:tc>
        <w:tc>
          <w:tcPr>
            <w:tcW w:w="1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D2387B8" w14:textId="77777777" w:rsidR="008128C7" w:rsidRPr="007D56F9" w:rsidRDefault="008128C7" w:rsidP="008128C7">
            <w:pPr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</w:pPr>
            <w:r w:rsidRPr="007D56F9"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  <w:t>SJ</w:t>
            </w:r>
          </w:p>
        </w:tc>
        <w:tc>
          <w:tcPr>
            <w:tcW w:w="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71A68D8" w14:textId="77777777" w:rsidR="008128C7" w:rsidRPr="007D56F9" w:rsidRDefault="008128C7" w:rsidP="008128C7">
            <w:pPr>
              <w:jc w:val="left"/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</w:pPr>
            <w:r w:rsidRPr="007D56F9"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  <w:t>18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B351FDA" w14:textId="77777777" w:rsidR="008128C7" w:rsidRPr="007D56F9" w:rsidRDefault="008128C7" w:rsidP="008128C7">
            <w:pPr>
              <w:jc w:val="left"/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</w:pPr>
            <w:r w:rsidRPr="007D56F9"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  <w:t>334,363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013D1ED" w14:textId="77777777" w:rsidR="008128C7" w:rsidRPr="00574A1C" w:rsidRDefault="008128C7" w:rsidP="008128C7">
            <w:pPr>
              <w:jc w:val="left"/>
              <w:rPr>
                <w:rFonts w:asciiTheme="minorHAnsi" w:hAnsiTheme="minorHAnsi" w:cstheme="minorHAnsi"/>
                <w:color w:val="000000"/>
                <w:sz w:val="18"/>
                <w:szCs w:val="18"/>
                <w:highlight w:val="yellow"/>
                <w:lang w:val="en-US"/>
              </w:rPr>
            </w:pPr>
            <w:r w:rsidRPr="00574A1C">
              <w:rPr>
                <w:rFonts w:asciiTheme="minorHAnsi" w:hAnsiTheme="minorHAnsi" w:cstheme="minorHAnsi"/>
                <w:color w:val="000000"/>
                <w:sz w:val="18"/>
                <w:szCs w:val="18"/>
                <w:highlight w:val="yellow"/>
                <w:lang w:val="en-US"/>
              </w:rPr>
              <w:t>1,469</w:t>
            </w:r>
          </w:p>
        </w:tc>
      </w:tr>
      <w:tr w:rsidR="008128C7" w:rsidRPr="007D56F9" w14:paraId="2FDF86FF" w14:textId="77777777" w:rsidTr="008128C7">
        <w:trPr>
          <w:trHeight w:val="260"/>
        </w:trPr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810DA83" w14:textId="77777777" w:rsidR="008128C7" w:rsidRPr="007D56F9" w:rsidRDefault="008128C7" w:rsidP="008128C7">
            <w:pPr>
              <w:jc w:val="left"/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</w:pPr>
            <w:r w:rsidRPr="007D56F9"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  <w:t>Suginami Ward</w:t>
            </w:r>
          </w:p>
        </w:tc>
        <w:tc>
          <w:tcPr>
            <w:tcW w:w="1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99B868A" w14:textId="77777777" w:rsidR="008128C7" w:rsidRPr="007D56F9" w:rsidRDefault="008128C7" w:rsidP="008128C7">
            <w:pPr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</w:pPr>
            <w:r w:rsidRPr="007D56F9"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  <w:t>SN</w:t>
            </w:r>
          </w:p>
        </w:tc>
        <w:tc>
          <w:tcPr>
            <w:tcW w:w="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E8549C1" w14:textId="77777777" w:rsidR="008128C7" w:rsidRPr="007D56F9" w:rsidRDefault="008128C7" w:rsidP="008128C7">
            <w:pPr>
              <w:jc w:val="left"/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</w:pPr>
            <w:r w:rsidRPr="007D56F9"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  <w:t>34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A6B40FD" w14:textId="77777777" w:rsidR="008128C7" w:rsidRPr="007D56F9" w:rsidRDefault="008128C7" w:rsidP="008128C7">
            <w:pPr>
              <w:jc w:val="left"/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</w:pPr>
            <w:r w:rsidRPr="007D56F9"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  <w:t>557,731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FA8F584" w14:textId="77777777" w:rsidR="008128C7" w:rsidRPr="00574A1C" w:rsidRDefault="008128C7" w:rsidP="008128C7">
            <w:pPr>
              <w:jc w:val="left"/>
              <w:rPr>
                <w:rFonts w:asciiTheme="minorHAnsi" w:hAnsiTheme="minorHAnsi" w:cstheme="minorHAnsi"/>
                <w:color w:val="000000"/>
                <w:sz w:val="18"/>
                <w:szCs w:val="18"/>
                <w:highlight w:val="yellow"/>
                <w:lang w:val="en-US"/>
              </w:rPr>
            </w:pPr>
            <w:r w:rsidRPr="00574A1C">
              <w:rPr>
                <w:rFonts w:asciiTheme="minorHAnsi" w:hAnsiTheme="minorHAnsi" w:cstheme="minorHAnsi"/>
                <w:color w:val="000000"/>
                <w:sz w:val="18"/>
                <w:szCs w:val="18"/>
                <w:highlight w:val="yellow"/>
                <w:lang w:val="en-US"/>
              </w:rPr>
              <w:t>1,061</w:t>
            </w:r>
          </w:p>
        </w:tc>
      </w:tr>
      <w:tr w:rsidR="008128C7" w:rsidRPr="007D56F9" w14:paraId="055364C5" w14:textId="77777777" w:rsidTr="008128C7">
        <w:trPr>
          <w:trHeight w:val="260"/>
        </w:trPr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D4AA766" w14:textId="77777777" w:rsidR="008128C7" w:rsidRPr="007D56F9" w:rsidRDefault="008128C7" w:rsidP="008128C7">
            <w:pPr>
              <w:jc w:val="left"/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</w:pPr>
            <w:r w:rsidRPr="007D56F9"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  <w:t>Sumida Ward</w:t>
            </w:r>
          </w:p>
        </w:tc>
        <w:tc>
          <w:tcPr>
            <w:tcW w:w="1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404C7D4" w14:textId="77777777" w:rsidR="008128C7" w:rsidRPr="007D56F9" w:rsidRDefault="008128C7" w:rsidP="008128C7">
            <w:pPr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</w:pPr>
            <w:r w:rsidRPr="007D56F9"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  <w:t>SD</w:t>
            </w:r>
          </w:p>
        </w:tc>
        <w:tc>
          <w:tcPr>
            <w:tcW w:w="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672C656" w14:textId="77777777" w:rsidR="008128C7" w:rsidRPr="007D56F9" w:rsidRDefault="008128C7" w:rsidP="008128C7">
            <w:pPr>
              <w:jc w:val="left"/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</w:pPr>
            <w:r w:rsidRPr="007D56F9"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  <w:t>14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C2FC588" w14:textId="77777777" w:rsidR="008128C7" w:rsidRPr="007D56F9" w:rsidRDefault="008128C7" w:rsidP="008128C7">
            <w:pPr>
              <w:jc w:val="left"/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</w:pPr>
            <w:r w:rsidRPr="007D56F9"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  <w:t>255,069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FB9C8A6" w14:textId="77777777" w:rsidR="008128C7" w:rsidRPr="00574A1C" w:rsidRDefault="008128C7" w:rsidP="008128C7">
            <w:pPr>
              <w:jc w:val="left"/>
              <w:rPr>
                <w:rFonts w:asciiTheme="minorHAnsi" w:hAnsiTheme="minorHAnsi" w:cstheme="minorHAnsi"/>
                <w:color w:val="000000"/>
                <w:sz w:val="18"/>
                <w:szCs w:val="18"/>
                <w:highlight w:val="yellow"/>
                <w:lang w:val="en-US"/>
              </w:rPr>
            </w:pPr>
            <w:r w:rsidRPr="00574A1C">
              <w:rPr>
                <w:rFonts w:asciiTheme="minorHAnsi" w:hAnsiTheme="minorHAnsi" w:cstheme="minorHAnsi"/>
                <w:color w:val="000000"/>
                <w:sz w:val="18"/>
                <w:szCs w:val="18"/>
                <w:highlight w:val="yellow"/>
                <w:lang w:val="en-US"/>
              </w:rPr>
              <w:t>701</w:t>
            </w:r>
          </w:p>
        </w:tc>
      </w:tr>
      <w:tr w:rsidR="008128C7" w:rsidRPr="007D56F9" w14:paraId="3DC4F344" w14:textId="77777777" w:rsidTr="008128C7">
        <w:trPr>
          <w:trHeight w:val="260"/>
        </w:trPr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B4D9296" w14:textId="77777777" w:rsidR="008128C7" w:rsidRPr="007D56F9" w:rsidRDefault="008128C7" w:rsidP="008128C7">
            <w:pPr>
              <w:jc w:val="left"/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</w:pPr>
            <w:proofErr w:type="spellStart"/>
            <w:r w:rsidRPr="007D56F9"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  <w:t>Tachikawa</w:t>
            </w:r>
            <w:proofErr w:type="spellEnd"/>
            <w:r w:rsidRPr="007D56F9"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  <w:t xml:space="preserve"> City</w:t>
            </w:r>
          </w:p>
        </w:tc>
        <w:tc>
          <w:tcPr>
            <w:tcW w:w="1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9FD671A" w14:textId="77777777" w:rsidR="008128C7" w:rsidRPr="007D56F9" w:rsidRDefault="008128C7" w:rsidP="008128C7">
            <w:pPr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</w:pPr>
            <w:r w:rsidRPr="007D56F9"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  <w:t>TK</w:t>
            </w:r>
          </w:p>
        </w:tc>
        <w:tc>
          <w:tcPr>
            <w:tcW w:w="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969056C" w14:textId="77777777" w:rsidR="008128C7" w:rsidRPr="007D56F9" w:rsidRDefault="008128C7" w:rsidP="008128C7">
            <w:pPr>
              <w:jc w:val="left"/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</w:pPr>
            <w:r w:rsidRPr="007D56F9"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  <w:t>24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D01C3D2" w14:textId="77777777" w:rsidR="008128C7" w:rsidRPr="007D56F9" w:rsidRDefault="008128C7" w:rsidP="008128C7">
            <w:pPr>
              <w:jc w:val="left"/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</w:pPr>
            <w:r w:rsidRPr="007D56F9"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  <w:t>180,247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7C222FD" w14:textId="77777777" w:rsidR="008128C7" w:rsidRPr="00574A1C" w:rsidRDefault="008128C7" w:rsidP="008128C7">
            <w:pPr>
              <w:jc w:val="left"/>
              <w:rPr>
                <w:rFonts w:asciiTheme="minorHAnsi" w:hAnsiTheme="minorHAnsi" w:cstheme="minorHAnsi"/>
                <w:color w:val="000000"/>
                <w:sz w:val="18"/>
                <w:szCs w:val="18"/>
                <w:highlight w:val="yellow"/>
                <w:lang w:val="en-US"/>
              </w:rPr>
            </w:pPr>
            <w:r w:rsidRPr="00574A1C">
              <w:rPr>
                <w:rFonts w:asciiTheme="minorHAnsi" w:hAnsiTheme="minorHAnsi" w:cstheme="minorHAnsi"/>
                <w:color w:val="000000"/>
                <w:sz w:val="18"/>
                <w:szCs w:val="18"/>
                <w:highlight w:val="yellow"/>
                <w:lang w:val="en-US"/>
              </w:rPr>
              <w:t>355</w:t>
            </w:r>
          </w:p>
        </w:tc>
      </w:tr>
      <w:tr w:rsidR="008128C7" w:rsidRPr="007D56F9" w14:paraId="3609586B" w14:textId="77777777" w:rsidTr="008128C7">
        <w:trPr>
          <w:trHeight w:val="260"/>
        </w:trPr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7B549C0" w14:textId="77777777" w:rsidR="008128C7" w:rsidRPr="007D56F9" w:rsidRDefault="008128C7" w:rsidP="008128C7">
            <w:pPr>
              <w:jc w:val="left"/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</w:pPr>
            <w:r w:rsidRPr="007D56F9"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  <w:t>Taito Ward</w:t>
            </w:r>
          </w:p>
        </w:tc>
        <w:tc>
          <w:tcPr>
            <w:tcW w:w="1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0DB209F" w14:textId="77777777" w:rsidR="008128C7" w:rsidRPr="007D56F9" w:rsidRDefault="008128C7" w:rsidP="008128C7">
            <w:pPr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</w:pPr>
            <w:r w:rsidRPr="007D56F9"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  <w:t>TT</w:t>
            </w:r>
          </w:p>
        </w:tc>
        <w:tc>
          <w:tcPr>
            <w:tcW w:w="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17F2D62" w14:textId="77777777" w:rsidR="008128C7" w:rsidRPr="007D56F9" w:rsidRDefault="008128C7" w:rsidP="008128C7">
            <w:pPr>
              <w:jc w:val="left"/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</w:pPr>
            <w:r w:rsidRPr="007D56F9"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  <w:t>10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6FCD63A" w14:textId="77777777" w:rsidR="008128C7" w:rsidRPr="007D56F9" w:rsidRDefault="008128C7" w:rsidP="008128C7">
            <w:pPr>
              <w:jc w:val="left"/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</w:pPr>
            <w:r w:rsidRPr="007D56F9"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  <w:t>184,751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CB34FCD" w14:textId="77777777" w:rsidR="008128C7" w:rsidRPr="00574A1C" w:rsidRDefault="008128C7" w:rsidP="008128C7">
            <w:pPr>
              <w:jc w:val="left"/>
              <w:rPr>
                <w:rFonts w:asciiTheme="minorHAnsi" w:hAnsiTheme="minorHAnsi" w:cstheme="minorHAnsi"/>
                <w:color w:val="000000"/>
                <w:sz w:val="18"/>
                <w:szCs w:val="18"/>
                <w:highlight w:val="yellow"/>
                <w:lang w:val="en-US"/>
              </w:rPr>
            </w:pPr>
            <w:r w:rsidRPr="00574A1C">
              <w:rPr>
                <w:rFonts w:asciiTheme="minorHAnsi" w:hAnsiTheme="minorHAnsi" w:cstheme="minorHAnsi"/>
                <w:color w:val="000000"/>
                <w:sz w:val="18"/>
                <w:szCs w:val="18"/>
                <w:highlight w:val="yellow"/>
                <w:lang w:val="en-US"/>
              </w:rPr>
              <w:t>582</w:t>
            </w:r>
          </w:p>
        </w:tc>
      </w:tr>
      <w:tr w:rsidR="008128C7" w:rsidRPr="007D56F9" w14:paraId="6813BA55" w14:textId="77777777" w:rsidTr="008128C7">
        <w:trPr>
          <w:trHeight w:val="260"/>
        </w:trPr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F91DEE9" w14:textId="77777777" w:rsidR="008128C7" w:rsidRPr="007D56F9" w:rsidRDefault="008128C7" w:rsidP="008128C7">
            <w:pPr>
              <w:jc w:val="left"/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</w:pPr>
            <w:proofErr w:type="spellStart"/>
            <w:r w:rsidRPr="007D56F9"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  <w:t>Tama</w:t>
            </w:r>
            <w:proofErr w:type="spellEnd"/>
            <w:r w:rsidRPr="007D56F9"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  <w:t xml:space="preserve"> City</w:t>
            </w:r>
          </w:p>
        </w:tc>
        <w:tc>
          <w:tcPr>
            <w:tcW w:w="1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A21428C" w14:textId="77777777" w:rsidR="008128C7" w:rsidRPr="007D56F9" w:rsidRDefault="008128C7" w:rsidP="008128C7">
            <w:pPr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</w:pPr>
            <w:r w:rsidRPr="007D56F9"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  <w:t>TM</w:t>
            </w:r>
          </w:p>
        </w:tc>
        <w:tc>
          <w:tcPr>
            <w:tcW w:w="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902CDA7" w14:textId="77777777" w:rsidR="008128C7" w:rsidRPr="007D56F9" w:rsidRDefault="008128C7" w:rsidP="008128C7">
            <w:pPr>
              <w:jc w:val="left"/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</w:pPr>
            <w:r w:rsidRPr="007D56F9"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  <w:t>21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B983C82" w14:textId="77777777" w:rsidR="008128C7" w:rsidRPr="007D56F9" w:rsidRDefault="008128C7" w:rsidP="008128C7">
            <w:pPr>
              <w:jc w:val="left"/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</w:pPr>
            <w:r w:rsidRPr="007D56F9"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  <w:t>147,649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A5633F2" w14:textId="77777777" w:rsidR="008128C7" w:rsidRPr="00574A1C" w:rsidRDefault="008128C7" w:rsidP="008128C7">
            <w:pPr>
              <w:jc w:val="left"/>
              <w:rPr>
                <w:rFonts w:asciiTheme="minorHAnsi" w:hAnsiTheme="minorHAnsi" w:cstheme="minorHAnsi"/>
                <w:color w:val="000000"/>
                <w:sz w:val="18"/>
                <w:szCs w:val="18"/>
                <w:highlight w:val="yellow"/>
                <w:lang w:val="en-US"/>
              </w:rPr>
            </w:pPr>
            <w:r w:rsidRPr="00574A1C">
              <w:rPr>
                <w:rFonts w:asciiTheme="minorHAnsi" w:hAnsiTheme="minorHAnsi" w:cstheme="minorHAnsi"/>
                <w:color w:val="000000"/>
                <w:sz w:val="18"/>
                <w:szCs w:val="18"/>
                <w:highlight w:val="yellow"/>
                <w:lang w:val="en-US"/>
              </w:rPr>
              <w:t>377</w:t>
            </w:r>
          </w:p>
        </w:tc>
      </w:tr>
      <w:tr w:rsidR="008128C7" w:rsidRPr="007D56F9" w14:paraId="27381B94" w14:textId="77777777" w:rsidTr="008128C7">
        <w:trPr>
          <w:trHeight w:val="260"/>
        </w:trPr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7E02C8A" w14:textId="77777777" w:rsidR="008128C7" w:rsidRPr="007D56F9" w:rsidRDefault="008128C7" w:rsidP="008128C7">
            <w:pPr>
              <w:jc w:val="left"/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</w:pPr>
            <w:r w:rsidRPr="007D56F9"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  <w:t>Toshima Village</w:t>
            </w:r>
          </w:p>
        </w:tc>
        <w:tc>
          <w:tcPr>
            <w:tcW w:w="1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E1985EB" w14:textId="77777777" w:rsidR="008128C7" w:rsidRPr="007D56F9" w:rsidRDefault="008128C7" w:rsidP="008128C7">
            <w:pPr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</w:pPr>
            <w:r w:rsidRPr="007D56F9"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  <w:t>TR</w:t>
            </w:r>
          </w:p>
        </w:tc>
        <w:tc>
          <w:tcPr>
            <w:tcW w:w="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43375C4" w14:textId="77777777" w:rsidR="008128C7" w:rsidRPr="007D56F9" w:rsidRDefault="008128C7" w:rsidP="008128C7">
            <w:pPr>
              <w:jc w:val="left"/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</w:pPr>
            <w:r w:rsidRPr="007D56F9"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  <w:t>4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539C18A" w14:textId="77777777" w:rsidR="008128C7" w:rsidRPr="007D56F9" w:rsidRDefault="008128C7" w:rsidP="008128C7">
            <w:pPr>
              <w:jc w:val="left"/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</w:pPr>
            <w:r w:rsidRPr="007D56F9"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  <w:t>332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3C27CBD" w14:textId="77777777" w:rsidR="008128C7" w:rsidRPr="00574A1C" w:rsidRDefault="008128C7" w:rsidP="008128C7">
            <w:pPr>
              <w:jc w:val="left"/>
              <w:rPr>
                <w:rFonts w:asciiTheme="minorHAnsi" w:hAnsiTheme="minorHAnsi" w:cstheme="minorHAnsi"/>
                <w:color w:val="000000"/>
                <w:sz w:val="18"/>
                <w:szCs w:val="18"/>
                <w:highlight w:val="yellow"/>
                <w:lang w:val="en-US"/>
              </w:rPr>
            </w:pPr>
            <w:r w:rsidRPr="00574A1C">
              <w:rPr>
                <w:rFonts w:asciiTheme="minorHAnsi" w:hAnsiTheme="minorHAnsi" w:cstheme="minorHAnsi"/>
                <w:color w:val="000000"/>
                <w:sz w:val="18"/>
                <w:szCs w:val="18"/>
                <w:highlight w:val="yellow"/>
                <w:lang w:val="en-US"/>
              </w:rPr>
              <w:t>4</w:t>
            </w:r>
          </w:p>
        </w:tc>
      </w:tr>
      <w:tr w:rsidR="008128C7" w:rsidRPr="007D56F9" w14:paraId="736ED11F" w14:textId="77777777" w:rsidTr="008128C7">
        <w:trPr>
          <w:trHeight w:val="260"/>
        </w:trPr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E86CA18" w14:textId="77777777" w:rsidR="008128C7" w:rsidRPr="007D56F9" w:rsidRDefault="008128C7" w:rsidP="008128C7">
            <w:pPr>
              <w:jc w:val="left"/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</w:pPr>
            <w:r w:rsidRPr="007D56F9"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  <w:t>Toshima Ward</w:t>
            </w:r>
          </w:p>
        </w:tc>
        <w:tc>
          <w:tcPr>
            <w:tcW w:w="1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403BF95" w14:textId="77777777" w:rsidR="008128C7" w:rsidRPr="007D56F9" w:rsidRDefault="008128C7" w:rsidP="008128C7">
            <w:pPr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</w:pPr>
            <w:r w:rsidRPr="007D56F9"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  <w:t>TS</w:t>
            </w:r>
          </w:p>
        </w:tc>
        <w:tc>
          <w:tcPr>
            <w:tcW w:w="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ED967D6" w14:textId="77777777" w:rsidR="008128C7" w:rsidRPr="007D56F9" w:rsidRDefault="008128C7" w:rsidP="008128C7">
            <w:pPr>
              <w:jc w:val="left"/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</w:pPr>
            <w:r w:rsidRPr="007D56F9"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  <w:t>13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57132C5" w14:textId="77777777" w:rsidR="008128C7" w:rsidRPr="007D56F9" w:rsidRDefault="008128C7" w:rsidP="008128C7">
            <w:pPr>
              <w:jc w:val="left"/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</w:pPr>
            <w:r w:rsidRPr="007D56F9"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  <w:t>293,628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2B5619F" w14:textId="77777777" w:rsidR="008128C7" w:rsidRPr="00574A1C" w:rsidRDefault="008128C7" w:rsidP="008128C7">
            <w:pPr>
              <w:jc w:val="left"/>
              <w:rPr>
                <w:rFonts w:asciiTheme="minorHAnsi" w:hAnsiTheme="minorHAnsi" w:cstheme="minorHAnsi"/>
                <w:color w:val="000000"/>
                <w:sz w:val="18"/>
                <w:szCs w:val="18"/>
                <w:highlight w:val="yellow"/>
                <w:lang w:val="en-US"/>
              </w:rPr>
            </w:pPr>
            <w:r w:rsidRPr="00574A1C">
              <w:rPr>
                <w:rFonts w:asciiTheme="minorHAnsi" w:hAnsiTheme="minorHAnsi" w:cstheme="minorHAnsi"/>
                <w:color w:val="000000"/>
                <w:sz w:val="18"/>
                <w:szCs w:val="18"/>
                <w:highlight w:val="yellow"/>
                <w:lang w:val="en-US"/>
              </w:rPr>
              <w:t>767</w:t>
            </w:r>
          </w:p>
        </w:tc>
      </w:tr>
      <w:tr w:rsidR="008128C7" w:rsidRPr="007D56F9" w14:paraId="318F2579" w14:textId="77777777" w:rsidTr="008128C7">
        <w:trPr>
          <w:trHeight w:val="270"/>
        </w:trPr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D599396" w14:textId="77777777" w:rsidR="008128C7" w:rsidRPr="007D56F9" w:rsidRDefault="008128C7" w:rsidP="008128C7">
            <w:pPr>
              <w:jc w:val="left"/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</w:pPr>
            <w:r w:rsidRPr="007D56F9"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  <w:t xml:space="preserve">Tokyo </w:t>
            </w:r>
          </w:p>
        </w:tc>
        <w:tc>
          <w:tcPr>
            <w:tcW w:w="1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07FCF1C" w14:textId="77777777" w:rsidR="008128C7" w:rsidRPr="007D56F9" w:rsidRDefault="008128C7" w:rsidP="008128C7">
            <w:pPr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</w:pPr>
            <w:r w:rsidRPr="007D56F9"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  <w:t>-</w:t>
            </w:r>
          </w:p>
        </w:tc>
        <w:tc>
          <w:tcPr>
            <w:tcW w:w="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2395B7B" w14:textId="77777777" w:rsidR="008128C7" w:rsidRPr="007D56F9" w:rsidRDefault="008128C7" w:rsidP="008128C7">
            <w:pPr>
              <w:jc w:val="left"/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</w:pPr>
            <w:r w:rsidRPr="007D56F9"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  <w:t>2,189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D7776B2" w14:textId="77777777" w:rsidR="008128C7" w:rsidRPr="007D56F9" w:rsidRDefault="008128C7" w:rsidP="008128C7">
            <w:pPr>
              <w:jc w:val="left"/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</w:pPr>
            <w:r w:rsidRPr="007D56F9"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  <w:t>13,378,584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B114BA1" w14:textId="77777777" w:rsidR="008128C7" w:rsidRPr="00574A1C" w:rsidRDefault="008128C7" w:rsidP="008128C7">
            <w:pPr>
              <w:jc w:val="left"/>
              <w:rPr>
                <w:rFonts w:asciiTheme="minorHAnsi" w:hAnsiTheme="minorHAnsi" w:cstheme="minorHAnsi"/>
                <w:color w:val="000000"/>
                <w:sz w:val="18"/>
                <w:szCs w:val="18"/>
                <w:highlight w:val="yellow"/>
                <w:lang w:val="en-US"/>
              </w:rPr>
            </w:pPr>
            <w:r w:rsidRPr="00574A1C">
              <w:rPr>
                <w:rFonts w:asciiTheme="minorHAnsi" w:hAnsiTheme="minorHAnsi" w:cstheme="minorHAnsi"/>
                <w:sz w:val="18"/>
                <w:szCs w:val="18"/>
                <w:highlight w:val="yellow"/>
                <w:lang w:val="en-US"/>
              </w:rPr>
              <w:t>44, 855</w:t>
            </w:r>
          </w:p>
        </w:tc>
      </w:tr>
    </w:tbl>
    <w:p w14:paraId="6994C357" w14:textId="2904CC70" w:rsidR="008128C7" w:rsidRDefault="008128C7">
      <w:pPr>
        <w:spacing w:line="240" w:lineRule="auto"/>
        <w:jc w:val="left"/>
        <w:rPr>
          <w:rFonts w:asciiTheme="minorHAnsi" w:eastAsia="ＭＳ 明朝" w:hAnsiTheme="minorHAnsi" w:cstheme="minorHAnsi"/>
          <w:b/>
          <w:sz w:val="22"/>
          <w:szCs w:val="20"/>
          <w:lang w:val="en-US" w:eastAsia="ja-JP"/>
        </w:rPr>
      </w:pPr>
    </w:p>
    <w:p w14:paraId="3823A08E" w14:textId="16AC463E" w:rsidR="006B4AEE" w:rsidRDefault="006B4AEE">
      <w:pPr>
        <w:spacing w:line="240" w:lineRule="auto"/>
        <w:jc w:val="left"/>
        <w:rPr>
          <w:rFonts w:asciiTheme="minorHAnsi" w:eastAsia="ＭＳ 明朝" w:hAnsiTheme="minorHAnsi" w:cstheme="minorHAnsi"/>
          <w:b/>
          <w:sz w:val="22"/>
          <w:szCs w:val="20"/>
          <w:lang w:val="en-US" w:eastAsia="ja-JP"/>
        </w:rPr>
      </w:pPr>
    </w:p>
    <w:p w14:paraId="6A0F7031" w14:textId="16EF8B75" w:rsidR="006B4AEE" w:rsidRDefault="006B4AEE">
      <w:pPr>
        <w:spacing w:line="240" w:lineRule="auto"/>
        <w:jc w:val="left"/>
        <w:rPr>
          <w:rFonts w:asciiTheme="minorHAnsi" w:eastAsia="ＭＳ 明朝" w:hAnsiTheme="minorHAnsi" w:cstheme="minorHAnsi"/>
          <w:b/>
          <w:sz w:val="22"/>
          <w:szCs w:val="20"/>
          <w:lang w:val="en-US" w:eastAsia="ja-JP"/>
        </w:rPr>
      </w:pPr>
    </w:p>
    <w:p w14:paraId="7EC5BC1A" w14:textId="7C82C917" w:rsidR="006B4AEE" w:rsidRDefault="006B4AEE">
      <w:pPr>
        <w:spacing w:line="240" w:lineRule="auto"/>
        <w:jc w:val="left"/>
        <w:rPr>
          <w:rFonts w:asciiTheme="minorHAnsi" w:eastAsia="ＭＳ 明朝" w:hAnsiTheme="minorHAnsi" w:cstheme="minorHAnsi"/>
          <w:b/>
          <w:sz w:val="22"/>
          <w:szCs w:val="20"/>
          <w:lang w:val="en-US" w:eastAsia="ja-JP"/>
        </w:rPr>
      </w:pPr>
    </w:p>
    <w:p w14:paraId="40697A41" w14:textId="415E6230" w:rsidR="006B4AEE" w:rsidRDefault="006B4AEE">
      <w:pPr>
        <w:spacing w:line="240" w:lineRule="auto"/>
        <w:jc w:val="left"/>
        <w:rPr>
          <w:rFonts w:asciiTheme="minorHAnsi" w:eastAsia="ＭＳ 明朝" w:hAnsiTheme="minorHAnsi" w:cstheme="minorHAnsi"/>
          <w:b/>
          <w:sz w:val="22"/>
          <w:szCs w:val="20"/>
          <w:lang w:val="en-US" w:eastAsia="ja-JP"/>
        </w:rPr>
      </w:pPr>
    </w:p>
    <w:p w14:paraId="5CE99072" w14:textId="11BFD241" w:rsidR="006B4AEE" w:rsidRDefault="006B4AEE">
      <w:pPr>
        <w:spacing w:line="240" w:lineRule="auto"/>
        <w:jc w:val="left"/>
        <w:rPr>
          <w:rFonts w:asciiTheme="minorHAnsi" w:eastAsia="ＭＳ 明朝" w:hAnsiTheme="minorHAnsi" w:cstheme="minorHAnsi"/>
          <w:b/>
          <w:sz w:val="22"/>
          <w:szCs w:val="20"/>
          <w:lang w:val="en-US" w:eastAsia="ja-JP"/>
        </w:rPr>
      </w:pPr>
    </w:p>
    <w:p w14:paraId="06F1BD6A" w14:textId="06E3A1B5" w:rsidR="006B4AEE" w:rsidRDefault="006B4AEE">
      <w:pPr>
        <w:spacing w:line="240" w:lineRule="auto"/>
        <w:jc w:val="left"/>
        <w:rPr>
          <w:rFonts w:asciiTheme="minorHAnsi" w:eastAsia="ＭＳ 明朝" w:hAnsiTheme="minorHAnsi" w:cstheme="minorHAnsi"/>
          <w:b/>
          <w:sz w:val="22"/>
          <w:szCs w:val="20"/>
          <w:lang w:val="en-US" w:eastAsia="ja-JP"/>
        </w:rPr>
      </w:pPr>
    </w:p>
    <w:p w14:paraId="65BF5A7E" w14:textId="556032C9" w:rsidR="006B4AEE" w:rsidRDefault="006B4AEE">
      <w:pPr>
        <w:spacing w:line="240" w:lineRule="auto"/>
        <w:jc w:val="left"/>
        <w:rPr>
          <w:rFonts w:asciiTheme="minorHAnsi" w:eastAsia="ＭＳ 明朝" w:hAnsiTheme="minorHAnsi" w:cstheme="minorHAnsi"/>
          <w:b/>
          <w:sz w:val="22"/>
          <w:szCs w:val="20"/>
          <w:lang w:val="en-US" w:eastAsia="ja-JP"/>
        </w:rPr>
      </w:pPr>
    </w:p>
    <w:p w14:paraId="66891A04" w14:textId="748FEB31" w:rsidR="006B4AEE" w:rsidRDefault="006B4AEE">
      <w:pPr>
        <w:spacing w:line="240" w:lineRule="auto"/>
        <w:jc w:val="left"/>
        <w:rPr>
          <w:rFonts w:asciiTheme="minorHAnsi" w:eastAsia="ＭＳ 明朝" w:hAnsiTheme="minorHAnsi" w:cstheme="minorHAnsi"/>
          <w:b/>
          <w:sz w:val="22"/>
          <w:szCs w:val="20"/>
          <w:lang w:val="en-US" w:eastAsia="ja-JP"/>
        </w:rPr>
      </w:pPr>
    </w:p>
    <w:p w14:paraId="503EA3BF" w14:textId="15EA4BC7" w:rsidR="006B4AEE" w:rsidRDefault="006B4AEE">
      <w:pPr>
        <w:spacing w:line="240" w:lineRule="auto"/>
        <w:jc w:val="left"/>
        <w:rPr>
          <w:rFonts w:asciiTheme="minorHAnsi" w:eastAsia="ＭＳ 明朝" w:hAnsiTheme="minorHAnsi" w:cstheme="minorHAnsi"/>
          <w:b/>
          <w:sz w:val="22"/>
          <w:szCs w:val="20"/>
          <w:lang w:val="en-US" w:eastAsia="ja-JP"/>
        </w:rPr>
      </w:pPr>
    </w:p>
    <w:p w14:paraId="5869C5E4" w14:textId="74DAF608" w:rsidR="006B4AEE" w:rsidRDefault="006B4AEE">
      <w:pPr>
        <w:spacing w:line="240" w:lineRule="auto"/>
        <w:jc w:val="left"/>
        <w:rPr>
          <w:rFonts w:asciiTheme="minorHAnsi" w:eastAsia="ＭＳ 明朝" w:hAnsiTheme="minorHAnsi" w:cstheme="minorHAnsi"/>
          <w:b/>
          <w:sz w:val="22"/>
          <w:szCs w:val="20"/>
          <w:lang w:val="en-US" w:eastAsia="ja-JP"/>
        </w:rPr>
      </w:pPr>
    </w:p>
    <w:p w14:paraId="0F1D8353" w14:textId="60D567E2" w:rsidR="006B4AEE" w:rsidRDefault="006B4AEE">
      <w:pPr>
        <w:spacing w:line="240" w:lineRule="auto"/>
        <w:jc w:val="left"/>
        <w:rPr>
          <w:rFonts w:asciiTheme="minorHAnsi" w:eastAsia="ＭＳ 明朝" w:hAnsiTheme="minorHAnsi" w:cstheme="minorHAnsi"/>
          <w:b/>
          <w:sz w:val="22"/>
          <w:szCs w:val="20"/>
          <w:lang w:val="en-US" w:eastAsia="ja-JP"/>
        </w:rPr>
      </w:pPr>
    </w:p>
    <w:p w14:paraId="75FF23E9" w14:textId="69138149" w:rsidR="006B4AEE" w:rsidRDefault="006B4AEE">
      <w:pPr>
        <w:spacing w:line="240" w:lineRule="auto"/>
        <w:jc w:val="left"/>
        <w:rPr>
          <w:rFonts w:asciiTheme="minorHAnsi" w:eastAsia="ＭＳ 明朝" w:hAnsiTheme="minorHAnsi" w:cstheme="minorHAnsi"/>
          <w:b/>
          <w:sz w:val="22"/>
          <w:szCs w:val="20"/>
          <w:lang w:val="en-US" w:eastAsia="ja-JP"/>
        </w:rPr>
      </w:pPr>
    </w:p>
    <w:p w14:paraId="2C53CAF3" w14:textId="6922C6AB" w:rsidR="006B4AEE" w:rsidRDefault="006B4AEE">
      <w:pPr>
        <w:spacing w:line="240" w:lineRule="auto"/>
        <w:jc w:val="left"/>
        <w:rPr>
          <w:rFonts w:asciiTheme="minorHAnsi" w:eastAsia="ＭＳ 明朝" w:hAnsiTheme="minorHAnsi" w:cstheme="minorHAnsi"/>
          <w:b/>
          <w:sz w:val="22"/>
          <w:szCs w:val="20"/>
          <w:lang w:val="en-US" w:eastAsia="ja-JP"/>
        </w:rPr>
      </w:pPr>
    </w:p>
    <w:p w14:paraId="762C7C90" w14:textId="441DF339" w:rsidR="006B4AEE" w:rsidRDefault="006B4AEE">
      <w:pPr>
        <w:spacing w:line="240" w:lineRule="auto"/>
        <w:jc w:val="left"/>
        <w:rPr>
          <w:rFonts w:asciiTheme="minorHAnsi" w:eastAsia="ＭＳ 明朝" w:hAnsiTheme="minorHAnsi" w:cstheme="minorHAnsi"/>
          <w:b/>
          <w:sz w:val="22"/>
          <w:szCs w:val="20"/>
          <w:lang w:val="en-US" w:eastAsia="ja-JP"/>
        </w:rPr>
      </w:pPr>
    </w:p>
    <w:p w14:paraId="4C08A2A1" w14:textId="246D49B0" w:rsidR="006B4AEE" w:rsidRDefault="006B4AEE">
      <w:pPr>
        <w:spacing w:line="240" w:lineRule="auto"/>
        <w:jc w:val="left"/>
        <w:rPr>
          <w:rFonts w:asciiTheme="minorHAnsi" w:eastAsia="ＭＳ 明朝" w:hAnsiTheme="minorHAnsi" w:cstheme="minorHAnsi"/>
          <w:b/>
          <w:sz w:val="22"/>
          <w:szCs w:val="20"/>
          <w:lang w:val="en-US" w:eastAsia="ja-JP"/>
        </w:rPr>
      </w:pPr>
    </w:p>
    <w:p w14:paraId="0FB09B0A" w14:textId="0DB3979B" w:rsidR="006B4AEE" w:rsidRDefault="006B4AEE">
      <w:pPr>
        <w:spacing w:line="240" w:lineRule="auto"/>
        <w:jc w:val="left"/>
        <w:rPr>
          <w:rFonts w:asciiTheme="minorHAnsi" w:eastAsia="ＭＳ 明朝" w:hAnsiTheme="minorHAnsi" w:cstheme="minorHAnsi"/>
          <w:b/>
          <w:sz w:val="22"/>
          <w:szCs w:val="20"/>
          <w:lang w:val="en-US" w:eastAsia="ja-JP"/>
        </w:rPr>
      </w:pPr>
    </w:p>
    <w:p w14:paraId="3DCBD6A6" w14:textId="5F42C27D" w:rsidR="006B4AEE" w:rsidRDefault="006B4AEE">
      <w:pPr>
        <w:spacing w:line="240" w:lineRule="auto"/>
        <w:jc w:val="left"/>
        <w:rPr>
          <w:rFonts w:asciiTheme="minorHAnsi" w:eastAsia="ＭＳ 明朝" w:hAnsiTheme="minorHAnsi" w:cstheme="minorHAnsi"/>
          <w:b/>
          <w:sz w:val="22"/>
          <w:szCs w:val="20"/>
          <w:lang w:val="en-US" w:eastAsia="ja-JP"/>
        </w:rPr>
      </w:pPr>
    </w:p>
    <w:p w14:paraId="1F2C16F8" w14:textId="735AAC8A" w:rsidR="006B4AEE" w:rsidRDefault="006B4AEE">
      <w:pPr>
        <w:spacing w:line="240" w:lineRule="auto"/>
        <w:jc w:val="left"/>
        <w:rPr>
          <w:rFonts w:asciiTheme="minorHAnsi" w:eastAsia="ＭＳ 明朝" w:hAnsiTheme="minorHAnsi" w:cstheme="minorHAnsi"/>
          <w:b/>
          <w:sz w:val="22"/>
          <w:szCs w:val="20"/>
          <w:lang w:val="en-US" w:eastAsia="ja-JP"/>
        </w:rPr>
      </w:pPr>
    </w:p>
    <w:p w14:paraId="789A1653" w14:textId="7CED5B44" w:rsidR="006B4AEE" w:rsidRDefault="006B4AEE">
      <w:pPr>
        <w:spacing w:line="240" w:lineRule="auto"/>
        <w:jc w:val="left"/>
        <w:rPr>
          <w:rFonts w:asciiTheme="minorHAnsi" w:eastAsia="ＭＳ 明朝" w:hAnsiTheme="minorHAnsi" w:cstheme="minorHAnsi"/>
          <w:b/>
          <w:sz w:val="22"/>
          <w:szCs w:val="20"/>
          <w:lang w:val="en-US" w:eastAsia="ja-JP"/>
        </w:rPr>
      </w:pPr>
    </w:p>
    <w:p w14:paraId="38D3308C" w14:textId="4178B6D6" w:rsidR="006B4AEE" w:rsidRDefault="006B4AEE">
      <w:pPr>
        <w:spacing w:line="240" w:lineRule="auto"/>
        <w:jc w:val="left"/>
        <w:rPr>
          <w:rFonts w:asciiTheme="minorHAnsi" w:eastAsia="ＭＳ 明朝" w:hAnsiTheme="minorHAnsi" w:cstheme="minorHAnsi"/>
          <w:b/>
          <w:sz w:val="22"/>
          <w:szCs w:val="20"/>
          <w:lang w:val="en-US" w:eastAsia="ja-JP"/>
        </w:rPr>
      </w:pPr>
    </w:p>
    <w:p w14:paraId="4F0AFF2A" w14:textId="49998550" w:rsidR="006B4AEE" w:rsidRDefault="006B4AEE">
      <w:pPr>
        <w:spacing w:line="240" w:lineRule="auto"/>
        <w:jc w:val="left"/>
        <w:rPr>
          <w:rFonts w:asciiTheme="minorHAnsi" w:eastAsia="ＭＳ 明朝" w:hAnsiTheme="minorHAnsi" w:cstheme="minorHAnsi"/>
          <w:b/>
          <w:sz w:val="22"/>
          <w:szCs w:val="20"/>
          <w:lang w:val="en-US" w:eastAsia="ja-JP"/>
        </w:rPr>
      </w:pPr>
    </w:p>
    <w:p w14:paraId="219C1C4A" w14:textId="15AD8B0D" w:rsidR="006B4AEE" w:rsidRDefault="006B4AEE">
      <w:pPr>
        <w:spacing w:line="240" w:lineRule="auto"/>
        <w:jc w:val="left"/>
        <w:rPr>
          <w:rFonts w:asciiTheme="minorHAnsi" w:eastAsia="ＭＳ 明朝" w:hAnsiTheme="minorHAnsi" w:cstheme="minorHAnsi"/>
          <w:b/>
          <w:sz w:val="22"/>
          <w:szCs w:val="20"/>
          <w:lang w:val="en-US" w:eastAsia="ja-JP"/>
        </w:rPr>
      </w:pPr>
    </w:p>
    <w:p w14:paraId="3DBC366F" w14:textId="54979A17" w:rsidR="006B4AEE" w:rsidRDefault="006B4AEE">
      <w:pPr>
        <w:spacing w:line="240" w:lineRule="auto"/>
        <w:jc w:val="left"/>
        <w:rPr>
          <w:rFonts w:asciiTheme="minorHAnsi" w:eastAsia="ＭＳ 明朝" w:hAnsiTheme="minorHAnsi" w:cstheme="minorHAnsi"/>
          <w:b/>
          <w:sz w:val="22"/>
          <w:szCs w:val="20"/>
          <w:lang w:val="en-US" w:eastAsia="ja-JP"/>
        </w:rPr>
      </w:pPr>
    </w:p>
    <w:p w14:paraId="56FF417E" w14:textId="3BE08F9D" w:rsidR="006B4AEE" w:rsidRDefault="006B4AEE">
      <w:pPr>
        <w:spacing w:line="240" w:lineRule="auto"/>
        <w:jc w:val="left"/>
        <w:rPr>
          <w:rFonts w:asciiTheme="minorHAnsi" w:eastAsia="ＭＳ 明朝" w:hAnsiTheme="minorHAnsi" w:cstheme="minorHAnsi"/>
          <w:b/>
          <w:sz w:val="22"/>
          <w:szCs w:val="20"/>
          <w:lang w:val="en-US" w:eastAsia="ja-JP"/>
        </w:rPr>
      </w:pPr>
    </w:p>
    <w:p w14:paraId="30F2608A" w14:textId="070BD68E" w:rsidR="006B4AEE" w:rsidRDefault="006B4AEE">
      <w:pPr>
        <w:spacing w:line="240" w:lineRule="auto"/>
        <w:jc w:val="left"/>
        <w:rPr>
          <w:rFonts w:asciiTheme="minorHAnsi" w:eastAsia="ＭＳ 明朝" w:hAnsiTheme="minorHAnsi" w:cstheme="minorHAnsi"/>
          <w:b/>
          <w:sz w:val="22"/>
          <w:szCs w:val="20"/>
          <w:lang w:val="en-US" w:eastAsia="ja-JP"/>
        </w:rPr>
      </w:pPr>
    </w:p>
    <w:p w14:paraId="6C32C233" w14:textId="3EEFFFF6" w:rsidR="006B4AEE" w:rsidRDefault="006B4AEE">
      <w:pPr>
        <w:spacing w:line="240" w:lineRule="auto"/>
        <w:jc w:val="left"/>
        <w:rPr>
          <w:rFonts w:asciiTheme="minorHAnsi" w:eastAsia="ＭＳ 明朝" w:hAnsiTheme="minorHAnsi" w:cstheme="minorHAnsi"/>
          <w:b/>
          <w:sz w:val="22"/>
          <w:szCs w:val="20"/>
          <w:lang w:val="en-US" w:eastAsia="ja-JP"/>
        </w:rPr>
      </w:pPr>
    </w:p>
    <w:p w14:paraId="183B495A" w14:textId="21F25F32" w:rsidR="006B4AEE" w:rsidRDefault="006B4AEE">
      <w:pPr>
        <w:spacing w:line="240" w:lineRule="auto"/>
        <w:jc w:val="left"/>
        <w:rPr>
          <w:rFonts w:asciiTheme="minorHAnsi" w:eastAsia="ＭＳ 明朝" w:hAnsiTheme="minorHAnsi" w:cstheme="minorHAnsi"/>
          <w:b/>
          <w:sz w:val="22"/>
          <w:szCs w:val="20"/>
          <w:lang w:val="en-US" w:eastAsia="ja-JP"/>
        </w:rPr>
      </w:pPr>
    </w:p>
    <w:p w14:paraId="6A3AC3A0" w14:textId="73ECCF46" w:rsidR="006B4AEE" w:rsidRDefault="006B4AEE">
      <w:pPr>
        <w:spacing w:line="240" w:lineRule="auto"/>
        <w:jc w:val="left"/>
        <w:rPr>
          <w:rFonts w:asciiTheme="minorHAnsi" w:eastAsia="ＭＳ 明朝" w:hAnsiTheme="minorHAnsi" w:cstheme="minorHAnsi"/>
          <w:b/>
          <w:sz w:val="22"/>
          <w:szCs w:val="20"/>
          <w:lang w:val="en-US" w:eastAsia="ja-JP"/>
        </w:rPr>
      </w:pPr>
    </w:p>
    <w:p w14:paraId="5ED89582" w14:textId="14397D16" w:rsidR="006B4AEE" w:rsidRDefault="006B4AEE">
      <w:pPr>
        <w:spacing w:line="240" w:lineRule="auto"/>
        <w:jc w:val="left"/>
        <w:rPr>
          <w:rFonts w:asciiTheme="minorHAnsi" w:eastAsia="ＭＳ 明朝" w:hAnsiTheme="minorHAnsi" w:cstheme="minorHAnsi"/>
          <w:b/>
          <w:sz w:val="22"/>
          <w:szCs w:val="20"/>
          <w:lang w:val="en-US" w:eastAsia="ja-JP"/>
        </w:rPr>
      </w:pPr>
    </w:p>
    <w:p w14:paraId="7C8069E3" w14:textId="20E76CD8" w:rsidR="006B4AEE" w:rsidRDefault="006B4AEE">
      <w:pPr>
        <w:spacing w:line="240" w:lineRule="auto"/>
        <w:jc w:val="left"/>
        <w:rPr>
          <w:rFonts w:asciiTheme="minorHAnsi" w:eastAsia="ＭＳ 明朝" w:hAnsiTheme="minorHAnsi" w:cstheme="minorHAnsi"/>
          <w:b/>
          <w:sz w:val="22"/>
          <w:szCs w:val="20"/>
          <w:lang w:val="en-US" w:eastAsia="ja-JP"/>
        </w:rPr>
      </w:pPr>
    </w:p>
    <w:p w14:paraId="69475416" w14:textId="77777777" w:rsidR="006B4AEE" w:rsidRPr="007D56F9" w:rsidRDefault="006B4AEE">
      <w:pPr>
        <w:spacing w:line="240" w:lineRule="auto"/>
        <w:jc w:val="left"/>
        <w:rPr>
          <w:rFonts w:asciiTheme="minorHAnsi" w:eastAsia="ＭＳ 明朝" w:hAnsiTheme="minorHAnsi" w:cstheme="minorHAnsi" w:hint="eastAsia"/>
          <w:b/>
          <w:sz w:val="22"/>
          <w:szCs w:val="20"/>
          <w:lang w:val="en-US" w:eastAsia="ja-JP"/>
        </w:rPr>
      </w:pPr>
    </w:p>
    <w:p w14:paraId="39BC17EC" w14:textId="7A36357D" w:rsidR="007A2422" w:rsidRPr="007D56F9" w:rsidRDefault="007A2422" w:rsidP="007A2422">
      <w:pPr>
        <w:spacing w:line="480" w:lineRule="auto"/>
        <w:jc w:val="left"/>
        <w:rPr>
          <w:sz w:val="22"/>
          <w:szCs w:val="32"/>
          <w:lang w:val="en-US" w:eastAsia="ja-JP"/>
        </w:rPr>
      </w:pPr>
      <w:r w:rsidRPr="00574A1C">
        <w:rPr>
          <w:rFonts w:asciiTheme="minorHAnsi" w:hAnsiTheme="minorHAnsi" w:cstheme="minorHAnsi"/>
          <w:b/>
          <w:sz w:val="22"/>
          <w:szCs w:val="22"/>
          <w:highlight w:val="yellow"/>
          <w:lang w:val="en-US" w:eastAsia="ja-JP"/>
        </w:rPr>
        <w:lastRenderedPageBreak/>
        <w:t>Table S</w:t>
      </w:r>
      <w:r w:rsidR="006B4AEE">
        <w:rPr>
          <w:rFonts w:asciiTheme="minorHAnsi" w:hAnsiTheme="minorHAnsi" w:cstheme="minorHAnsi"/>
          <w:b/>
          <w:sz w:val="22"/>
          <w:szCs w:val="22"/>
          <w:highlight w:val="yellow"/>
          <w:lang w:val="en-US" w:eastAsia="ja-JP"/>
        </w:rPr>
        <w:t>3</w:t>
      </w:r>
      <w:r w:rsidRPr="007D56F9">
        <w:rPr>
          <w:lang w:val="en-US" w:eastAsia="ja-JP"/>
        </w:rPr>
        <w:t xml:space="preserve"> </w:t>
      </w:r>
      <w:bookmarkStart w:id="1" w:name="_Hlk29472325"/>
      <w:r w:rsidRPr="007D56F9">
        <w:rPr>
          <w:sz w:val="22"/>
          <w:szCs w:val="32"/>
          <w:lang w:val="en-US" w:eastAsia="ja-JP"/>
        </w:rPr>
        <w:t>Parameter setting for calculating the emissions from vessels</w:t>
      </w:r>
      <w:bookmarkEnd w:id="1"/>
      <w:r w:rsidRPr="007D56F9">
        <w:rPr>
          <w:sz w:val="22"/>
          <w:szCs w:val="32"/>
          <w:lang w:val="en-US" w:eastAsia="ja-JP"/>
        </w:rPr>
        <w:t xml:space="preserve"> [</w:t>
      </w:r>
      <w:r w:rsidR="00145C26" w:rsidRPr="007D56F9">
        <w:rPr>
          <w:sz w:val="22"/>
          <w:szCs w:val="32"/>
          <w:lang w:val="en-US" w:eastAsia="ja-JP"/>
        </w:rPr>
        <w:t>3</w:t>
      </w:r>
      <w:r w:rsidR="00C341BC">
        <w:rPr>
          <w:sz w:val="22"/>
          <w:szCs w:val="32"/>
          <w:lang w:val="en-US" w:eastAsia="ja-JP"/>
        </w:rPr>
        <w:t>8</w:t>
      </w:r>
      <w:r w:rsidR="00A95FD0" w:rsidRPr="007D56F9">
        <w:rPr>
          <w:sz w:val="22"/>
          <w:szCs w:val="32"/>
          <w:lang w:val="en-US" w:eastAsia="ja-JP"/>
        </w:rPr>
        <w:t xml:space="preserve">, </w:t>
      </w:r>
      <w:r w:rsidR="00C341BC">
        <w:rPr>
          <w:sz w:val="22"/>
          <w:szCs w:val="32"/>
          <w:lang w:val="en-US" w:eastAsia="ja-JP"/>
        </w:rPr>
        <w:t>39</w:t>
      </w:r>
      <w:r w:rsidRPr="007D56F9">
        <w:rPr>
          <w:sz w:val="22"/>
          <w:szCs w:val="32"/>
          <w:lang w:val="en-US" w:eastAsia="ja-JP"/>
        </w:rPr>
        <w:t>]</w:t>
      </w:r>
      <w:r w:rsidR="00305BB4">
        <w:rPr>
          <w:sz w:val="22"/>
          <w:szCs w:val="32"/>
          <w:lang w:val="en-US" w:eastAsia="ja-JP"/>
        </w:rPr>
        <w:t>.</w:t>
      </w:r>
      <w:r w:rsidR="00297B36">
        <w:rPr>
          <w:sz w:val="22"/>
          <w:szCs w:val="32"/>
          <w:lang w:val="en-US" w:eastAsia="ja-JP"/>
        </w:rPr>
        <w:t xml:space="preserve"> </w:t>
      </w:r>
    </w:p>
    <w:tbl>
      <w:tblPr>
        <w:tblStyle w:val="af1"/>
        <w:tblW w:w="0" w:type="auto"/>
        <w:tblLayout w:type="fixed"/>
        <w:tblLook w:val="04A0" w:firstRow="1" w:lastRow="0" w:firstColumn="1" w:lastColumn="0" w:noHBand="0" w:noVBand="1"/>
      </w:tblPr>
      <w:tblGrid>
        <w:gridCol w:w="3539"/>
        <w:gridCol w:w="1418"/>
        <w:gridCol w:w="1417"/>
        <w:gridCol w:w="1134"/>
        <w:gridCol w:w="851"/>
        <w:gridCol w:w="1658"/>
      </w:tblGrid>
      <w:tr w:rsidR="00284215" w:rsidRPr="007D56F9" w14:paraId="31CCA9CC" w14:textId="77777777" w:rsidTr="001F5FE0">
        <w:tc>
          <w:tcPr>
            <w:tcW w:w="3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FEE9AD0" w14:textId="77777777" w:rsidR="007A2422" w:rsidRPr="007D56F9" w:rsidRDefault="007A2422">
            <w:pPr>
              <w:spacing w:line="480" w:lineRule="auto"/>
              <w:jc w:val="left"/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</w:pPr>
            <w:r w:rsidRPr="007D56F9"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  <w:t xml:space="preserve">Vessel type 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FB614D8" w14:textId="641E85BF" w:rsidR="007A2422" w:rsidRPr="007D56F9" w:rsidRDefault="007A2422">
            <w:pPr>
              <w:spacing w:line="480" w:lineRule="auto"/>
              <w:jc w:val="left"/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</w:pPr>
            <w:r w:rsidRPr="007D56F9"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  <w:t>Merchant vessel</w:t>
            </w:r>
            <w:r w:rsidR="0060666D" w:rsidRPr="007D56F9"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  <w:t>s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74AA945" w14:textId="77777777" w:rsidR="007A2422" w:rsidRPr="007D56F9" w:rsidRDefault="007A2422">
            <w:pPr>
              <w:spacing w:line="480" w:lineRule="auto"/>
              <w:jc w:val="left"/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</w:pPr>
            <w:r w:rsidRPr="007D56F9"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  <w:t>Car ferries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64C66D9" w14:textId="1875FEF0" w:rsidR="007A2422" w:rsidRPr="006D290E" w:rsidRDefault="001B35C7">
            <w:pPr>
              <w:spacing w:line="480" w:lineRule="auto"/>
              <w:jc w:val="left"/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</w:pPr>
            <w:r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  <w:t>E</w:t>
            </w:r>
            <w:r w:rsidR="006D290E" w:rsidRPr="001F5FE0"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  <w:t>vacuation</w:t>
            </w:r>
            <w:r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  <w:t xml:space="preserve"> vessels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C12882B" w14:textId="7B4A40AA" w:rsidR="007A2422" w:rsidRPr="007D56F9" w:rsidRDefault="007A2422">
            <w:pPr>
              <w:spacing w:line="480" w:lineRule="auto"/>
              <w:jc w:val="left"/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</w:pPr>
            <w:r w:rsidRPr="007D56F9"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  <w:t>Other vessel</w:t>
            </w:r>
            <w:r w:rsidR="0060666D" w:rsidRPr="007D56F9"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  <w:t>s</w:t>
            </w:r>
          </w:p>
        </w:tc>
        <w:tc>
          <w:tcPr>
            <w:tcW w:w="1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DFEC4B1" w14:textId="77777777" w:rsidR="007A2422" w:rsidRPr="007D56F9" w:rsidRDefault="007A2422">
            <w:pPr>
              <w:spacing w:line="480" w:lineRule="auto"/>
              <w:jc w:val="left"/>
              <w:rPr>
                <w:rFonts w:asciiTheme="minorHAnsi" w:hAnsiTheme="minorHAnsi" w:cstheme="minorHAnsi"/>
                <w:sz w:val="18"/>
                <w:szCs w:val="18"/>
                <w:lang w:eastAsia="ja-JP"/>
              </w:rPr>
            </w:pPr>
            <w:r w:rsidRPr="007D56F9"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  <w:t>Fishing vessels</w:t>
            </w:r>
          </w:p>
        </w:tc>
      </w:tr>
      <w:tr w:rsidR="00FF6740" w:rsidRPr="007D56F9" w14:paraId="41C8BA89" w14:textId="77777777" w:rsidTr="001F5FE0">
        <w:tc>
          <w:tcPr>
            <w:tcW w:w="3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39AB561" w14:textId="01C1F16B" w:rsidR="007A2422" w:rsidRPr="007D56F9" w:rsidRDefault="007A2422">
            <w:pPr>
              <w:spacing w:line="480" w:lineRule="auto"/>
              <w:jc w:val="left"/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</w:pPr>
            <w:r w:rsidRPr="007D56F9"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  <w:t>Power of main engine (Pe: kW</w:t>
            </w:r>
            <w:r w:rsidR="004A03E6" w:rsidRPr="007D56F9"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  <w:t>)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12CFB8B" w14:textId="206FCE87" w:rsidR="007A2422" w:rsidRPr="007D56F9" w:rsidRDefault="007A2422">
            <w:pPr>
              <w:spacing w:line="480" w:lineRule="auto"/>
              <w:jc w:val="center"/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</w:pPr>
            <w:r w:rsidRPr="007D56F9"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  <w:t>2.8854</w:t>
            </w:r>
            <m:oMath>
              <m:r>
                <w:rPr>
                  <w:rFonts w:ascii="Cambria Math" w:hAnsi="Cambria Math"/>
                  <w:lang w:eastAsia="ja-JP"/>
                </w:rPr>
                <m:t>∙</m:t>
              </m:r>
            </m:oMath>
            <w:r w:rsidRPr="007D56F9"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  <w:t>GT</w:t>
            </w:r>
            <w:r w:rsidRPr="007D56F9">
              <w:rPr>
                <w:rFonts w:asciiTheme="minorHAnsi" w:eastAsia="ＭＳ 明朝" w:hAnsiTheme="minorHAnsi" w:cstheme="minorHAnsi"/>
                <w:sz w:val="18"/>
                <w:szCs w:val="18"/>
                <w:vertAlign w:val="superscript"/>
                <w:lang w:eastAsia="ja-JP"/>
              </w:rPr>
              <w:t>0.8285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5BACAE8" w14:textId="27697034" w:rsidR="007A2422" w:rsidRPr="007D56F9" w:rsidRDefault="007A2422">
            <w:pPr>
              <w:spacing w:line="480" w:lineRule="auto"/>
              <w:jc w:val="center"/>
              <w:rPr>
                <w:rFonts w:asciiTheme="minorHAnsi" w:hAnsiTheme="minorHAnsi" w:cstheme="minorHAnsi"/>
                <w:sz w:val="18"/>
                <w:szCs w:val="18"/>
                <w:lang w:eastAsia="ja-JP"/>
              </w:rPr>
            </w:pPr>
            <w:r w:rsidRPr="007D56F9"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  <w:t>61.136</w:t>
            </w:r>
            <m:oMath>
              <m:r>
                <w:rPr>
                  <w:rFonts w:ascii="Cambria Math" w:hAnsi="Cambria Math"/>
                  <w:lang w:eastAsia="ja-JP"/>
                </w:rPr>
                <m:t>∙</m:t>
              </m:r>
            </m:oMath>
            <w:r w:rsidRPr="007D56F9"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  <w:t>GT</w:t>
            </w:r>
            <w:r w:rsidRPr="007D56F9">
              <w:rPr>
                <w:rFonts w:asciiTheme="minorHAnsi" w:eastAsia="ＭＳ 明朝" w:hAnsiTheme="minorHAnsi" w:cstheme="minorHAnsi"/>
                <w:sz w:val="18"/>
                <w:szCs w:val="18"/>
                <w:vertAlign w:val="superscript"/>
                <w:lang w:eastAsia="ja-JP"/>
              </w:rPr>
              <w:t>0.5611</w:t>
            </w: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A06DDBB" w14:textId="662A677A" w:rsidR="007A2422" w:rsidRPr="007D56F9" w:rsidRDefault="007A2422">
            <w:pPr>
              <w:spacing w:line="480" w:lineRule="auto"/>
              <w:jc w:val="center"/>
              <w:rPr>
                <w:rFonts w:asciiTheme="minorHAnsi" w:hAnsiTheme="minorHAnsi" w:cstheme="minorHAnsi"/>
                <w:sz w:val="18"/>
                <w:szCs w:val="18"/>
                <w:lang w:eastAsia="ja-JP"/>
              </w:rPr>
            </w:pPr>
            <w:r w:rsidRPr="007D56F9"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  <w:t>155.84</w:t>
            </w:r>
            <m:oMath>
              <m:r>
                <w:rPr>
                  <w:rFonts w:ascii="Cambria Math" w:hAnsi="Cambria Math"/>
                  <w:lang w:eastAsia="ja-JP"/>
                </w:rPr>
                <m:t>∙</m:t>
              </m:r>
            </m:oMath>
            <w:r w:rsidRPr="007D56F9"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  <w:t>GT</w:t>
            </w:r>
            <w:r w:rsidRPr="007D56F9">
              <w:rPr>
                <w:rFonts w:asciiTheme="minorHAnsi" w:eastAsia="ＭＳ 明朝" w:hAnsiTheme="minorHAnsi" w:cstheme="minorHAnsi"/>
                <w:sz w:val="18"/>
                <w:szCs w:val="18"/>
                <w:vertAlign w:val="superscript"/>
                <w:lang w:eastAsia="ja-JP"/>
              </w:rPr>
              <w:t>0.4401</w:t>
            </w:r>
          </w:p>
        </w:tc>
        <w:tc>
          <w:tcPr>
            <w:tcW w:w="165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3AD9693" w14:textId="155E2743" w:rsidR="00EC2C56" w:rsidRDefault="007A2422">
            <w:pPr>
              <w:spacing w:line="480" w:lineRule="auto"/>
              <w:jc w:val="center"/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</w:pPr>
            <w:r w:rsidRPr="007D56F9"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  <w:t xml:space="preserve">Output </w:t>
            </w:r>
            <w:r w:rsidR="008F4954" w:rsidRPr="007D56F9"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  <w:t>by GT classes</w:t>
            </w:r>
            <w:r w:rsidR="004D4EF3"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  <w:t xml:space="preserve"> </w:t>
            </w:r>
            <w:r w:rsidR="004D4EF3" w:rsidRPr="007D56F9"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  <w:t>(PS)</w:t>
            </w:r>
            <w:r w:rsidR="008F4954" w:rsidRPr="007D56F9"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  <w:t>:</w:t>
            </w:r>
          </w:p>
          <w:p w14:paraId="5A4BAC66" w14:textId="3778B580" w:rsidR="007A2422" w:rsidRPr="007D56F9" w:rsidRDefault="008F4954">
            <w:pPr>
              <w:spacing w:line="480" w:lineRule="auto"/>
              <w:jc w:val="center"/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</w:pPr>
            <w:r w:rsidRPr="007D56F9"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  <w:t xml:space="preserve"> </w:t>
            </w:r>
            <w:r w:rsidR="007A2422" w:rsidRPr="007D56F9"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  <w:t>5</w:t>
            </w:r>
            <w:r w:rsidR="00031BC7"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  <w:t>-</w:t>
            </w:r>
            <w:r w:rsidR="007A2422" w:rsidRPr="007D56F9"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  <w:t>10</w:t>
            </w:r>
            <w:r w:rsidR="00031BC7"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  <w:t xml:space="preserve"> </w:t>
            </w:r>
            <w:r w:rsidR="007A2422" w:rsidRPr="007D56F9"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  <w:t>t: 118</w:t>
            </w:r>
          </w:p>
          <w:p w14:paraId="2421A723" w14:textId="6C540BC9" w:rsidR="007A2422" w:rsidRPr="007D56F9" w:rsidRDefault="007A2422">
            <w:pPr>
              <w:spacing w:line="480" w:lineRule="auto"/>
              <w:jc w:val="center"/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</w:pPr>
            <w:r w:rsidRPr="007D56F9"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  <w:t>10</w:t>
            </w:r>
            <w:r w:rsidR="00031BC7"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  <w:t>-</w:t>
            </w:r>
            <w:r w:rsidRPr="007D56F9"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  <w:t>15</w:t>
            </w:r>
            <w:r w:rsidR="00031BC7"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  <w:t xml:space="preserve"> </w:t>
            </w:r>
            <w:r w:rsidRPr="007D56F9"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  <w:t>t: 149</w:t>
            </w:r>
          </w:p>
          <w:p w14:paraId="3A15BAA3" w14:textId="2CDD4041" w:rsidR="007A2422" w:rsidRPr="007D56F9" w:rsidRDefault="007A2422">
            <w:pPr>
              <w:spacing w:line="480" w:lineRule="auto"/>
              <w:jc w:val="center"/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</w:pPr>
            <w:r w:rsidRPr="007D56F9"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  <w:t>15</w:t>
            </w:r>
            <w:r w:rsidR="00031BC7"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  <w:t>-</w:t>
            </w:r>
            <w:r w:rsidRPr="007D56F9"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  <w:t>20</w:t>
            </w:r>
            <w:r w:rsidR="00031BC7"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  <w:t xml:space="preserve"> </w:t>
            </w:r>
            <w:r w:rsidRPr="007D56F9"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  <w:t>t: 203</w:t>
            </w:r>
          </w:p>
          <w:p w14:paraId="6EA5DFA5" w14:textId="1D94DBBF" w:rsidR="007A2422" w:rsidRPr="007D56F9" w:rsidRDefault="007A2422">
            <w:pPr>
              <w:spacing w:line="480" w:lineRule="auto"/>
              <w:jc w:val="center"/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</w:pPr>
            <w:r w:rsidRPr="007D56F9"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  <w:t>150</w:t>
            </w:r>
            <w:r w:rsidR="00031BC7"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  <w:t>-</w:t>
            </w:r>
            <w:r w:rsidRPr="007D56F9"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  <w:t>200</w:t>
            </w:r>
            <w:r w:rsidR="00031BC7"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  <w:t xml:space="preserve"> </w:t>
            </w:r>
            <w:r w:rsidRPr="007D56F9"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  <w:t>t: 678</w:t>
            </w:r>
          </w:p>
          <w:p w14:paraId="6C81B460" w14:textId="241EBC97" w:rsidR="007A2422" w:rsidRPr="007D56F9" w:rsidRDefault="007A2422">
            <w:pPr>
              <w:spacing w:line="480" w:lineRule="auto"/>
              <w:jc w:val="center"/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</w:pPr>
            <w:r w:rsidRPr="007D56F9"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  <w:t>350</w:t>
            </w:r>
            <w:r w:rsidR="00031BC7"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  <w:t>-</w:t>
            </w:r>
            <w:r w:rsidRPr="007D56F9"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  <w:t>500</w:t>
            </w:r>
            <w:r w:rsidR="00031BC7"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  <w:t xml:space="preserve"> </w:t>
            </w:r>
            <w:r w:rsidRPr="007D56F9"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  <w:t>t: 834</w:t>
            </w:r>
          </w:p>
          <w:p w14:paraId="46F1B565" w14:textId="4A35BF80" w:rsidR="007A2422" w:rsidRPr="007D56F9" w:rsidRDefault="007A2422">
            <w:pPr>
              <w:spacing w:line="480" w:lineRule="auto"/>
              <w:jc w:val="center"/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</w:pPr>
            <w:r w:rsidRPr="007D56F9"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  <w:t>500</w:t>
            </w:r>
            <w:r w:rsidR="00031BC7"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  <w:t>-</w:t>
            </w:r>
            <w:r w:rsidRPr="007D56F9"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  <w:t>1</w:t>
            </w:r>
            <w:r w:rsidR="00031BC7"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  <w:t>,</w:t>
            </w:r>
            <w:r w:rsidRPr="007D56F9"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  <w:t>000</w:t>
            </w:r>
            <w:r w:rsidR="00031BC7"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  <w:t xml:space="preserve"> </w:t>
            </w:r>
            <w:r w:rsidRPr="007D56F9"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  <w:t>t: 1,557</w:t>
            </w:r>
          </w:p>
        </w:tc>
      </w:tr>
      <w:tr w:rsidR="00FF6740" w:rsidRPr="007D56F9" w14:paraId="4ED60459" w14:textId="77777777" w:rsidTr="001F5FE0">
        <w:tc>
          <w:tcPr>
            <w:tcW w:w="3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CA8E140" w14:textId="0B0078C1" w:rsidR="007A2422" w:rsidRPr="007D56F9" w:rsidRDefault="007A2422">
            <w:pPr>
              <w:spacing w:line="480" w:lineRule="auto"/>
              <w:jc w:val="left"/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</w:pPr>
            <w:r w:rsidRPr="007D56F9"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  <w:t>Power of auxiliary engine (</w:t>
            </w:r>
            <w:proofErr w:type="spellStart"/>
            <w:r w:rsidRPr="007D56F9"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  <w:t>Pae</w:t>
            </w:r>
            <w:proofErr w:type="spellEnd"/>
            <w:r w:rsidRPr="007D56F9"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  <w:t>: kW</w:t>
            </w:r>
            <w:r w:rsidR="004A03E6" w:rsidRPr="007D56F9"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  <w:t>)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5D63908" w14:textId="2FA447F4" w:rsidR="007A2422" w:rsidRPr="007D56F9" w:rsidRDefault="007A2422">
            <w:pPr>
              <w:spacing w:line="480" w:lineRule="auto"/>
              <w:jc w:val="center"/>
              <w:rPr>
                <w:rFonts w:asciiTheme="minorHAnsi" w:hAnsiTheme="minorHAnsi" w:cstheme="minorHAnsi"/>
                <w:sz w:val="18"/>
                <w:szCs w:val="18"/>
                <w:lang w:eastAsia="ja-JP"/>
              </w:rPr>
            </w:pPr>
            <w:r w:rsidRPr="007D56F9"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  <w:t>0.4578</w:t>
            </w:r>
            <m:oMath>
              <m:r>
                <w:rPr>
                  <w:rFonts w:ascii="Cambria Math" w:hAnsi="Cambria Math"/>
                  <w:lang w:eastAsia="ja-JP"/>
                </w:rPr>
                <m:t>∙</m:t>
              </m:r>
            </m:oMath>
            <w:r w:rsidRPr="007D56F9"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  <w:t>GT</w:t>
            </w:r>
            <w:r w:rsidRPr="007D56F9">
              <w:rPr>
                <w:rFonts w:asciiTheme="minorHAnsi" w:eastAsia="ＭＳ 明朝" w:hAnsiTheme="minorHAnsi" w:cstheme="minorHAnsi"/>
                <w:sz w:val="18"/>
                <w:szCs w:val="18"/>
                <w:vertAlign w:val="superscript"/>
                <w:lang w:eastAsia="ja-JP"/>
              </w:rPr>
              <w:t>0.875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656A726" w14:textId="250FB2A7" w:rsidR="007A2422" w:rsidRPr="007D56F9" w:rsidRDefault="007A2422">
            <w:pPr>
              <w:spacing w:line="480" w:lineRule="auto"/>
              <w:jc w:val="center"/>
              <w:rPr>
                <w:rFonts w:asciiTheme="minorHAnsi" w:hAnsiTheme="minorHAnsi" w:cstheme="minorHAnsi"/>
                <w:sz w:val="18"/>
                <w:szCs w:val="18"/>
                <w:lang w:eastAsia="ja-JP"/>
              </w:rPr>
            </w:pPr>
            <w:r w:rsidRPr="007D56F9"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  <w:t>0.9252</w:t>
            </w:r>
            <m:oMath>
              <m:r>
                <w:rPr>
                  <w:rFonts w:ascii="Cambria Math" w:hAnsi="Cambria Math"/>
                  <w:lang w:eastAsia="ja-JP"/>
                </w:rPr>
                <m:t>∙</m:t>
              </m:r>
            </m:oMath>
            <w:r w:rsidRPr="007D56F9"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  <w:t>GT</w:t>
            </w:r>
            <w:r w:rsidRPr="007D56F9">
              <w:rPr>
                <w:rFonts w:asciiTheme="minorHAnsi" w:eastAsia="ＭＳ 明朝" w:hAnsiTheme="minorHAnsi" w:cstheme="minorHAnsi"/>
                <w:sz w:val="18"/>
                <w:szCs w:val="18"/>
                <w:vertAlign w:val="superscript"/>
                <w:lang w:eastAsia="ja-JP"/>
              </w:rPr>
              <w:t>0.8594</w:t>
            </w: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5571BF8" w14:textId="0F86AB5D" w:rsidR="007A2422" w:rsidRPr="007D56F9" w:rsidRDefault="007A2422">
            <w:pPr>
              <w:spacing w:line="480" w:lineRule="auto"/>
              <w:jc w:val="center"/>
              <w:rPr>
                <w:rFonts w:asciiTheme="minorHAnsi" w:hAnsiTheme="minorHAnsi" w:cstheme="minorHAnsi"/>
                <w:sz w:val="18"/>
                <w:szCs w:val="18"/>
                <w:lang w:eastAsia="ja-JP"/>
              </w:rPr>
            </w:pPr>
            <w:r w:rsidRPr="007D56F9"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  <w:t>0.4578</w:t>
            </w:r>
            <m:oMath>
              <m:r>
                <w:rPr>
                  <w:rFonts w:ascii="Cambria Math" w:hAnsi="Cambria Math"/>
                  <w:lang w:eastAsia="ja-JP"/>
                </w:rPr>
                <m:t>∙</m:t>
              </m:r>
            </m:oMath>
            <w:r w:rsidRPr="007D56F9"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  <w:t>GT</w:t>
            </w:r>
            <w:r w:rsidRPr="007D56F9">
              <w:rPr>
                <w:rFonts w:asciiTheme="minorHAnsi" w:eastAsia="ＭＳ 明朝" w:hAnsiTheme="minorHAnsi" w:cstheme="minorHAnsi"/>
                <w:sz w:val="18"/>
                <w:szCs w:val="18"/>
                <w:vertAlign w:val="superscript"/>
                <w:lang w:eastAsia="ja-JP"/>
              </w:rPr>
              <w:t>0.875</w:t>
            </w:r>
          </w:p>
        </w:tc>
        <w:tc>
          <w:tcPr>
            <w:tcW w:w="165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9D8D7A7" w14:textId="77777777" w:rsidR="007A2422" w:rsidRPr="007D56F9" w:rsidRDefault="007A2422">
            <w:pPr>
              <w:spacing w:line="240" w:lineRule="auto"/>
              <w:jc w:val="left"/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</w:pPr>
          </w:p>
        </w:tc>
      </w:tr>
      <w:tr w:rsidR="007A2422" w:rsidRPr="007D56F9" w14:paraId="049B3760" w14:textId="77777777" w:rsidTr="001F5FE0">
        <w:tc>
          <w:tcPr>
            <w:tcW w:w="3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371ACA4" w14:textId="2C8D199D" w:rsidR="007A2422" w:rsidRPr="007D56F9" w:rsidRDefault="007A2422">
            <w:pPr>
              <w:spacing w:line="480" w:lineRule="auto"/>
              <w:jc w:val="left"/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</w:pPr>
            <w:r w:rsidRPr="007D56F9"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  <w:t>Capacity of assistance boiler (B: t</w:t>
            </w:r>
            <m:oMath>
              <m:r>
                <w:rPr>
                  <w:rFonts w:ascii="Cambria Math" w:hAnsi="Cambria Math"/>
                  <w:lang w:eastAsia="ja-JP"/>
                </w:rPr>
                <m:t>∙</m:t>
              </m:r>
            </m:oMath>
            <w:r w:rsidRPr="007D56F9"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  <w:t>h</w:t>
            </w:r>
            <w:r w:rsidR="0082210E" w:rsidRPr="001F5FE0">
              <w:rPr>
                <w:sz w:val="22"/>
                <w:szCs w:val="32"/>
                <w:vertAlign w:val="superscript"/>
                <w:lang w:eastAsia="ja-JP"/>
              </w:rPr>
              <w:t>–</w:t>
            </w:r>
            <w:r w:rsidRPr="007D56F9">
              <w:rPr>
                <w:rFonts w:asciiTheme="minorHAnsi" w:eastAsia="ＭＳ 明朝" w:hAnsiTheme="minorHAnsi" w:cstheme="minorHAnsi"/>
                <w:sz w:val="18"/>
                <w:szCs w:val="18"/>
                <w:vertAlign w:val="superscript"/>
                <w:lang w:eastAsia="ja-JP"/>
              </w:rPr>
              <w:t>1</w:t>
            </w:r>
            <w:r w:rsidR="004A03E6" w:rsidRPr="007D56F9"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  <w:t>)</w:t>
            </w:r>
          </w:p>
        </w:tc>
        <w:tc>
          <w:tcPr>
            <w:tcW w:w="482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AF8CF0B" w14:textId="655E7796" w:rsidR="007A2422" w:rsidRPr="007D56F9" w:rsidRDefault="007A2422">
            <w:pPr>
              <w:spacing w:line="480" w:lineRule="auto"/>
              <w:jc w:val="center"/>
              <w:rPr>
                <w:rFonts w:asciiTheme="minorHAnsi" w:hAnsiTheme="minorHAnsi" w:cstheme="minorHAnsi"/>
                <w:sz w:val="18"/>
                <w:szCs w:val="18"/>
                <w:lang w:eastAsia="ja-JP"/>
              </w:rPr>
            </w:pPr>
            <w:r w:rsidRPr="007D56F9"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  <w:t>0.0267</w:t>
            </w:r>
            <m:oMath>
              <m:r>
                <w:rPr>
                  <w:rFonts w:ascii="Cambria Math" w:hAnsi="Cambria Math"/>
                  <w:lang w:eastAsia="ja-JP"/>
                </w:rPr>
                <m:t>∙</m:t>
              </m:r>
            </m:oMath>
            <w:r w:rsidRPr="007D56F9"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  <w:t>GT</w:t>
            </w:r>
            <w:r w:rsidRPr="007D56F9">
              <w:rPr>
                <w:rFonts w:asciiTheme="minorHAnsi" w:eastAsia="ＭＳ 明朝" w:hAnsiTheme="minorHAnsi" w:cstheme="minorHAnsi"/>
                <w:sz w:val="18"/>
                <w:szCs w:val="18"/>
                <w:vertAlign w:val="superscript"/>
                <w:lang w:eastAsia="ja-JP"/>
              </w:rPr>
              <w:t>0.48</w:t>
            </w:r>
          </w:p>
        </w:tc>
        <w:tc>
          <w:tcPr>
            <w:tcW w:w="165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62BAD10" w14:textId="77777777" w:rsidR="007A2422" w:rsidRPr="007D56F9" w:rsidRDefault="007A2422">
            <w:pPr>
              <w:spacing w:line="240" w:lineRule="auto"/>
              <w:jc w:val="left"/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</w:pPr>
          </w:p>
        </w:tc>
      </w:tr>
      <w:tr w:rsidR="007A2422" w:rsidRPr="007D56F9" w14:paraId="749B0BE2" w14:textId="77777777" w:rsidTr="001F5FE0">
        <w:tc>
          <w:tcPr>
            <w:tcW w:w="3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1A81B64" w14:textId="77777777" w:rsidR="007A2422" w:rsidRPr="007D56F9" w:rsidRDefault="007A2422">
            <w:pPr>
              <w:spacing w:line="480" w:lineRule="auto"/>
              <w:jc w:val="left"/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</w:pPr>
            <w:r w:rsidRPr="007D56F9"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  <w:t>Output of engine convert factor (PS to kW)</w:t>
            </w:r>
          </w:p>
        </w:tc>
        <w:tc>
          <w:tcPr>
            <w:tcW w:w="647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92FAA0A" w14:textId="77777777" w:rsidR="007A2422" w:rsidRPr="007D56F9" w:rsidRDefault="007A2422">
            <w:pPr>
              <w:spacing w:line="480" w:lineRule="auto"/>
              <w:jc w:val="center"/>
              <w:rPr>
                <w:rFonts w:asciiTheme="minorHAnsi" w:hAnsiTheme="minorHAnsi" w:cstheme="minorHAnsi"/>
                <w:sz w:val="18"/>
                <w:szCs w:val="18"/>
                <w:lang w:eastAsia="ja-JP"/>
              </w:rPr>
            </w:pPr>
            <w:r w:rsidRPr="007D56F9"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  <w:t>0.7355</w:t>
            </w:r>
          </w:p>
        </w:tc>
      </w:tr>
      <w:tr w:rsidR="007A2422" w:rsidRPr="007D56F9" w14:paraId="5CE1764A" w14:textId="77777777" w:rsidTr="001F5FE0">
        <w:tc>
          <w:tcPr>
            <w:tcW w:w="3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B23DD86" w14:textId="27B288C7" w:rsidR="007A2422" w:rsidRPr="007D56F9" w:rsidRDefault="007A2422">
            <w:pPr>
              <w:spacing w:line="480" w:lineRule="auto"/>
              <w:jc w:val="left"/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</w:pPr>
            <w:r w:rsidRPr="007D56F9"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  <w:t>Fuel use intensity of main engine</w:t>
            </w:r>
            <w:r w:rsidR="004A03E6"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  <w:t xml:space="preserve"> (</w:t>
            </w:r>
            <w:r w:rsidRPr="007D56F9"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  <w:t>kg</w:t>
            </w:r>
            <m:oMath>
              <m:r>
                <w:rPr>
                  <w:rFonts w:ascii="Cambria Math" w:hAnsi="Cambria Math"/>
                  <w:lang w:eastAsia="ja-JP"/>
                </w:rPr>
                <m:t>∙</m:t>
              </m:r>
            </m:oMath>
            <w:r w:rsidRPr="007D56F9"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  <w:t>h</w:t>
            </w:r>
            <w:r w:rsidR="0082210E" w:rsidRPr="001F3E22">
              <w:rPr>
                <w:sz w:val="22"/>
                <w:szCs w:val="32"/>
                <w:vertAlign w:val="superscript"/>
                <w:lang w:eastAsia="ja-JP"/>
              </w:rPr>
              <w:t>–</w:t>
            </w:r>
            <w:r w:rsidRPr="007D56F9">
              <w:rPr>
                <w:rFonts w:asciiTheme="minorHAnsi" w:eastAsia="ＭＳ 明朝" w:hAnsiTheme="minorHAnsi" w:cstheme="minorHAnsi"/>
                <w:sz w:val="18"/>
                <w:szCs w:val="18"/>
                <w:vertAlign w:val="superscript"/>
                <w:lang w:eastAsia="ja-JP"/>
              </w:rPr>
              <w:t>1</w:t>
            </w:r>
            <w:r w:rsidR="004A03E6" w:rsidRPr="001F5FE0"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  <w:t>)</w:t>
            </w:r>
          </w:p>
        </w:tc>
        <w:tc>
          <w:tcPr>
            <w:tcW w:w="482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9F66AC5" w14:textId="054E56A1" w:rsidR="007A2422" w:rsidRPr="007D56F9" w:rsidRDefault="007A2422">
            <w:pPr>
              <w:spacing w:line="480" w:lineRule="auto"/>
              <w:jc w:val="center"/>
              <w:rPr>
                <w:rFonts w:asciiTheme="minorHAnsi" w:hAnsiTheme="minorHAnsi" w:cstheme="minorHAnsi"/>
                <w:sz w:val="18"/>
                <w:szCs w:val="18"/>
                <w:lang w:eastAsia="ja-JP"/>
              </w:rPr>
            </w:pPr>
            <w:r w:rsidRPr="007D56F9"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  <w:t>0.18</w:t>
            </w:r>
            <m:oMath>
              <m:r>
                <w:rPr>
                  <w:rFonts w:ascii="Cambria Math" w:hAnsi="Cambria Math"/>
                  <w:lang w:eastAsia="ja-JP"/>
                </w:rPr>
                <m:t>∙</m:t>
              </m:r>
            </m:oMath>
            <w:r w:rsidRPr="007D56F9"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  <w:t>Pe/0.7355</w:t>
            </w:r>
          </w:p>
        </w:tc>
        <w:tc>
          <w:tcPr>
            <w:tcW w:w="165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D6AE29A" w14:textId="6C0ACA8D" w:rsidR="007A2422" w:rsidRPr="007D56F9" w:rsidRDefault="00603B41">
            <w:pPr>
              <w:spacing w:line="480" w:lineRule="auto"/>
              <w:jc w:val="center"/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</w:pPr>
            <w:r w:rsidRPr="007D56F9"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  <w:t xml:space="preserve">Values by </w:t>
            </w:r>
            <w:r w:rsidR="007A2422" w:rsidRPr="007D56F9"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  <w:t>GT classes</w:t>
            </w:r>
            <w:r w:rsidR="00525B1B"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  <w:t xml:space="preserve"> (</w:t>
            </w:r>
            <w:r w:rsidR="00525B1B" w:rsidRPr="007D56F9"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  <w:t>g</w:t>
            </w:r>
            <m:oMath>
              <m:r>
                <w:rPr>
                  <w:rFonts w:ascii="Cambria Math" w:hAnsi="Cambria Math"/>
                  <w:lang w:eastAsia="ja-JP"/>
                </w:rPr>
                <m:t>∙</m:t>
              </m:r>
            </m:oMath>
            <w:r w:rsidR="00525B1B" w:rsidRPr="007D56F9"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  <w:t>PS</w:t>
            </w:r>
            <m:oMath>
              <m:r>
                <w:rPr>
                  <w:rFonts w:ascii="Cambria Math" w:hAnsi="Cambria Math"/>
                  <w:lang w:eastAsia="ja-JP"/>
                </w:rPr>
                <m:t>∙</m:t>
              </m:r>
            </m:oMath>
            <w:r w:rsidR="00525B1B" w:rsidRPr="007D56F9"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  <w:t>h</w:t>
            </w:r>
            <w:r w:rsidR="00525B1B" w:rsidRPr="001F3E22">
              <w:rPr>
                <w:sz w:val="22"/>
                <w:szCs w:val="32"/>
                <w:vertAlign w:val="superscript"/>
                <w:lang w:eastAsia="ja-JP"/>
              </w:rPr>
              <w:t>–</w:t>
            </w:r>
            <w:r w:rsidR="00525B1B" w:rsidRPr="007D56F9">
              <w:rPr>
                <w:rFonts w:asciiTheme="minorHAnsi" w:eastAsia="ＭＳ 明朝" w:hAnsiTheme="minorHAnsi" w:cstheme="minorHAnsi"/>
                <w:sz w:val="18"/>
                <w:szCs w:val="18"/>
                <w:vertAlign w:val="superscript"/>
                <w:lang w:eastAsia="ja-JP"/>
              </w:rPr>
              <w:t>1</w:t>
            </w:r>
            <w:r w:rsidR="00525B1B"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  <w:t>)</w:t>
            </w:r>
            <w:r w:rsidRPr="007D56F9"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  <w:t>:</w:t>
            </w:r>
          </w:p>
          <w:p w14:paraId="38842262" w14:textId="357E34B5" w:rsidR="007A2422" w:rsidRPr="007D56F9" w:rsidRDefault="007A2422">
            <w:pPr>
              <w:spacing w:line="480" w:lineRule="auto"/>
              <w:jc w:val="center"/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</w:pPr>
            <w:r w:rsidRPr="007D56F9"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  <w:t>1</w:t>
            </w:r>
            <w:r w:rsidR="005325AB"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  <w:t>-</w:t>
            </w:r>
            <w:r w:rsidRPr="007D56F9"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  <w:t>70</w:t>
            </w:r>
            <w:r w:rsidR="005325AB"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  <w:t xml:space="preserve"> </w:t>
            </w:r>
            <w:r w:rsidRPr="007D56F9"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  <w:t>t: 180</w:t>
            </w:r>
          </w:p>
          <w:p w14:paraId="4027EDEE" w14:textId="6F9D71B8" w:rsidR="007A2422" w:rsidRPr="007D56F9" w:rsidRDefault="007A2422">
            <w:pPr>
              <w:spacing w:line="480" w:lineRule="auto"/>
              <w:jc w:val="center"/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</w:pPr>
            <w:r w:rsidRPr="007D56F9"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  <w:t>70</w:t>
            </w:r>
            <w:r w:rsidR="005325AB"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  <w:t>-</w:t>
            </w:r>
            <w:r w:rsidRPr="007D56F9"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  <w:t>500</w:t>
            </w:r>
            <w:r w:rsidR="005325AB"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  <w:t xml:space="preserve"> </w:t>
            </w:r>
            <w:r w:rsidRPr="007D56F9"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  <w:t>t: 175</w:t>
            </w:r>
          </w:p>
          <w:p w14:paraId="56DFA59E" w14:textId="4E24F14F" w:rsidR="007A2422" w:rsidRPr="007D56F9" w:rsidRDefault="007A2422">
            <w:pPr>
              <w:spacing w:line="480" w:lineRule="auto"/>
              <w:jc w:val="center"/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</w:pPr>
            <w:r w:rsidRPr="007D56F9"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  <w:t>500</w:t>
            </w:r>
            <w:r w:rsidR="005325AB"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  <w:t>-</w:t>
            </w:r>
            <w:r w:rsidRPr="007D56F9"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  <w:t>3</w:t>
            </w:r>
            <w:r w:rsidR="005325AB"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  <w:t>,</w:t>
            </w:r>
            <w:r w:rsidRPr="007D56F9"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  <w:t>000</w:t>
            </w:r>
            <w:r w:rsidR="005325AB"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  <w:t xml:space="preserve"> </w:t>
            </w:r>
            <w:r w:rsidRPr="007D56F9"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  <w:t>t: 170</w:t>
            </w:r>
          </w:p>
        </w:tc>
      </w:tr>
      <w:tr w:rsidR="007A2422" w:rsidRPr="007D56F9" w14:paraId="5D92240E" w14:textId="77777777" w:rsidTr="001F5FE0">
        <w:tc>
          <w:tcPr>
            <w:tcW w:w="3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083D132" w14:textId="59B4E103" w:rsidR="007A2422" w:rsidRPr="007D56F9" w:rsidRDefault="007A2422">
            <w:pPr>
              <w:spacing w:line="480" w:lineRule="auto"/>
              <w:jc w:val="left"/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</w:pPr>
            <w:r w:rsidRPr="007D56F9"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  <w:t>Fuel use intensity of auxiliary engine</w:t>
            </w:r>
            <w:r w:rsidR="004A03E6"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  <w:t xml:space="preserve"> (</w:t>
            </w:r>
            <w:r w:rsidR="004A03E6" w:rsidRPr="007D56F9"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  <w:t>kg</w:t>
            </w:r>
            <m:oMath>
              <m:r>
                <w:rPr>
                  <w:rFonts w:ascii="Cambria Math" w:hAnsi="Cambria Math"/>
                  <w:lang w:eastAsia="ja-JP"/>
                </w:rPr>
                <m:t>∙</m:t>
              </m:r>
            </m:oMath>
            <w:r w:rsidR="004A03E6" w:rsidRPr="007D56F9"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  <w:t>h</w:t>
            </w:r>
            <w:r w:rsidR="004A03E6" w:rsidRPr="001F3E22">
              <w:rPr>
                <w:sz w:val="22"/>
                <w:szCs w:val="32"/>
                <w:vertAlign w:val="superscript"/>
                <w:lang w:eastAsia="ja-JP"/>
              </w:rPr>
              <w:t>–</w:t>
            </w:r>
            <w:r w:rsidR="004A03E6" w:rsidRPr="007D56F9">
              <w:rPr>
                <w:rFonts w:asciiTheme="minorHAnsi" w:eastAsia="ＭＳ 明朝" w:hAnsiTheme="minorHAnsi" w:cstheme="minorHAnsi"/>
                <w:sz w:val="18"/>
                <w:szCs w:val="18"/>
                <w:vertAlign w:val="superscript"/>
                <w:lang w:eastAsia="ja-JP"/>
              </w:rPr>
              <w:t>1</w:t>
            </w:r>
            <w:r w:rsidR="004A03E6" w:rsidRPr="005F4F25"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  <w:t>)</w:t>
            </w:r>
          </w:p>
        </w:tc>
        <w:tc>
          <w:tcPr>
            <w:tcW w:w="482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BFD3C9C" w14:textId="6DA88B65" w:rsidR="007A2422" w:rsidRPr="007D56F9" w:rsidRDefault="007A2422">
            <w:pPr>
              <w:spacing w:line="480" w:lineRule="auto"/>
              <w:jc w:val="center"/>
              <w:rPr>
                <w:rFonts w:asciiTheme="minorHAnsi" w:hAnsiTheme="minorHAnsi" w:cstheme="minorHAnsi"/>
                <w:sz w:val="18"/>
                <w:szCs w:val="18"/>
                <w:lang w:eastAsia="ja-JP"/>
              </w:rPr>
            </w:pPr>
            <w:r w:rsidRPr="007D56F9"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  <w:t>0.2</w:t>
            </w:r>
            <m:oMath>
              <m:r>
                <w:rPr>
                  <w:rFonts w:ascii="Cambria Math" w:hAnsi="Cambria Math"/>
                  <w:lang w:eastAsia="ja-JP"/>
                </w:rPr>
                <m:t>∙</m:t>
              </m:r>
            </m:oMath>
            <w:r w:rsidRPr="007D56F9"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  <w:t>P</w:t>
            </w:r>
            <w:r w:rsidR="00031BC7"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  <w:t>a</w:t>
            </w:r>
            <w:r w:rsidRPr="007D56F9"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  <w:t>e/0.7355</w:t>
            </w:r>
          </w:p>
        </w:tc>
        <w:tc>
          <w:tcPr>
            <w:tcW w:w="165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D0B1784" w14:textId="77777777" w:rsidR="007A2422" w:rsidRPr="007D56F9" w:rsidRDefault="007A2422">
            <w:pPr>
              <w:spacing w:line="240" w:lineRule="auto"/>
              <w:jc w:val="left"/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</w:pPr>
          </w:p>
        </w:tc>
      </w:tr>
      <w:tr w:rsidR="007A2422" w:rsidRPr="007D56F9" w14:paraId="5C9E82FC" w14:textId="77777777" w:rsidTr="001F5FE0">
        <w:tc>
          <w:tcPr>
            <w:tcW w:w="3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A7E05BA" w14:textId="7DC0A26B" w:rsidR="007A2422" w:rsidRPr="007D56F9" w:rsidRDefault="007A2422">
            <w:pPr>
              <w:spacing w:line="480" w:lineRule="auto"/>
              <w:jc w:val="left"/>
              <w:rPr>
                <w:rFonts w:asciiTheme="minorHAnsi" w:hAnsiTheme="minorHAnsi" w:cstheme="minorHAnsi"/>
                <w:sz w:val="18"/>
                <w:szCs w:val="18"/>
                <w:lang w:eastAsia="ja-JP"/>
              </w:rPr>
            </w:pPr>
            <w:r w:rsidRPr="007D56F9"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  <w:t>Fuel use intensity of assistance boiler</w:t>
            </w:r>
            <w:r w:rsidR="004A03E6"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  <w:t xml:space="preserve"> (</w:t>
            </w:r>
            <w:r w:rsidR="004A03E6" w:rsidRPr="007D56F9"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  <w:t>kg</w:t>
            </w:r>
            <m:oMath>
              <m:r>
                <w:rPr>
                  <w:rFonts w:ascii="Cambria Math" w:hAnsi="Cambria Math"/>
                  <w:lang w:eastAsia="ja-JP"/>
                </w:rPr>
                <m:t>∙</m:t>
              </m:r>
            </m:oMath>
            <w:r w:rsidR="004A03E6" w:rsidRPr="007D56F9"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  <w:t>h</w:t>
            </w:r>
            <w:r w:rsidR="004A03E6" w:rsidRPr="001F3E22">
              <w:rPr>
                <w:sz w:val="22"/>
                <w:szCs w:val="32"/>
                <w:vertAlign w:val="superscript"/>
                <w:lang w:eastAsia="ja-JP"/>
              </w:rPr>
              <w:t>–</w:t>
            </w:r>
            <w:r w:rsidR="004A03E6" w:rsidRPr="007D56F9">
              <w:rPr>
                <w:rFonts w:asciiTheme="minorHAnsi" w:eastAsia="ＭＳ 明朝" w:hAnsiTheme="minorHAnsi" w:cstheme="minorHAnsi"/>
                <w:sz w:val="18"/>
                <w:szCs w:val="18"/>
                <w:vertAlign w:val="superscript"/>
                <w:lang w:eastAsia="ja-JP"/>
              </w:rPr>
              <w:t>1</w:t>
            </w:r>
            <w:r w:rsidR="004A03E6" w:rsidRPr="005F4F25"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  <w:t>)</w:t>
            </w:r>
          </w:p>
        </w:tc>
        <w:tc>
          <w:tcPr>
            <w:tcW w:w="482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FAE85D6" w14:textId="21F6FF8C" w:rsidR="007A2422" w:rsidRPr="007D56F9" w:rsidRDefault="007A2422">
            <w:pPr>
              <w:spacing w:line="480" w:lineRule="auto"/>
              <w:jc w:val="center"/>
              <w:rPr>
                <w:rFonts w:asciiTheme="minorHAnsi" w:hAnsiTheme="minorHAnsi" w:cstheme="minorHAnsi"/>
                <w:sz w:val="18"/>
                <w:szCs w:val="18"/>
                <w:lang w:eastAsia="ja-JP"/>
              </w:rPr>
            </w:pPr>
            <w:r w:rsidRPr="007D56F9"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  <w:t>73.48</w:t>
            </w:r>
            <m:oMath>
              <m:r>
                <w:rPr>
                  <w:rFonts w:ascii="Cambria Math" w:hAnsi="Cambria Math"/>
                  <w:lang w:eastAsia="ja-JP"/>
                </w:rPr>
                <m:t>∙</m:t>
              </m:r>
            </m:oMath>
            <w:r w:rsidRPr="007D56F9"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  <w:t>B</w:t>
            </w:r>
            <w:r w:rsidRPr="007D56F9">
              <w:rPr>
                <w:rFonts w:asciiTheme="minorHAnsi" w:eastAsia="ＭＳ 明朝" w:hAnsiTheme="minorHAnsi" w:cstheme="minorHAnsi"/>
                <w:sz w:val="18"/>
                <w:szCs w:val="18"/>
                <w:vertAlign w:val="superscript"/>
                <w:lang w:eastAsia="ja-JP"/>
              </w:rPr>
              <w:t>0.41</w:t>
            </w:r>
          </w:p>
        </w:tc>
        <w:tc>
          <w:tcPr>
            <w:tcW w:w="165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55157B5" w14:textId="77777777" w:rsidR="007A2422" w:rsidRPr="007D56F9" w:rsidRDefault="007A2422">
            <w:pPr>
              <w:spacing w:line="240" w:lineRule="auto"/>
              <w:jc w:val="left"/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</w:pPr>
          </w:p>
        </w:tc>
      </w:tr>
      <w:tr w:rsidR="007A2422" w:rsidRPr="007D56F9" w14:paraId="1B9742EC" w14:textId="77777777" w:rsidTr="001F5FE0">
        <w:tc>
          <w:tcPr>
            <w:tcW w:w="3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813DB48" w14:textId="6223F0DC" w:rsidR="007A2422" w:rsidRPr="007D56F9" w:rsidRDefault="007A2422">
            <w:pPr>
              <w:spacing w:line="480" w:lineRule="auto"/>
              <w:jc w:val="left"/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</w:pPr>
            <w:r w:rsidRPr="007D56F9"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  <w:t xml:space="preserve">Travel distance </w:t>
            </w:r>
            <w:r w:rsidR="004A03E6"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  <w:t>(</w:t>
            </w:r>
            <w:r w:rsidRPr="007D56F9"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  <w:t>km</w:t>
            </w:r>
            <w:r w:rsidR="004A03E6"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  <w:t>)</w:t>
            </w:r>
          </w:p>
        </w:tc>
        <w:tc>
          <w:tcPr>
            <w:tcW w:w="647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CD03BEA" w14:textId="77777777" w:rsidR="007A2422" w:rsidRPr="007D56F9" w:rsidRDefault="007A2422">
            <w:pPr>
              <w:spacing w:line="480" w:lineRule="auto"/>
              <w:jc w:val="center"/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</w:pPr>
            <w:r w:rsidRPr="007D56F9"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  <w:t>1</w:t>
            </w:r>
          </w:p>
        </w:tc>
      </w:tr>
      <w:tr w:rsidR="007A2422" w:rsidRPr="007D56F9" w14:paraId="1F6988F3" w14:textId="77777777" w:rsidTr="001F5FE0">
        <w:tc>
          <w:tcPr>
            <w:tcW w:w="3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4EF1315" w14:textId="72E271F8" w:rsidR="007A2422" w:rsidRPr="007D56F9" w:rsidRDefault="007A2422">
            <w:pPr>
              <w:spacing w:line="480" w:lineRule="auto"/>
              <w:jc w:val="left"/>
              <w:rPr>
                <w:rFonts w:asciiTheme="minorHAnsi" w:hAnsiTheme="minorHAnsi" w:cstheme="minorHAnsi"/>
                <w:sz w:val="18"/>
                <w:szCs w:val="18"/>
                <w:lang w:eastAsia="ja-JP"/>
              </w:rPr>
            </w:pPr>
            <w:r w:rsidRPr="007D56F9"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  <w:t>Speed of vessel (V: km</w:t>
            </w:r>
            <m:oMath>
              <m:r>
                <w:rPr>
                  <w:rFonts w:ascii="Cambria Math" w:hAnsi="Cambria Math"/>
                  <w:lang w:eastAsia="ja-JP"/>
                </w:rPr>
                <m:t>∙</m:t>
              </m:r>
            </m:oMath>
            <w:r w:rsidRPr="007D56F9"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  <w:t>h</w:t>
            </w:r>
            <w:r w:rsidR="0082210E" w:rsidRPr="001F3E22">
              <w:rPr>
                <w:sz w:val="22"/>
                <w:szCs w:val="32"/>
                <w:vertAlign w:val="superscript"/>
                <w:lang w:eastAsia="ja-JP"/>
              </w:rPr>
              <w:t>–</w:t>
            </w:r>
            <w:r w:rsidRPr="007D56F9">
              <w:rPr>
                <w:rFonts w:asciiTheme="minorHAnsi" w:eastAsia="ＭＳ 明朝" w:hAnsiTheme="minorHAnsi" w:cstheme="minorHAnsi"/>
                <w:sz w:val="18"/>
                <w:szCs w:val="18"/>
                <w:vertAlign w:val="superscript"/>
                <w:lang w:eastAsia="ja-JP"/>
              </w:rPr>
              <w:t>1</w:t>
            </w:r>
            <w:r w:rsidR="004A03E6" w:rsidRPr="007D56F9"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  <w:t>)</w:t>
            </w:r>
          </w:p>
        </w:tc>
        <w:tc>
          <w:tcPr>
            <w:tcW w:w="482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2BBBAB6" w14:textId="77777777" w:rsidR="007A2422" w:rsidRPr="007D56F9" w:rsidRDefault="007A2422">
            <w:pPr>
              <w:spacing w:line="480" w:lineRule="auto"/>
              <w:jc w:val="center"/>
              <w:rPr>
                <w:rFonts w:asciiTheme="minorHAnsi" w:hAnsiTheme="minorHAnsi" w:cstheme="minorHAnsi"/>
                <w:sz w:val="18"/>
                <w:szCs w:val="18"/>
                <w:lang w:eastAsia="ja-JP"/>
              </w:rPr>
            </w:pPr>
            <w:r w:rsidRPr="007D56F9"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  <w:t>9.26</w:t>
            </w:r>
          </w:p>
        </w:tc>
        <w:tc>
          <w:tcPr>
            <w:tcW w:w="1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6F6A6CA" w14:textId="77777777" w:rsidR="007A2422" w:rsidRPr="007D56F9" w:rsidRDefault="007A2422">
            <w:pPr>
              <w:spacing w:line="480" w:lineRule="auto"/>
              <w:jc w:val="center"/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</w:pPr>
            <w:r w:rsidRPr="007D56F9"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  <w:t>11.11</w:t>
            </w:r>
          </w:p>
        </w:tc>
      </w:tr>
      <w:tr w:rsidR="007A2422" w:rsidRPr="007D56F9" w14:paraId="3AD36BC3" w14:textId="77777777" w:rsidTr="001F5FE0">
        <w:tc>
          <w:tcPr>
            <w:tcW w:w="3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EB78588" w14:textId="743B24B6" w:rsidR="007A2422" w:rsidRPr="007D56F9" w:rsidRDefault="007A2422">
            <w:pPr>
              <w:spacing w:line="480" w:lineRule="auto"/>
              <w:jc w:val="left"/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</w:pPr>
            <w:r w:rsidRPr="007D56F9"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  <w:t xml:space="preserve">Fuel consumption time for mooring </w:t>
            </w:r>
            <w:r w:rsidR="004A03E6"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  <w:t>(</w:t>
            </w:r>
            <w:r w:rsidRPr="007D56F9"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  <w:t>h</w:t>
            </w:r>
            <w:r w:rsidR="004A03E6"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  <w:t>)</w:t>
            </w:r>
            <w:r w:rsidR="004A03E6" w:rsidRPr="007D56F9"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  <w:t>:</w:t>
            </w:r>
          </w:p>
          <w:p w14:paraId="518A6F2C" w14:textId="7FF222A2" w:rsidR="007A2422" w:rsidRPr="007D56F9" w:rsidRDefault="007A2422">
            <w:pPr>
              <w:spacing w:line="480" w:lineRule="auto"/>
              <w:jc w:val="left"/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</w:pPr>
            <w:r w:rsidRPr="007D56F9"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  <w:t>GT classes: &lt;500</w:t>
            </w:r>
            <w:r w:rsidR="004D4EF3"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  <w:t xml:space="preserve"> </w:t>
            </w:r>
            <w:r w:rsidRPr="007D56F9"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  <w:t>t, 500</w:t>
            </w:r>
            <w:r w:rsidR="005325AB"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  <w:t>-</w:t>
            </w:r>
            <w:r w:rsidRPr="007D56F9"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  <w:t>1</w:t>
            </w:r>
            <w:r w:rsidR="00525B1B"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  <w:t>,</w:t>
            </w:r>
            <w:r w:rsidRPr="007D56F9"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  <w:t>000, 1</w:t>
            </w:r>
            <w:r w:rsidR="00525B1B"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  <w:t>,</w:t>
            </w:r>
            <w:r w:rsidRPr="007D56F9"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  <w:t>000</w:t>
            </w:r>
            <w:r w:rsidR="005325AB"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  <w:t>-</w:t>
            </w:r>
            <w:r w:rsidRPr="007D56F9"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  <w:t>3</w:t>
            </w:r>
            <w:r w:rsidR="00525B1B"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  <w:t>,</w:t>
            </w:r>
            <w:r w:rsidRPr="007D56F9"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  <w:t>000, 3</w:t>
            </w:r>
            <w:r w:rsidR="00525B1B"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  <w:t>,</w:t>
            </w:r>
            <w:r w:rsidRPr="007D56F9"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  <w:t>000</w:t>
            </w:r>
            <w:r w:rsidR="005325AB"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  <w:t>-</w:t>
            </w:r>
            <w:r w:rsidRPr="007D56F9"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  <w:t>6</w:t>
            </w:r>
            <w:r w:rsidR="00525B1B"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  <w:t>,</w:t>
            </w:r>
            <w:r w:rsidRPr="007D56F9"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  <w:t>000, 6</w:t>
            </w:r>
            <w:r w:rsidR="00525B1B"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  <w:t>,</w:t>
            </w:r>
            <w:r w:rsidRPr="007D56F9"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  <w:t>000</w:t>
            </w:r>
            <w:r w:rsidR="005325AB"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  <w:t>-</w:t>
            </w:r>
            <w:r w:rsidRPr="007D56F9"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  <w:t>10</w:t>
            </w:r>
            <w:r w:rsidR="00525B1B"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  <w:t>,</w:t>
            </w:r>
            <w:r w:rsidRPr="007D56F9"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  <w:t>000, 10</w:t>
            </w:r>
            <w:r w:rsidR="00525B1B"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  <w:t>,</w:t>
            </w:r>
            <w:r w:rsidRPr="007D56F9"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  <w:t>000</w:t>
            </w:r>
            <w:r w:rsidR="005325AB"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  <w:t>-</w:t>
            </w:r>
            <w:r w:rsidRPr="007D56F9"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  <w:t>30</w:t>
            </w:r>
            <w:r w:rsidR="00525B1B"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  <w:t>,</w:t>
            </w:r>
            <w:r w:rsidRPr="007D56F9"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  <w:t>000,</w:t>
            </w:r>
          </w:p>
          <w:p w14:paraId="46D7D0BD" w14:textId="0727A8C6" w:rsidR="007A2422" w:rsidRPr="007D56F9" w:rsidRDefault="007A2422">
            <w:pPr>
              <w:spacing w:line="480" w:lineRule="auto"/>
              <w:jc w:val="left"/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</w:pPr>
            <w:r w:rsidRPr="007D56F9"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  <w:t>30</w:t>
            </w:r>
            <w:r w:rsidR="00525B1B"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  <w:t>,</w:t>
            </w:r>
            <w:r w:rsidRPr="007D56F9"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  <w:t>000</w:t>
            </w:r>
            <w:r w:rsidR="005325AB"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  <w:t>-</w:t>
            </w:r>
            <w:r w:rsidRPr="007D56F9"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  <w:t>60</w:t>
            </w:r>
            <w:r w:rsidR="00525B1B"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  <w:t>,</w:t>
            </w:r>
            <w:r w:rsidRPr="007D56F9"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  <w:t>000,</w:t>
            </w:r>
          </w:p>
          <w:p w14:paraId="606FAFC2" w14:textId="0691698B" w:rsidR="007A2422" w:rsidRPr="007D56F9" w:rsidRDefault="007A2422">
            <w:pPr>
              <w:spacing w:line="480" w:lineRule="auto"/>
              <w:jc w:val="left"/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</w:pPr>
            <w:r w:rsidRPr="007D56F9"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  <w:t>60</w:t>
            </w:r>
            <w:r w:rsidR="00525B1B"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  <w:t>,</w:t>
            </w:r>
            <w:r w:rsidRPr="007D56F9"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  <w:t>000</w:t>
            </w:r>
            <w:r w:rsidR="005325AB"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  <w:t>-</w:t>
            </w:r>
            <w:r w:rsidRPr="007D56F9"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  <w:t>100</w:t>
            </w:r>
            <w:r w:rsidR="00525B1B"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  <w:t>,</w:t>
            </w:r>
            <w:r w:rsidRPr="007D56F9"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  <w:t>000, 100</w:t>
            </w:r>
            <w:r w:rsidR="00525B1B"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  <w:t>,</w:t>
            </w:r>
            <w:r w:rsidRPr="007D56F9"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  <w:t>000</w:t>
            </w:r>
            <w:r w:rsidR="005325AB"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  <w:t>-</w:t>
            </w:r>
          </w:p>
        </w:tc>
        <w:tc>
          <w:tcPr>
            <w:tcW w:w="482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7B6A228" w14:textId="138AB48B" w:rsidR="007A2422" w:rsidRPr="007D56F9" w:rsidRDefault="007A2422">
            <w:pPr>
              <w:spacing w:line="480" w:lineRule="auto"/>
              <w:jc w:val="center"/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</w:pPr>
            <w:r w:rsidRPr="007D56F9"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  <w:t>Foreign vessel: 20.3 (domestic vessel: 12.1)</w:t>
            </w:r>
          </w:p>
          <w:p w14:paraId="7477BBF5" w14:textId="4B3CF111" w:rsidR="007A2422" w:rsidRPr="007D56F9" w:rsidRDefault="007A2422">
            <w:pPr>
              <w:spacing w:line="480" w:lineRule="auto"/>
              <w:jc w:val="center"/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</w:pPr>
            <w:r w:rsidRPr="007D56F9"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  <w:t>21.4 (11.3)</w:t>
            </w:r>
          </w:p>
          <w:p w14:paraId="3072A7A2" w14:textId="7BF8F855" w:rsidR="007A2422" w:rsidRPr="007D56F9" w:rsidRDefault="007A2422">
            <w:pPr>
              <w:spacing w:line="480" w:lineRule="auto"/>
              <w:jc w:val="center"/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</w:pPr>
            <w:r w:rsidRPr="007D56F9"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  <w:t>28.9 (8.3)</w:t>
            </w:r>
          </w:p>
          <w:p w14:paraId="3995AE9E" w14:textId="195BC8F2" w:rsidR="007A2422" w:rsidRPr="007D56F9" w:rsidRDefault="007A2422">
            <w:pPr>
              <w:spacing w:line="480" w:lineRule="auto"/>
              <w:jc w:val="center"/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</w:pPr>
            <w:r w:rsidRPr="007D56F9"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  <w:t>22.7 (11.0)</w:t>
            </w:r>
          </w:p>
          <w:p w14:paraId="3E58C927" w14:textId="7138AD53" w:rsidR="007A2422" w:rsidRPr="007D56F9" w:rsidRDefault="007A2422">
            <w:pPr>
              <w:spacing w:line="480" w:lineRule="auto"/>
              <w:jc w:val="center"/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</w:pPr>
            <w:r w:rsidRPr="007D56F9"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  <w:t>18.3 (9.0)</w:t>
            </w:r>
          </w:p>
          <w:p w14:paraId="6F29AA44" w14:textId="265E38F2" w:rsidR="007A2422" w:rsidRPr="007D56F9" w:rsidRDefault="007A2422">
            <w:pPr>
              <w:spacing w:line="480" w:lineRule="auto"/>
              <w:jc w:val="center"/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</w:pPr>
            <w:r w:rsidRPr="007D56F9"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  <w:t>22.4 (12.3)</w:t>
            </w:r>
          </w:p>
          <w:p w14:paraId="2C75EF63" w14:textId="07BB760E" w:rsidR="007A2422" w:rsidRPr="007D56F9" w:rsidRDefault="007A2422">
            <w:pPr>
              <w:spacing w:line="480" w:lineRule="auto"/>
              <w:jc w:val="center"/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</w:pPr>
            <w:r w:rsidRPr="007D56F9"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  <w:t>19.3 (16.0)</w:t>
            </w:r>
          </w:p>
          <w:p w14:paraId="436D6608" w14:textId="3DACBE45" w:rsidR="007A2422" w:rsidRPr="007D56F9" w:rsidRDefault="007A2422">
            <w:pPr>
              <w:spacing w:line="480" w:lineRule="auto"/>
              <w:jc w:val="center"/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</w:pPr>
            <w:r w:rsidRPr="007D56F9"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  <w:t>27.1 (16.8)</w:t>
            </w:r>
          </w:p>
          <w:p w14:paraId="56F01C2B" w14:textId="77777777" w:rsidR="007A2422" w:rsidRPr="007D56F9" w:rsidRDefault="007A2422">
            <w:pPr>
              <w:spacing w:line="480" w:lineRule="auto"/>
              <w:jc w:val="center"/>
              <w:rPr>
                <w:rFonts w:asciiTheme="minorHAnsi" w:hAnsiTheme="minorHAnsi" w:cstheme="minorHAnsi"/>
                <w:sz w:val="18"/>
                <w:szCs w:val="18"/>
                <w:lang w:eastAsia="ja-JP"/>
              </w:rPr>
            </w:pPr>
            <w:r w:rsidRPr="007D56F9"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  <w:t>40.2 (none)</w:t>
            </w:r>
          </w:p>
        </w:tc>
        <w:tc>
          <w:tcPr>
            <w:tcW w:w="165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475809A" w14:textId="77777777" w:rsidR="007A2422" w:rsidRPr="007D56F9" w:rsidRDefault="007A2422">
            <w:pPr>
              <w:spacing w:line="480" w:lineRule="auto"/>
              <w:jc w:val="center"/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</w:pPr>
            <w:r w:rsidRPr="007D56F9"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  <w:t>-</w:t>
            </w:r>
          </w:p>
        </w:tc>
      </w:tr>
      <w:tr w:rsidR="007A2422" w:rsidRPr="007D56F9" w14:paraId="786A8FCE" w14:textId="77777777" w:rsidTr="001F5FE0">
        <w:tc>
          <w:tcPr>
            <w:tcW w:w="3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23C025E" w14:textId="77777777" w:rsidR="004A03E6" w:rsidRPr="007D56F9" w:rsidRDefault="007A2422" w:rsidP="004A03E6">
            <w:pPr>
              <w:spacing w:line="480" w:lineRule="auto"/>
              <w:jc w:val="left"/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</w:pPr>
            <w:r w:rsidRPr="007D56F9"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  <w:t>Fuel consumption time for cargo loading</w:t>
            </w:r>
            <w:r w:rsidR="004A03E6" w:rsidRPr="007D56F9"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  <w:t xml:space="preserve"> </w:t>
            </w:r>
            <w:r w:rsidR="004A03E6"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  <w:t>(</w:t>
            </w:r>
            <w:r w:rsidR="004A03E6" w:rsidRPr="007D56F9"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  <w:t>h</w:t>
            </w:r>
            <w:r w:rsidR="004A03E6"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  <w:t>)</w:t>
            </w:r>
            <w:r w:rsidR="004A03E6" w:rsidRPr="007D56F9"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  <w:t>:</w:t>
            </w:r>
          </w:p>
          <w:p w14:paraId="23338B32" w14:textId="77777777" w:rsidR="004A03E6" w:rsidRPr="007D56F9" w:rsidRDefault="004A03E6" w:rsidP="004A03E6">
            <w:pPr>
              <w:spacing w:line="480" w:lineRule="auto"/>
              <w:jc w:val="left"/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</w:pPr>
            <w:r w:rsidRPr="007D56F9"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  <w:t>GT classes: &lt;500</w:t>
            </w:r>
            <w:r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  <w:t xml:space="preserve"> </w:t>
            </w:r>
            <w:r w:rsidRPr="007D56F9"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  <w:t>t, 500</w:t>
            </w:r>
            <w:r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  <w:t>-</w:t>
            </w:r>
            <w:r w:rsidRPr="007D56F9"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  <w:t>1</w:t>
            </w:r>
            <w:r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  <w:t>,</w:t>
            </w:r>
            <w:r w:rsidRPr="007D56F9"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  <w:t>000, 1</w:t>
            </w:r>
            <w:r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  <w:t>,</w:t>
            </w:r>
            <w:r w:rsidRPr="007D56F9"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  <w:t>000</w:t>
            </w:r>
            <w:r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  <w:t>-</w:t>
            </w:r>
            <w:r w:rsidRPr="007D56F9"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  <w:t>3</w:t>
            </w:r>
            <w:r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  <w:t>,</w:t>
            </w:r>
            <w:r w:rsidRPr="007D56F9"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  <w:t>000, 3</w:t>
            </w:r>
            <w:r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  <w:t>,</w:t>
            </w:r>
            <w:r w:rsidRPr="007D56F9"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  <w:t>000</w:t>
            </w:r>
            <w:r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  <w:t>-</w:t>
            </w:r>
            <w:r w:rsidRPr="007D56F9"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  <w:t>6</w:t>
            </w:r>
            <w:r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  <w:t>,</w:t>
            </w:r>
            <w:r w:rsidRPr="007D56F9"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  <w:t>000, 6</w:t>
            </w:r>
            <w:r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  <w:t>,</w:t>
            </w:r>
            <w:r w:rsidRPr="007D56F9"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  <w:t>000</w:t>
            </w:r>
            <w:r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  <w:t>-</w:t>
            </w:r>
            <w:r w:rsidRPr="007D56F9"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  <w:t>10</w:t>
            </w:r>
            <w:r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  <w:t>,</w:t>
            </w:r>
            <w:r w:rsidRPr="007D56F9"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  <w:t>000, 10</w:t>
            </w:r>
            <w:r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  <w:t>,</w:t>
            </w:r>
            <w:r w:rsidRPr="007D56F9"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  <w:t>000</w:t>
            </w:r>
            <w:r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  <w:t>-</w:t>
            </w:r>
            <w:r w:rsidRPr="007D56F9"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  <w:t>30</w:t>
            </w:r>
            <w:r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  <w:t>,</w:t>
            </w:r>
            <w:r w:rsidRPr="007D56F9"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  <w:t>000,</w:t>
            </w:r>
          </w:p>
          <w:p w14:paraId="0B6FB5BD" w14:textId="77777777" w:rsidR="004A03E6" w:rsidRPr="007D56F9" w:rsidRDefault="004A03E6" w:rsidP="004A03E6">
            <w:pPr>
              <w:spacing w:line="480" w:lineRule="auto"/>
              <w:jc w:val="left"/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</w:pPr>
            <w:r w:rsidRPr="007D56F9"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  <w:t>30</w:t>
            </w:r>
            <w:r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  <w:t>,</w:t>
            </w:r>
            <w:r w:rsidRPr="007D56F9"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  <w:t>000</w:t>
            </w:r>
            <w:r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  <w:t>-</w:t>
            </w:r>
            <w:r w:rsidRPr="007D56F9"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  <w:t>60</w:t>
            </w:r>
            <w:r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  <w:t>,</w:t>
            </w:r>
            <w:r w:rsidRPr="007D56F9"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  <w:t>000,</w:t>
            </w:r>
          </w:p>
          <w:p w14:paraId="7AC617D4" w14:textId="1B6018A6" w:rsidR="007A2422" w:rsidRPr="007D56F9" w:rsidRDefault="004A03E6">
            <w:pPr>
              <w:spacing w:line="480" w:lineRule="auto"/>
              <w:jc w:val="left"/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</w:pPr>
            <w:r w:rsidRPr="007D56F9"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  <w:t>60</w:t>
            </w:r>
            <w:r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  <w:t>,</w:t>
            </w:r>
            <w:r w:rsidRPr="007D56F9"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  <w:t>000</w:t>
            </w:r>
            <w:r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  <w:t>-</w:t>
            </w:r>
            <w:r w:rsidRPr="007D56F9"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  <w:t>100</w:t>
            </w:r>
            <w:r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  <w:t>,</w:t>
            </w:r>
            <w:r w:rsidRPr="007D56F9"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  <w:t>000, 100</w:t>
            </w:r>
            <w:r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  <w:t>,</w:t>
            </w:r>
            <w:r w:rsidRPr="007D56F9"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  <w:t>000</w:t>
            </w:r>
            <w:r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  <w:t>-</w:t>
            </w:r>
          </w:p>
        </w:tc>
        <w:tc>
          <w:tcPr>
            <w:tcW w:w="482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C8D259E" w14:textId="509E5871" w:rsidR="007A2422" w:rsidRPr="007D56F9" w:rsidRDefault="007A2422">
            <w:pPr>
              <w:spacing w:line="480" w:lineRule="auto"/>
              <w:jc w:val="center"/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</w:pPr>
            <w:r w:rsidRPr="007D56F9"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  <w:t>12.0 (6.0)</w:t>
            </w:r>
          </w:p>
          <w:p w14:paraId="6DE8CCC7" w14:textId="65B3D378" w:rsidR="007A2422" w:rsidRPr="007D56F9" w:rsidRDefault="007A2422">
            <w:pPr>
              <w:spacing w:line="480" w:lineRule="auto"/>
              <w:jc w:val="center"/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</w:pPr>
            <w:r w:rsidRPr="007D56F9"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  <w:t>13.4 (6.8)</w:t>
            </w:r>
          </w:p>
          <w:p w14:paraId="1704D8D8" w14:textId="3EC49C6D" w:rsidR="007A2422" w:rsidRPr="007D56F9" w:rsidRDefault="007A2422">
            <w:pPr>
              <w:spacing w:line="480" w:lineRule="auto"/>
              <w:jc w:val="center"/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</w:pPr>
            <w:r w:rsidRPr="007D56F9"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  <w:t>16.5 (4.7)</w:t>
            </w:r>
          </w:p>
          <w:p w14:paraId="2FFF9556" w14:textId="17B1E8C7" w:rsidR="007A2422" w:rsidRPr="007D56F9" w:rsidRDefault="007A2422">
            <w:pPr>
              <w:spacing w:line="480" w:lineRule="auto"/>
              <w:jc w:val="center"/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</w:pPr>
            <w:r w:rsidRPr="007D56F9"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  <w:t>11.2 (9.0)</w:t>
            </w:r>
          </w:p>
          <w:p w14:paraId="7B10C6ED" w14:textId="1F3BD257" w:rsidR="007A2422" w:rsidRPr="007D56F9" w:rsidRDefault="007A2422">
            <w:pPr>
              <w:spacing w:line="480" w:lineRule="auto"/>
              <w:jc w:val="center"/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</w:pPr>
            <w:r w:rsidRPr="007D56F9"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  <w:t>9.8 (8.0)</w:t>
            </w:r>
          </w:p>
          <w:p w14:paraId="4DAC6543" w14:textId="55012859" w:rsidR="007A2422" w:rsidRPr="007D56F9" w:rsidRDefault="007A2422">
            <w:pPr>
              <w:spacing w:line="480" w:lineRule="auto"/>
              <w:jc w:val="center"/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</w:pPr>
            <w:r w:rsidRPr="007D56F9"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  <w:t>12.1 (7.6)</w:t>
            </w:r>
          </w:p>
          <w:p w14:paraId="69B59C38" w14:textId="2875C8E2" w:rsidR="007A2422" w:rsidRPr="007D56F9" w:rsidRDefault="007A2422">
            <w:pPr>
              <w:spacing w:line="480" w:lineRule="auto"/>
              <w:jc w:val="center"/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</w:pPr>
            <w:r w:rsidRPr="007D56F9"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  <w:t>11.6 (11.1)</w:t>
            </w:r>
          </w:p>
          <w:p w14:paraId="77370B39" w14:textId="49A844D1" w:rsidR="007A2422" w:rsidRPr="007D56F9" w:rsidRDefault="007A2422">
            <w:pPr>
              <w:spacing w:line="480" w:lineRule="auto"/>
              <w:jc w:val="center"/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</w:pPr>
            <w:r w:rsidRPr="007D56F9"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  <w:lastRenderedPageBreak/>
              <w:t>18.0 (11.6)</w:t>
            </w:r>
          </w:p>
          <w:p w14:paraId="15B685B7" w14:textId="77777777" w:rsidR="007A2422" w:rsidRPr="007D56F9" w:rsidRDefault="007A2422">
            <w:pPr>
              <w:spacing w:line="480" w:lineRule="auto"/>
              <w:jc w:val="center"/>
              <w:rPr>
                <w:rFonts w:asciiTheme="minorHAnsi" w:hAnsiTheme="minorHAnsi" w:cstheme="minorHAnsi"/>
                <w:sz w:val="18"/>
                <w:szCs w:val="18"/>
                <w:lang w:eastAsia="ja-JP"/>
              </w:rPr>
            </w:pPr>
            <w:r w:rsidRPr="007D56F9"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  <w:t>26.1 (none)</w:t>
            </w:r>
          </w:p>
        </w:tc>
        <w:tc>
          <w:tcPr>
            <w:tcW w:w="165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63488A3" w14:textId="77777777" w:rsidR="007A2422" w:rsidRPr="007D56F9" w:rsidRDefault="007A2422">
            <w:pPr>
              <w:spacing w:line="240" w:lineRule="auto"/>
              <w:jc w:val="left"/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</w:pPr>
          </w:p>
        </w:tc>
      </w:tr>
      <w:tr w:rsidR="007A2422" w:rsidRPr="007D56F9" w14:paraId="1D5E9A7C" w14:textId="77777777" w:rsidTr="001F5FE0">
        <w:tc>
          <w:tcPr>
            <w:tcW w:w="3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801FF3C" w14:textId="77777777" w:rsidR="004A03E6" w:rsidRPr="007D56F9" w:rsidRDefault="007A2422" w:rsidP="004A03E6">
            <w:pPr>
              <w:spacing w:line="480" w:lineRule="auto"/>
              <w:jc w:val="left"/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</w:pPr>
            <w:r w:rsidRPr="007D56F9"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  <w:t>Fuel consumption time for unloading</w:t>
            </w:r>
            <w:r w:rsidR="004A03E6" w:rsidRPr="007D56F9"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  <w:t xml:space="preserve"> </w:t>
            </w:r>
            <w:r w:rsidR="004A03E6"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  <w:t>(</w:t>
            </w:r>
            <w:r w:rsidR="004A03E6" w:rsidRPr="007D56F9"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  <w:t>h</w:t>
            </w:r>
            <w:r w:rsidR="004A03E6"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  <w:t>)</w:t>
            </w:r>
            <w:r w:rsidR="004A03E6" w:rsidRPr="007D56F9"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  <w:t>:</w:t>
            </w:r>
          </w:p>
          <w:p w14:paraId="2FA986DA" w14:textId="77777777" w:rsidR="004A03E6" w:rsidRPr="007D56F9" w:rsidRDefault="004A03E6" w:rsidP="004A03E6">
            <w:pPr>
              <w:spacing w:line="480" w:lineRule="auto"/>
              <w:jc w:val="left"/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</w:pPr>
            <w:r w:rsidRPr="007D56F9"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  <w:t>GT classes: &lt;500</w:t>
            </w:r>
            <w:r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  <w:t xml:space="preserve"> </w:t>
            </w:r>
            <w:r w:rsidRPr="007D56F9"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  <w:t>t, 500</w:t>
            </w:r>
            <w:r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  <w:t>-</w:t>
            </w:r>
            <w:r w:rsidRPr="007D56F9"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  <w:t>1</w:t>
            </w:r>
            <w:r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  <w:t>,</w:t>
            </w:r>
            <w:r w:rsidRPr="007D56F9"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  <w:t>000, 1</w:t>
            </w:r>
            <w:r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  <w:t>,</w:t>
            </w:r>
            <w:r w:rsidRPr="007D56F9"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  <w:t>000</w:t>
            </w:r>
            <w:r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  <w:t>-</w:t>
            </w:r>
            <w:r w:rsidRPr="007D56F9"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  <w:t>3</w:t>
            </w:r>
            <w:r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  <w:t>,</w:t>
            </w:r>
            <w:r w:rsidRPr="007D56F9"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  <w:t>000, 3</w:t>
            </w:r>
            <w:r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  <w:t>,</w:t>
            </w:r>
            <w:r w:rsidRPr="007D56F9"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  <w:t>000</w:t>
            </w:r>
            <w:r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  <w:t>-</w:t>
            </w:r>
            <w:r w:rsidRPr="007D56F9"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  <w:t>6</w:t>
            </w:r>
            <w:r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  <w:t>,</w:t>
            </w:r>
            <w:r w:rsidRPr="007D56F9"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  <w:t>000, 6</w:t>
            </w:r>
            <w:r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  <w:t>,</w:t>
            </w:r>
            <w:r w:rsidRPr="007D56F9"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  <w:t>000</w:t>
            </w:r>
            <w:r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  <w:t>-</w:t>
            </w:r>
            <w:r w:rsidRPr="007D56F9"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  <w:t>10</w:t>
            </w:r>
            <w:r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  <w:t>,</w:t>
            </w:r>
            <w:r w:rsidRPr="007D56F9"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  <w:t>000, 10</w:t>
            </w:r>
            <w:r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  <w:t>,</w:t>
            </w:r>
            <w:r w:rsidRPr="007D56F9"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  <w:t>000</w:t>
            </w:r>
            <w:r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  <w:t>-</w:t>
            </w:r>
            <w:r w:rsidRPr="007D56F9"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  <w:t>30</w:t>
            </w:r>
            <w:r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  <w:t>,</w:t>
            </w:r>
            <w:r w:rsidRPr="007D56F9"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  <w:t>000,</w:t>
            </w:r>
          </w:p>
          <w:p w14:paraId="15A71BCF" w14:textId="77777777" w:rsidR="004A03E6" w:rsidRPr="007D56F9" w:rsidRDefault="004A03E6" w:rsidP="004A03E6">
            <w:pPr>
              <w:spacing w:line="480" w:lineRule="auto"/>
              <w:jc w:val="left"/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</w:pPr>
            <w:r w:rsidRPr="007D56F9"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  <w:t>30</w:t>
            </w:r>
            <w:r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  <w:t>,</w:t>
            </w:r>
            <w:r w:rsidRPr="007D56F9"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  <w:t>000</w:t>
            </w:r>
            <w:r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  <w:t>-</w:t>
            </w:r>
            <w:r w:rsidRPr="007D56F9"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  <w:t>60</w:t>
            </w:r>
            <w:r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  <w:t>,</w:t>
            </w:r>
            <w:r w:rsidRPr="007D56F9"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  <w:t>000,</w:t>
            </w:r>
          </w:p>
          <w:p w14:paraId="36E37426" w14:textId="7ED1C56B" w:rsidR="007A2422" w:rsidRPr="007D56F9" w:rsidRDefault="004A03E6">
            <w:pPr>
              <w:spacing w:line="480" w:lineRule="auto"/>
              <w:jc w:val="left"/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</w:pPr>
            <w:r w:rsidRPr="007D56F9"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  <w:t>60</w:t>
            </w:r>
            <w:r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  <w:t>,</w:t>
            </w:r>
            <w:r w:rsidRPr="007D56F9"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  <w:t>000</w:t>
            </w:r>
            <w:r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  <w:t>-</w:t>
            </w:r>
            <w:r w:rsidRPr="007D56F9"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  <w:t>100</w:t>
            </w:r>
            <w:r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  <w:t>,</w:t>
            </w:r>
            <w:r w:rsidRPr="007D56F9"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  <w:t>000, 100</w:t>
            </w:r>
            <w:r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  <w:t>,</w:t>
            </w:r>
            <w:r w:rsidRPr="007D56F9"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  <w:t>000</w:t>
            </w:r>
            <w:r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  <w:t>-</w:t>
            </w:r>
          </w:p>
        </w:tc>
        <w:tc>
          <w:tcPr>
            <w:tcW w:w="482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EEBA12F" w14:textId="508F9906" w:rsidR="007A2422" w:rsidRPr="007D56F9" w:rsidRDefault="007A2422">
            <w:pPr>
              <w:spacing w:line="480" w:lineRule="auto"/>
              <w:jc w:val="center"/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</w:pPr>
            <w:r w:rsidRPr="007D56F9"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  <w:t>8.4 (6.1)</w:t>
            </w:r>
          </w:p>
          <w:p w14:paraId="40935793" w14:textId="2FEE5E76" w:rsidR="007A2422" w:rsidRPr="007D56F9" w:rsidRDefault="007A2422">
            <w:pPr>
              <w:spacing w:line="480" w:lineRule="auto"/>
              <w:jc w:val="center"/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</w:pPr>
            <w:r w:rsidRPr="007D56F9"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  <w:t>8.1 (4.6)</w:t>
            </w:r>
          </w:p>
          <w:p w14:paraId="6F937186" w14:textId="66AAA231" w:rsidR="007A2422" w:rsidRPr="007D56F9" w:rsidRDefault="007A2422">
            <w:pPr>
              <w:spacing w:line="480" w:lineRule="auto"/>
              <w:jc w:val="center"/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</w:pPr>
            <w:r w:rsidRPr="007D56F9"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  <w:t>12.4 (3.6)</w:t>
            </w:r>
          </w:p>
          <w:p w14:paraId="06771AB1" w14:textId="3B1D1D06" w:rsidR="007A2422" w:rsidRPr="007D56F9" w:rsidRDefault="007A2422">
            <w:pPr>
              <w:spacing w:line="480" w:lineRule="auto"/>
              <w:jc w:val="center"/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</w:pPr>
            <w:r w:rsidRPr="007D56F9"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  <w:t>11.4 (2.1)</w:t>
            </w:r>
          </w:p>
          <w:p w14:paraId="2247B944" w14:textId="66EF463F" w:rsidR="007A2422" w:rsidRPr="007D56F9" w:rsidRDefault="007A2422">
            <w:pPr>
              <w:spacing w:line="480" w:lineRule="auto"/>
              <w:jc w:val="center"/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</w:pPr>
            <w:r w:rsidRPr="007D56F9"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  <w:t>8.5 (1.0)</w:t>
            </w:r>
          </w:p>
          <w:p w14:paraId="349B2BB0" w14:textId="0466BB47" w:rsidR="007A2422" w:rsidRPr="007D56F9" w:rsidRDefault="007A2422">
            <w:pPr>
              <w:spacing w:line="480" w:lineRule="auto"/>
              <w:jc w:val="center"/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</w:pPr>
            <w:r w:rsidRPr="007D56F9"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  <w:t>10.3 (4.7)</w:t>
            </w:r>
          </w:p>
          <w:p w14:paraId="3FE7CB71" w14:textId="742B44D8" w:rsidR="007A2422" w:rsidRPr="007D56F9" w:rsidRDefault="007A2422">
            <w:pPr>
              <w:spacing w:line="480" w:lineRule="auto"/>
              <w:jc w:val="center"/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</w:pPr>
            <w:r w:rsidRPr="007D56F9"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  <w:t>7.8 (4.9)</w:t>
            </w:r>
          </w:p>
          <w:p w14:paraId="3A7472FC" w14:textId="3AFCF932" w:rsidR="007A2422" w:rsidRPr="007D56F9" w:rsidRDefault="007A2422">
            <w:pPr>
              <w:spacing w:line="480" w:lineRule="auto"/>
              <w:jc w:val="center"/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</w:pPr>
            <w:r w:rsidRPr="007D56F9"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  <w:t>9.1 (5.2)</w:t>
            </w:r>
          </w:p>
          <w:p w14:paraId="206C0B96" w14:textId="77777777" w:rsidR="007A2422" w:rsidRPr="007D56F9" w:rsidRDefault="007A2422">
            <w:pPr>
              <w:spacing w:line="480" w:lineRule="auto"/>
              <w:jc w:val="center"/>
              <w:rPr>
                <w:rFonts w:asciiTheme="minorHAnsi" w:hAnsiTheme="minorHAnsi" w:cstheme="minorHAnsi"/>
                <w:sz w:val="18"/>
                <w:szCs w:val="18"/>
                <w:lang w:eastAsia="ja-JP"/>
              </w:rPr>
            </w:pPr>
            <w:r w:rsidRPr="007D56F9"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  <w:t>14.2 (none)</w:t>
            </w:r>
          </w:p>
        </w:tc>
        <w:tc>
          <w:tcPr>
            <w:tcW w:w="165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C052B64" w14:textId="77777777" w:rsidR="007A2422" w:rsidRPr="007D56F9" w:rsidRDefault="007A2422">
            <w:pPr>
              <w:spacing w:line="240" w:lineRule="auto"/>
              <w:jc w:val="left"/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</w:pPr>
          </w:p>
        </w:tc>
      </w:tr>
      <w:tr w:rsidR="007A2422" w:rsidRPr="007D56F9" w14:paraId="3A0870B6" w14:textId="77777777" w:rsidTr="001F5FE0">
        <w:tc>
          <w:tcPr>
            <w:tcW w:w="3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15943F6" w14:textId="77777777" w:rsidR="007A2422" w:rsidRPr="007D56F9" w:rsidRDefault="007A2422">
            <w:pPr>
              <w:spacing w:line="480" w:lineRule="auto"/>
              <w:jc w:val="left"/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</w:pPr>
            <w:r w:rsidRPr="007D56F9"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  <w:t xml:space="preserve">Load factor of main engine (travelling mode) </w:t>
            </w:r>
          </w:p>
          <w:p w14:paraId="6891280E" w14:textId="3464DDE9" w:rsidR="007A2422" w:rsidRPr="007D56F9" w:rsidRDefault="007A2422">
            <w:pPr>
              <w:spacing w:line="480" w:lineRule="auto"/>
              <w:jc w:val="left"/>
              <w:rPr>
                <w:rFonts w:asciiTheme="minorHAnsi" w:hAnsiTheme="minorHAnsi" w:cstheme="minorHAnsi"/>
                <w:sz w:val="18"/>
                <w:szCs w:val="18"/>
                <w:lang w:eastAsia="ja-JP"/>
              </w:rPr>
            </w:pPr>
            <w:r w:rsidRPr="007D56F9"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  <w:t>GT classes: &lt;500, 500</w:t>
            </w:r>
            <w:r w:rsidR="005325AB"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  <w:t>-</w:t>
            </w:r>
            <w:r w:rsidRPr="007D56F9"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  <w:t>5</w:t>
            </w:r>
            <w:r w:rsidR="00562289"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  <w:t>,</w:t>
            </w:r>
            <w:r w:rsidRPr="007D56F9"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  <w:t>000, 5</w:t>
            </w:r>
            <w:r w:rsidR="00562289"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  <w:t>,</w:t>
            </w:r>
            <w:r w:rsidRPr="007D56F9"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  <w:t>000</w:t>
            </w:r>
            <w:r w:rsidR="005325AB"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  <w:t>-</w:t>
            </w:r>
            <w:r w:rsidRPr="007D56F9"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  <w:t>10</w:t>
            </w:r>
            <w:r w:rsidR="00562289"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  <w:t>,</w:t>
            </w:r>
            <w:r w:rsidRPr="007D56F9"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  <w:t>000, 10</w:t>
            </w:r>
            <w:r w:rsidR="00562289"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  <w:t>,</w:t>
            </w:r>
            <w:r w:rsidRPr="007D56F9"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  <w:t>000</w:t>
            </w:r>
            <w:r w:rsidR="005325AB"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  <w:t>-</w:t>
            </w:r>
          </w:p>
        </w:tc>
        <w:tc>
          <w:tcPr>
            <w:tcW w:w="482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3BA8C4F" w14:textId="0F14896C" w:rsidR="007A2422" w:rsidRPr="007D56F9" w:rsidRDefault="007A2422">
            <w:pPr>
              <w:spacing w:line="480" w:lineRule="auto"/>
              <w:jc w:val="center"/>
              <w:rPr>
                <w:rFonts w:asciiTheme="minorHAnsi" w:hAnsiTheme="minorHAnsi" w:cstheme="minorHAnsi"/>
                <w:sz w:val="18"/>
                <w:szCs w:val="18"/>
                <w:lang w:eastAsia="ja-JP"/>
              </w:rPr>
            </w:pPr>
            <w:r w:rsidRPr="007D56F9">
              <w:rPr>
                <w:rFonts w:asciiTheme="minorHAnsi" w:hAnsiTheme="minorHAnsi" w:cstheme="minorHAnsi"/>
                <w:sz w:val="18"/>
                <w:szCs w:val="18"/>
                <w:lang w:eastAsia="ja-JP"/>
              </w:rPr>
              <w:t>0.175+7.11</w:t>
            </w:r>
            <m:oMath>
              <m:r>
                <w:rPr>
                  <w:rFonts w:ascii="Cambria Math" w:hAnsi="Cambria Math"/>
                  <w:lang w:eastAsia="ja-JP"/>
                </w:rPr>
                <m:t>∙</m:t>
              </m:r>
            </m:oMath>
            <w:r w:rsidRPr="007D56F9">
              <w:rPr>
                <w:rFonts w:asciiTheme="minorHAnsi" w:hAnsiTheme="minorHAnsi" w:cstheme="minorHAnsi"/>
                <w:sz w:val="18"/>
                <w:szCs w:val="18"/>
                <w:lang w:eastAsia="ja-JP"/>
              </w:rPr>
              <w:t>10</w:t>
            </w:r>
            <w:r w:rsidR="00EC2C56" w:rsidRPr="001F3E22">
              <w:rPr>
                <w:sz w:val="22"/>
                <w:szCs w:val="32"/>
                <w:vertAlign w:val="superscript"/>
                <w:lang w:eastAsia="ja-JP"/>
              </w:rPr>
              <w:t>–</w:t>
            </w:r>
            <w:r w:rsidRPr="007D56F9">
              <w:rPr>
                <w:rFonts w:asciiTheme="minorHAnsi" w:hAnsiTheme="minorHAnsi" w:cstheme="minorHAnsi"/>
                <w:sz w:val="18"/>
                <w:szCs w:val="18"/>
                <w:vertAlign w:val="superscript"/>
                <w:lang w:eastAsia="ja-JP"/>
              </w:rPr>
              <w:t>4</w:t>
            </w:r>
            <m:oMath>
              <m:r>
                <w:rPr>
                  <w:rFonts w:ascii="Cambria Math" w:hAnsi="Cambria Math"/>
                  <w:lang w:eastAsia="ja-JP"/>
                </w:rPr>
                <m:t>∙</m:t>
              </m:r>
            </m:oMath>
            <w:r w:rsidR="00657494" w:rsidRPr="007D56F9">
              <w:rPr>
                <w:rFonts w:asciiTheme="minorHAnsi" w:hAnsiTheme="minorHAnsi" w:cstheme="minorHAnsi"/>
                <w:sz w:val="18"/>
                <w:szCs w:val="18"/>
                <w:lang w:eastAsia="ja-JP"/>
              </w:rPr>
              <w:t xml:space="preserve"> </w:t>
            </w:r>
            <w:r w:rsidRPr="007D56F9">
              <w:rPr>
                <w:rFonts w:asciiTheme="minorHAnsi" w:hAnsiTheme="minorHAnsi" w:cstheme="minorHAnsi"/>
                <w:sz w:val="18"/>
                <w:szCs w:val="18"/>
                <w:lang w:eastAsia="ja-JP"/>
              </w:rPr>
              <w:t>(1.852</w:t>
            </w:r>
            <m:oMath>
              <m:r>
                <w:rPr>
                  <w:rFonts w:ascii="Cambria Math" w:hAnsi="Cambria Math"/>
                  <w:lang w:eastAsia="ja-JP"/>
                </w:rPr>
                <m:t>∙</m:t>
              </m:r>
            </m:oMath>
            <w:r w:rsidRPr="007D56F9">
              <w:rPr>
                <w:rFonts w:asciiTheme="minorHAnsi" w:hAnsiTheme="minorHAnsi" w:cstheme="minorHAnsi"/>
                <w:sz w:val="18"/>
                <w:szCs w:val="18"/>
                <w:lang w:eastAsia="ja-JP"/>
              </w:rPr>
              <w:t>V)</w:t>
            </w:r>
            <w:r w:rsidRPr="007D56F9">
              <w:rPr>
                <w:rFonts w:asciiTheme="minorHAnsi" w:hAnsiTheme="minorHAnsi" w:cstheme="minorHAnsi"/>
                <w:sz w:val="18"/>
                <w:szCs w:val="18"/>
                <w:vertAlign w:val="superscript"/>
                <w:lang w:eastAsia="ja-JP"/>
              </w:rPr>
              <w:t>3</w:t>
            </w:r>
          </w:p>
          <w:p w14:paraId="46A589C4" w14:textId="75B8DFD0" w:rsidR="007A2422" w:rsidRPr="007D56F9" w:rsidRDefault="007A2422">
            <w:pPr>
              <w:spacing w:line="480" w:lineRule="auto"/>
              <w:jc w:val="center"/>
              <w:rPr>
                <w:rFonts w:asciiTheme="minorHAnsi" w:hAnsiTheme="minorHAnsi" w:cstheme="minorHAnsi"/>
                <w:sz w:val="18"/>
                <w:szCs w:val="18"/>
                <w:lang w:eastAsia="ja-JP"/>
              </w:rPr>
            </w:pPr>
            <w:r w:rsidRPr="007D56F9">
              <w:rPr>
                <w:rFonts w:asciiTheme="minorHAnsi" w:hAnsiTheme="minorHAnsi" w:cstheme="minorHAnsi"/>
                <w:sz w:val="18"/>
                <w:szCs w:val="18"/>
                <w:lang w:eastAsia="ja-JP"/>
              </w:rPr>
              <w:t>0.171+1.58</w:t>
            </w:r>
            <m:oMath>
              <m:r>
                <w:rPr>
                  <w:rFonts w:ascii="Cambria Math" w:hAnsi="Cambria Math"/>
                  <w:lang w:eastAsia="ja-JP"/>
                </w:rPr>
                <m:t>∙</m:t>
              </m:r>
            </m:oMath>
            <w:r w:rsidRPr="007D56F9">
              <w:rPr>
                <w:rFonts w:asciiTheme="minorHAnsi" w:hAnsiTheme="minorHAnsi" w:cstheme="minorHAnsi"/>
                <w:sz w:val="18"/>
                <w:szCs w:val="18"/>
                <w:lang w:eastAsia="ja-JP"/>
              </w:rPr>
              <w:t>10</w:t>
            </w:r>
            <w:r w:rsidR="00EC2C56" w:rsidRPr="001F3E22">
              <w:rPr>
                <w:sz w:val="22"/>
                <w:szCs w:val="32"/>
                <w:vertAlign w:val="superscript"/>
                <w:lang w:eastAsia="ja-JP"/>
              </w:rPr>
              <w:t>–</w:t>
            </w:r>
            <w:r w:rsidRPr="007D56F9">
              <w:rPr>
                <w:rFonts w:asciiTheme="minorHAnsi" w:hAnsiTheme="minorHAnsi" w:cstheme="minorHAnsi"/>
                <w:sz w:val="18"/>
                <w:szCs w:val="18"/>
                <w:vertAlign w:val="superscript"/>
                <w:lang w:eastAsia="ja-JP"/>
              </w:rPr>
              <w:t>4</w:t>
            </w:r>
            <m:oMath>
              <m:r>
                <w:rPr>
                  <w:rFonts w:ascii="Cambria Math" w:hAnsi="Cambria Math"/>
                  <w:lang w:eastAsia="ja-JP"/>
                </w:rPr>
                <m:t>∙</m:t>
              </m:r>
            </m:oMath>
            <w:r w:rsidR="00657494" w:rsidRPr="007D56F9">
              <w:rPr>
                <w:rFonts w:asciiTheme="minorHAnsi" w:hAnsiTheme="minorHAnsi" w:cstheme="minorHAnsi"/>
                <w:sz w:val="18"/>
                <w:szCs w:val="18"/>
                <w:lang w:eastAsia="ja-JP"/>
              </w:rPr>
              <w:t xml:space="preserve"> </w:t>
            </w:r>
            <w:r w:rsidRPr="007D56F9">
              <w:rPr>
                <w:rFonts w:asciiTheme="minorHAnsi" w:hAnsiTheme="minorHAnsi" w:cstheme="minorHAnsi"/>
                <w:sz w:val="18"/>
                <w:szCs w:val="18"/>
                <w:lang w:eastAsia="ja-JP"/>
              </w:rPr>
              <w:t>(1.852</w:t>
            </w:r>
            <m:oMath>
              <m:r>
                <w:rPr>
                  <w:rFonts w:ascii="Cambria Math" w:hAnsi="Cambria Math"/>
                  <w:lang w:eastAsia="ja-JP"/>
                </w:rPr>
                <m:t>∙</m:t>
              </m:r>
            </m:oMath>
            <w:r w:rsidRPr="007D56F9">
              <w:rPr>
                <w:rFonts w:asciiTheme="minorHAnsi" w:hAnsiTheme="minorHAnsi" w:cstheme="minorHAnsi"/>
                <w:sz w:val="18"/>
                <w:szCs w:val="18"/>
                <w:lang w:eastAsia="ja-JP"/>
              </w:rPr>
              <w:t>V)</w:t>
            </w:r>
            <w:r w:rsidRPr="007D56F9">
              <w:rPr>
                <w:rFonts w:asciiTheme="minorHAnsi" w:hAnsiTheme="minorHAnsi" w:cstheme="minorHAnsi"/>
                <w:sz w:val="18"/>
                <w:szCs w:val="18"/>
                <w:vertAlign w:val="superscript"/>
                <w:lang w:eastAsia="ja-JP"/>
              </w:rPr>
              <w:t>3</w:t>
            </w:r>
          </w:p>
          <w:p w14:paraId="57A30097" w14:textId="519BE6D1" w:rsidR="007A2422" w:rsidRPr="007D56F9" w:rsidRDefault="007A2422">
            <w:pPr>
              <w:spacing w:line="480" w:lineRule="auto"/>
              <w:jc w:val="center"/>
              <w:rPr>
                <w:rFonts w:asciiTheme="minorHAnsi" w:hAnsiTheme="minorHAnsi" w:cstheme="minorHAnsi"/>
                <w:sz w:val="18"/>
                <w:szCs w:val="18"/>
                <w:lang w:eastAsia="ja-JP"/>
              </w:rPr>
            </w:pPr>
            <w:r w:rsidRPr="007D56F9">
              <w:rPr>
                <w:rFonts w:asciiTheme="minorHAnsi" w:hAnsiTheme="minorHAnsi" w:cstheme="minorHAnsi"/>
                <w:sz w:val="18"/>
                <w:szCs w:val="18"/>
                <w:lang w:eastAsia="ja-JP"/>
              </w:rPr>
              <w:t>0.085+1.23</w:t>
            </w:r>
            <m:oMath>
              <m:r>
                <w:rPr>
                  <w:rFonts w:ascii="Cambria Math" w:hAnsi="Cambria Math"/>
                  <w:lang w:eastAsia="ja-JP"/>
                </w:rPr>
                <m:t>∙</m:t>
              </m:r>
            </m:oMath>
            <w:r w:rsidRPr="007D56F9">
              <w:rPr>
                <w:rFonts w:asciiTheme="minorHAnsi" w:hAnsiTheme="minorHAnsi" w:cstheme="minorHAnsi"/>
                <w:sz w:val="18"/>
                <w:szCs w:val="18"/>
                <w:lang w:eastAsia="ja-JP"/>
              </w:rPr>
              <w:t>10</w:t>
            </w:r>
            <w:r w:rsidR="00EC2C56" w:rsidRPr="001F3E22">
              <w:rPr>
                <w:sz w:val="22"/>
                <w:szCs w:val="32"/>
                <w:vertAlign w:val="superscript"/>
                <w:lang w:eastAsia="ja-JP"/>
              </w:rPr>
              <w:t>–</w:t>
            </w:r>
            <w:r w:rsidRPr="007D56F9">
              <w:rPr>
                <w:rFonts w:asciiTheme="minorHAnsi" w:hAnsiTheme="minorHAnsi" w:cstheme="minorHAnsi"/>
                <w:sz w:val="18"/>
                <w:szCs w:val="18"/>
                <w:vertAlign w:val="superscript"/>
                <w:lang w:eastAsia="ja-JP"/>
              </w:rPr>
              <w:t>4</w:t>
            </w:r>
            <m:oMath>
              <m:r>
                <w:rPr>
                  <w:rFonts w:ascii="Cambria Math" w:hAnsi="Cambria Math"/>
                  <w:lang w:eastAsia="ja-JP"/>
                </w:rPr>
                <m:t>∙</m:t>
              </m:r>
            </m:oMath>
            <w:r w:rsidR="00657494" w:rsidRPr="007D56F9">
              <w:rPr>
                <w:rFonts w:asciiTheme="minorHAnsi" w:hAnsiTheme="minorHAnsi" w:cstheme="minorHAnsi"/>
                <w:sz w:val="18"/>
                <w:szCs w:val="18"/>
                <w:lang w:eastAsia="ja-JP"/>
              </w:rPr>
              <w:t xml:space="preserve"> </w:t>
            </w:r>
            <w:r w:rsidRPr="007D56F9">
              <w:rPr>
                <w:rFonts w:asciiTheme="minorHAnsi" w:hAnsiTheme="minorHAnsi" w:cstheme="minorHAnsi"/>
                <w:sz w:val="18"/>
                <w:szCs w:val="18"/>
                <w:lang w:eastAsia="ja-JP"/>
              </w:rPr>
              <w:t>(1.852</w:t>
            </w:r>
            <m:oMath>
              <m:r>
                <w:rPr>
                  <w:rFonts w:ascii="Cambria Math" w:hAnsi="Cambria Math"/>
                  <w:lang w:eastAsia="ja-JP"/>
                </w:rPr>
                <m:t>∙</m:t>
              </m:r>
            </m:oMath>
            <w:r w:rsidRPr="007D56F9">
              <w:rPr>
                <w:rFonts w:asciiTheme="minorHAnsi" w:hAnsiTheme="minorHAnsi" w:cstheme="minorHAnsi"/>
                <w:sz w:val="18"/>
                <w:szCs w:val="18"/>
                <w:lang w:eastAsia="ja-JP"/>
              </w:rPr>
              <w:t>V)</w:t>
            </w:r>
            <w:r w:rsidRPr="007D56F9">
              <w:rPr>
                <w:rFonts w:asciiTheme="minorHAnsi" w:hAnsiTheme="minorHAnsi" w:cstheme="minorHAnsi"/>
                <w:sz w:val="18"/>
                <w:szCs w:val="18"/>
                <w:vertAlign w:val="superscript"/>
                <w:lang w:eastAsia="ja-JP"/>
              </w:rPr>
              <w:t>3</w:t>
            </w:r>
          </w:p>
          <w:p w14:paraId="235A7946" w14:textId="64F2CDC5" w:rsidR="007A2422" w:rsidRPr="007D56F9" w:rsidRDefault="007A2422">
            <w:pPr>
              <w:spacing w:line="480" w:lineRule="auto"/>
              <w:jc w:val="center"/>
              <w:rPr>
                <w:rFonts w:asciiTheme="minorHAnsi" w:hAnsiTheme="minorHAnsi" w:cstheme="minorHAnsi"/>
                <w:sz w:val="18"/>
                <w:szCs w:val="18"/>
                <w:lang w:eastAsia="ja-JP"/>
              </w:rPr>
            </w:pPr>
            <w:r w:rsidRPr="007D56F9">
              <w:rPr>
                <w:rFonts w:asciiTheme="minorHAnsi" w:hAnsiTheme="minorHAnsi" w:cstheme="minorHAnsi"/>
                <w:sz w:val="18"/>
                <w:szCs w:val="18"/>
                <w:lang w:eastAsia="ja-JP"/>
              </w:rPr>
              <w:t>0.076+8.71</w:t>
            </w:r>
            <m:oMath>
              <m:r>
                <w:rPr>
                  <w:rFonts w:ascii="Cambria Math" w:hAnsi="Cambria Math"/>
                  <w:lang w:eastAsia="ja-JP"/>
                </w:rPr>
                <m:t>∙</m:t>
              </m:r>
            </m:oMath>
            <w:r w:rsidRPr="007D56F9">
              <w:rPr>
                <w:rFonts w:asciiTheme="minorHAnsi" w:hAnsiTheme="minorHAnsi" w:cstheme="minorHAnsi"/>
                <w:sz w:val="18"/>
                <w:szCs w:val="18"/>
                <w:lang w:eastAsia="ja-JP"/>
              </w:rPr>
              <w:t>10</w:t>
            </w:r>
            <w:r w:rsidR="00EC2C56" w:rsidRPr="001F3E22">
              <w:rPr>
                <w:sz w:val="22"/>
                <w:szCs w:val="32"/>
                <w:vertAlign w:val="superscript"/>
                <w:lang w:eastAsia="ja-JP"/>
              </w:rPr>
              <w:t>–</w:t>
            </w:r>
            <w:r w:rsidRPr="007D56F9">
              <w:rPr>
                <w:rFonts w:asciiTheme="minorHAnsi" w:hAnsiTheme="minorHAnsi" w:cstheme="minorHAnsi"/>
                <w:sz w:val="18"/>
                <w:szCs w:val="18"/>
                <w:vertAlign w:val="superscript"/>
                <w:lang w:eastAsia="ja-JP"/>
              </w:rPr>
              <w:t>5</w:t>
            </w:r>
            <m:oMath>
              <m:r>
                <w:rPr>
                  <w:rFonts w:ascii="Cambria Math" w:hAnsi="Cambria Math"/>
                  <w:lang w:eastAsia="ja-JP"/>
                </w:rPr>
                <m:t>∙</m:t>
              </m:r>
            </m:oMath>
            <w:r w:rsidR="00657494" w:rsidRPr="007D56F9">
              <w:rPr>
                <w:rFonts w:asciiTheme="minorHAnsi" w:hAnsiTheme="minorHAnsi" w:cstheme="minorHAnsi"/>
                <w:sz w:val="18"/>
                <w:szCs w:val="18"/>
                <w:lang w:eastAsia="ja-JP"/>
              </w:rPr>
              <w:t xml:space="preserve"> </w:t>
            </w:r>
            <w:r w:rsidRPr="007D56F9">
              <w:rPr>
                <w:rFonts w:asciiTheme="minorHAnsi" w:hAnsiTheme="minorHAnsi" w:cstheme="minorHAnsi"/>
                <w:sz w:val="18"/>
                <w:szCs w:val="18"/>
                <w:lang w:eastAsia="ja-JP"/>
              </w:rPr>
              <w:t>(1.852</w:t>
            </w:r>
            <m:oMath>
              <m:r>
                <w:rPr>
                  <w:rFonts w:ascii="Cambria Math" w:hAnsi="Cambria Math"/>
                  <w:lang w:eastAsia="ja-JP"/>
                </w:rPr>
                <m:t>∙</m:t>
              </m:r>
            </m:oMath>
            <w:r w:rsidRPr="007D56F9">
              <w:rPr>
                <w:rFonts w:asciiTheme="minorHAnsi" w:hAnsiTheme="minorHAnsi" w:cstheme="minorHAnsi"/>
                <w:sz w:val="18"/>
                <w:szCs w:val="18"/>
                <w:lang w:eastAsia="ja-JP"/>
              </w:rPr>
              <w:t>V)</w:t>
            </w:r>
            <w:r w:rsidRPr="007D56F9">
              <w:rPr>
                <w:rFonts w:asciiTheme="minorHAnsi" w:hAnsiTheme="minorHAnsi" w:cstheme="minorHAnsi"/>
                <w:sz w:val="18"/>
                <w:szCs w:val="18"/>
                <w:vertAlign w:val="superscript"/>
                <w:lang w:eastAsia="ja-JP"/>
              </w:rPr>
              <w:t>3</w:t>
            </w:r>
          </w:p>
        </w:tc>
        <w:tc>
          <w:tcPr>
            <w:tcW w:w="165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0EB32CB" w14:textId="77777777" w:rsidR="007A2422" w:rsidRPr="007D56F9" w:rsidRDefault="007A2422">
            <w:pPr>
              <w:spacing w:line="480" w:lineRule="auto"/>
              <w:jc w:val="center"/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</w:pPr>
            <w:r w:rsidRPr="007D56F9"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  <w:t>0.8</w:t>
            </w:r>
          </w:p>
        </w:tc>
      </w:tr>
      <w:tr w:rsidR="007A2422" w:rsidRPr="007D56F9" w14:paraId="6E16F8BA" w14:textId="77777777" w:rsidTr="001F5FE0">
        <w:tc>
          <w:tcPr>
            <w:tcW w:w="3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0D8BD39" w14:textId="77777777" w:rsidR="007A2422" w:rsidRPr="007D56F9" w:rsidRDefault="007A2422">
            <w:pPr>
              <w:spacing w:line="480" w:lineRule="auto"/>
              <w:jc w:val="left"/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</w:pPr>
            <w:r w:rsidRPr="007D56F9"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  <w:t xml:space="preserve">Load factor of auxiliary engine (cargo loading) </w:t>
            </w:r>
          </w:p>
          <w:p w14:paraId="45E01C02" w14:textId="2D2FA292" w:rsidR="007A2422" w:rsidRPr="007D56F9" w:rsidRDefault="007A2422">
            <w:pPr>
              <w:spacing w:line="480" w:lineRule="auto"/>
              <w:jc w:val="left"/>
              <w:rPr>
                <w:rFonts w:asciiTheme="minorHAnsi" w:hAnsiTheme="minorHAnsi" w:cstheme="minorHAnsi"/>
                <w:sz w:val="18"/>
                <w:szCs w:val="18"/>
                <w:lang w:eastAsia="ja-JP"/>
              </w:rPr>
            </w:pPr>
            <w:r w:rsidRPr="007D56F9"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  <w:t>GT classes: &lt;500, 500</w:t>
            </w:r>
            <w:r w:rsidR="005325AB"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  <w:t>-</w:t>
            </w:r>
            <w:r w:rsidRPr="007D56F9"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  <w:t>5</w:t>
            </w:r>
            <w:r w:rsidR="00562289"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  <w:t>,</w:t>
            </w:r>
            <w:r w:rsidRPr="007D56F9"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  <w:t>000, 5</w:t>
            </w:r>
            <w:r w:rsidR="00562289"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  <w:t>,</w:t>
            </w:r>
            <w:r w:rsidRPr="007D56F9"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  <w:t>000</w:t>
            </w:r>
            <w:r w:rsidR="005325AB"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  <w:t>-</w:t>
            </w:r>
            <w:r w:rsidRPr="007D56F9"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  <w:t>10</w:t>
            </w:r>
            <w:r w:rsidR="00562289"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  <w:t>,</w:t>
            </w:r>
            <w:r w:rsidRPr="007D56F9"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  <w:t>000, 10</w:t>
            </w:r>
            <w:r w:rsidR="00562289"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  <w:t>,</w:t>
            </w:r>
            <w:r w:rsidRPr="007D56F9"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  <w:t>000</w:t>
            </w:r>
            <w:r w:rsidR="005325AB"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  <w:t>-</w:t>
            </w:r>
          </w:p>
        </w:tc>
        <w:tc>
          <w:tcPr>
            <w:tcW w:w="482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19F4C92" w14:textId="177C733D" w:rsidR="007A2422" w:rsidRPr="007D56F9" w:rsidRDefault="007A2422">
            <w:pPr>
              <w:spacing w:line="480" w:lineRule="auto"/>
              <w:jc w:val="center"/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</w:pPr>
            <w:r w:rsidRPr="007D56F9"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  <w:t>0.54</w:t>
            </w:r>
          </w:p>
          <w:p w14:paraId="174960B2" w14:textId="1C5DA77B" w:rsidR="007A2422" w:rsidRPr="007D56F9" w:rsidRDefault="007A2422">
            <w:pPr>
              <w:spacing w:line="480" w:lineRule="auto"/>
              <w:jc w:val="center"/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</w:pPr>
            <w:r w:rsidRPr="007D56F9"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  <w:t>0.62</w:t>
            </w:r>
          </w:p>
          <w:p w14:paraId="750F5677" w14:textId="4FEED5A0" w:rsidR="007A2422" w:rsidRPr="007D56F9" w:rsidRDefault="007A2422">
            <w:pPr>
              <w:spacing w:line="480" w:lineRule="auto"/>
              <w:jc w:val="center"/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</w:pPr>
            <w:r w:rsidRPr="007D56F9"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  <w:t>0.56</w:t>
            </w:r>
          </w:p>
          <w:p w14:paraId="68751035" w14:textId="77777777" w:rsidR="007A2422" w:rsidRPr="007D56F9" w:rsidRDefault="007A2422">
            <w:pPr>
              <w:spacing w:line="480" w:lineRule="auto"/>
              <w:jc w:val="center"/>
              <w:rPr>
                <w:rFonts w:asciiTheme="minorHAnsi" w:hAnsiTheme="minorHAnsi" w:cstheme="minorHAnsi"/>
                <w:sz w:val="18"/>
                <w:szCs w:val="18"/>
                <w:lang w:eastAsia="ja-JP"/>
              </w:rPr>
            </w:pPr>
            <w:r w:rsidRPr="007D56F9"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  <w:t>0.63</w:t>
            </w:r>
          </w:p>
        </w:tc>
        <w:tc>
          <w:tcPr>
            <w:tcW w:w="165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DFBC08E" w14:textId="77777777" w:rsidR="007A2422" w:rsidRPr="007D56F9" w:rsidRDefault="007A2422">
            <w:pPr>
              <w:spacing w:line="240" w:lineRule="auto"/>
              <w:jc w:val="left"/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</w:pPr>
          </w:p>
        </w:tc>
      </w:tr>
      <w:tr w:rsidR="007A2422" w:rsidRPr="007D56F9" w14:paraId="2E19E4C1" w14:textId="77777777" w:rsidTr="001F5FE0">
        <w:tc>
          <w:tcPr>
            <w:tcW w:w="3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250DC34" w14:textId="77777777" w:rsidR="007A2422" w:rsidRPr="007D56F9" w:rsidRDefault="007A2422">
            <w:pPr>
              <w:spacing w:line="480" w:lineRule="auto"/>
              <w:jc w:val="left"/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</w:pPr>
            <w:r w:rsidRPr="007D56F9"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  <w:t xml:space="preserve">Load factor of auxiliary engine (unloading) </w:t>
            </w:r>
          </w:p>
          <w:p w14:paraId="731C6844" w14:textId="6F99AC50" w:rsidR="007A2422" w:rsidRPr="007D56F9" w:rsidRDefault="007A2422">
            <w:pPr>
              <w:spacing w:line="480" w:lineRule="auto"/>
              <w:jc w:val="left"/>
              <w:rPr>
                <w:rFonts w:asciiTheme="minorHAnsi" w:hAnsiTheme="minorHAnsi" w:cstheme="minorHAnsi"/>
                <w:sz w:val="18"/>
                <w:szCs w:val="18"/>
                <w:lang w:eastAsia="ja-JP"/>
              </w:rPr>
            </w:pPr>
            <w:r w:rsidRPr="007D56F9"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  <w:t>GT classes: &lt;500, 500</w:t>
            </w:r>
            <w:r w:rsidR="005325AB"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  <w:t>-</w:t>
            </w:r>
            <w:r w:rsidRPr="007D56F9"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  <w:t>5</w:t>
            </w:r>
            <w:r w:rsidR="00562289"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  <w:t>,</w:t>
            </w:r>
            <w:r w:rsidRPr="007D56F9"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  <w:t>000, 5</w:t>
            </w:r>
            <w:r w:rsidR="00562289"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  <w:t>,</w:t>
            </w:r>
            <w:r w:rsidRPr="007D56F9"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  <w:t>000</w:t>
            </w:r>
            <w:r w:rsidR="005325AB"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  <w:t>-</w:t>
            </w:r>
            <w:r w:rsidRPr="007D56F9"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  <w:t>10</w:t>
            </w:r>
            <w:r w:rsidR="00562289"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  <w:t>,</w:t>
            </w:r>
            <w:r w:rsidRPr="007D56F9"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  <w:t>000, 10</w:t>
            </w:r>
            <w:r w:rsidR="00562289"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  <w:t>,</w:t>
            </w:r>
            <w:r w:rsidRPr="007D56F9"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  <w:t>000</w:t>
            </w:r>
            <w:r w:rsidR="005325AB"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  <w:t>-</w:t>
            </w:r>
          </w:p>
        </w:tc>
        <w:tc>
          <w:tcPr>
            <w:tcW w:w="482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3D8ED72" w14:textId="75745CF0" w:rsidR="007A2422" w:rsidRPr="007D56F9" w:rsidRDefault="007A2422">
            <w:pPr>
              <w:spacing w:line="480" w:lineRule="auto"/>
              <w:jc w:val="center"/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</w:pPr>
            <w:r w:rsidRPr="007D56F9"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  <w:t>0.42</w:t>
            </w:r>
          </w:p>
          <w:p w14:paraId="5419F8D1" w14:textId="0C1E6857" w:rsidR="007A2422" w:rsidRPr="007D56F9" w:rsidRDefault="007A2422">
            <w:pPr>
              <w:spacing w:line="480" w:lineRule="auto"/>
              <w:jc w:val="center"/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</w:pPr>
            <w:r w:rsidRPr="007D56F9"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  <w:t>0.47</w:t>
            </w:r>
          </w:p>
          <w:p w14:paraId="036B51EE" w14:textId="05957C8B" w:rsidR="007A2422" w:rsidRPr="007D56F9" w:rsidRDefault="007A2422">
            <w:pPr>
              <w:spacing w:line="480" w:lineRule="auto"/>
              <w:jc w:val="center"/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</w:pPr>
            <w:r w:rsidRPr="007D56F9"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  <w:t>0.48</w:t>
            </w:r>
          </w:p>
          <w:p w14:paraId="4732CF6F" w14:textId="77777777" w:rsidR="007A2422" w:rsidRPr="007D56F9" w:rsidRDefault="007A2422">
            <w:pPr>
              <w:spacing w:line="480" w:lineRule="auto"/>
              <w:jc w:val="center"/>
              <w:rPr>
                <w:rFonts w:asciiTheme="minorHAnsi" w:hAnsiTheme="minorHAnsi" w:cstheme="minorHAnsi"/>
                <w:sz w:val="18"/>
                <w:szCs w:val="18"/>
                <w:lang w:eastAsia="ja-JP"/>
              </w:rPr>
            </w:pPr>
            <w:r w:rsidRPr="007D56F9"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  <w:t>0.52</w:t>
            </w:r>
          </w:p>
        </w:tc>
        <w:tc>
          <w:tcPr>
            <w:tcW w:w="165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34CA31B" w14:textId="77777777" w:rsidR="007A2422" w:rsidRPr="007D56F9" w:rsidRDefault="007A2422">
            <w:pPr>
              <w:spacing w:line="240" w:lineRule="auto"/>
              <w:jc w:val="left"/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</w:pPr>
          </w:p>
        </w:tc>
      </w:tr>
      <w:tr w:rsidR="007A2422" w:rsidRPr="007D56F9" w14:paraId="1F85A310" w14:textId="77777777" w:rsidTr="001F5FE0">
        <w:tc>
          <w:tcPr>
            <w:tcW w:w="3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2697E75" w14:textId="77777777" w:rsidR="007A2422" w:rsidRPr="007D56F9" w:rsidRDefault="007A2422">
            <w:pPr>
              <w:spacing w:line="480" w:lineRule="auto"/>
              <w:jc w:val="left"/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</w:pPr>
            <w:r w:rsidRPr="007D56F9"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  <w:t xml:space="preserve">Load factor of assistance boiler (cargo loading) </w:t>
            </w:r>
          </w:p>
          <w:p w14:paraId="14251DC8" w14:textId="766485E4" w:rsidR="007A2422" w:rsidRPr="007D56F9" w:rsidRDefault="007A2422">
            <w:pPr>
              <w:spacing w:line="480" w:lineRule="auto"/>
              <w:jc w:val="left"/>
              <w:rPr>
                <w:rFonts w:asciiTheme="minorHAnsi" w:hAnsiTheme="minorHAnsi" w:cstheme="minorHAnsi"/>
                <w:sz w:val="18"/>
                <w:szCs w:val="18"/>
                <w:lang w:eastAsia="ja-JP"/>
              </w:rPr>
            </w:pPr>
            <w:r w:rsidRPr="007D56F9"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  <w:t>GT classes: &lt;500, 500</w:t>
            </w:r>
            <w:r w:rsidR="005325AB"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  <w:t>-</w:t>
            </w:r>
            <w:r w:rsidRPr="007D56F9"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  <w:t>5</w:t>
            </w:r>
            <w:r w:rsidR="00562289"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  <w:t>,</w:t>
            </w:r>
            <w:r w:rsidRPr="007D56F9"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  <w:t>000, 5</w:t>
            </w:r>
            <w:r w:rsidR="00562289"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  <w:t>,</w:t>
            </w:r>
            <w:r w:rsidRPr="007D56F9"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  <w:t>000</w:t>
            </w:r>
            <w:r w:rsidR="005325AB"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  <w:t>-</w:t>
            </w:r>
            <w:r w:rsidRPr="007D56F9"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  <w:t>10</w:t>
            </w:r>
            <w:r w:rsidR="00562289"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  <w:t>,</w:t>
            </w:r>
            <w:r w:rsidRPr="007D56F9"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  <w:t>000, 10</w:t>
            </w:r>
            <w:r w:rsidR="00562289"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  <w:t>,</w:t>
            </w:r>
            <w:r w:rsidRPr="007D56F9"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  <w:t>000</w:t>
            </w:r>
            <w:r w:rsidR="005325AB"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  <w:t>-</w:t>
            </w:r>
          </w:p>
        </w:tc>
        <w:tc>
          <w:tcPr>
            <w:tcW w:w="482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EF43BDF" w14:textId="09717FC8" w:rsidR="007A2422" w:rsidRPr="007D56F9" w:rsidRDefault="007A2422">
            <w:pPr>
              <w:spacing w:line="480" w:lineRule="auto"/>
              <w:jc w:val="center"/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</w:pPr>
            <w:r w:rsidRPr="007D56F9"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  <w:t>0.70</w:t>
            </w:r>
          </w:p>
          <w:p w14:paraId="2AA9DF63" w14:textId="623FCA2F" w:rsidR="007A2422" w:rsidRPr="007D56F9" w:rsidRDefault="007A2422">
            <w:pPr>
              <w:spacing w:line="480" w:lineRule="auto"/>
              <w:jc w:val="center"/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</w:pPr>
            <w:r w:rsidRPr="007D56F9"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  <w:t>0.61</w:t>
            </w:r>
          </w:p>
          <w:p w14:paraId="51EB98BA" w14:textId="443C658F" w:rsidR="007A2422" w:rsidRPr="007D56F9" w:rsidRDefault="007A2422">
            <w:pPr>
              <w:spacing w:line="480" w:lineRule="auto"/>
              <w:jc w:val="center"/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</w:pPr>
            <w:r w:rsidRPr="007D56F9"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  <w:t>0.55</w:t>
            </w:r>
          </w:p>
          <w:p w14:paraId="564F0783" w14:textId="77777777" w:rsidR="007A2422" w:rsidRPr="007D56F9" w:rsidRDefault="007A2422">
            <w:pPr>
              <w:spacing w:line="480" w:lineRule="auto"/>
              <w:jc w:val="center"/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</w:pPr>
            <w:r w:rsidRPr="007D56F9"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  <w:t>0.60</w:t>
            </w:r>
          </w:p>
        </w:tc>
        <w:tc>
          <w:tcPr>
            <w:tcW w:w="165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0E014AB" w14:textId="77777777" w:rsidR="007A2422" w:rsidRPr="007D56F9" w:rsidRDefault="007A2422">
            <w:pPr>
              <w:spacing w:line="240" w:lineRule="auto"/>
              <w:jc w:val="left"/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</w:pPr>
          </w:p>
        </w:tc>
      </w:tr>
      <w:tr w:rsidR="007A2422" w:rsidRPr="007D56F9" w14:paraId="43AE8AB7" w14:textId="77777777" w:rsidTr="001F5FE0">
        <w:tc>
          <w:tcPr>
            <w:tcW w:w="3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4CD6677" w14:textId="77777777" w:rsidR="007A2422" w:rsidRPr="007D56F9" w:rsidRDefault="007A2422">
            <w:pPr>
              <w:spacing w:line="480" w:lineRule="auto"/>
              <w:jc w:val="left"/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</w:pPr>
            <w:r w:rsidRPr="007D56F9"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  <w:t xml:space="preserve">Load factor of assistance boiler (unloading) </w:t>
            </w:r>
          </w:p>
          <w:p w14:paraId="36E0D246" w14:textId="728B9119" w:rsidR="007A2422" w:rsidRPr="007D56F9" w:rsidRDefault="007A2422">
            <w:pPr>
              <w:spacing w:line="480" w:lineRule="auto"/>
              <w:jc w:val="left"/>
              <w:rPr>
                <w:rFonts w:asciiTheme="minorHAnsi" w:hAnsiTheme="minorHAnsi" w:cstheme="minorHAnsi"/>
                <w:sz w:val="18"/>
                <w:szCs w:val="18"/>
                <w:lang w:eastAsia="ja-JP"/>
              </w:rPr>
            </w:pPr>
            <w:r w:rsidRPr="007D56F9"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  <w:t>GT classes: &lt;500, 500</w:t>
            </w:r>
            <w:r w:rsidR="005325AB"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  <w:t>-</w:t>
            </w:r>
            <w:r w:rsidRPr="007D56F9"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  <w:t>5</w:t>
            </w:r>
            <w:r w:rsidR="00562289"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  <w:t>,</w:t>
            </w:r>
            <w:r w:rsidRPr="007D56F9"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  <w:t>000, 5</w:t>
            </w:r>
            <w:r w:rsidR="00562289"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  <w:t>,</w:t>
            </w:r>
            <w:r w:rsidRPr="007D56F9"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  <w:t>000</w:t>
            </w:r>
            <w:r w:rsidR="005325AB"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  <w:t>-</w:t>
            </w:r>
            <w:r w:rsidRPr="007D56F9"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  <w:t>10</w:t>
            </w:r>
            <w:r w:rsidR="00562289"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  <w:t>,</w:t>
            </w:r>
            <w:r w:rsidRPr="007D56F9"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  <w:t>000, 10</w:t>
            </w:r>
            <w:r w:rsidR="00562289"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  <w:t>,</w:t>
            </w:r>
            <w:r w:rsidRPr="007D56F9"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  <w:t>000</w:t>
            </w:r>
            <w:r w:rsidR="005325AB"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  <w:t>-</w:t>
            </w:r>
          </w:p>
        </w:tc>
        <w:tc>
          <w:tcPr>
            <w:tcW w:w="482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9EFA89C" w14:textId="6F4A6FA7" w:rsidR="007A2422" w:rsidRPr="007D56F9" w:rsidRDefault="007A2422">
            <w:pPr>
              <w:spacing w:line="480" w:lineRule="auto"/>
              <w:jc w:val="center"/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</w:pPr>
            <w:r w:rsidRPr="007D56F9"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  <w:t>0.50</w:t>
            </w:r>
          </w:p>
          <w:p w14:paraId="2A245911" w14:textId="15AA5860" w:rsidR="007A2422" w:rsidRPr="007D56F9" w:rsidRDefault="007A2422">
            <w:pPr>
              <w:spacing w:line="480" w:lineRule="auto"/>
              <w:jc w:val="center"/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</w:pPr>
            <w:r w:rsidRPr="007D56F9"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  <w:t>0.55</w:t>
            </w:r>
          </w:p>
          <w:p w14:paraId="4F79A655" w14:textId="430D1458" w:rsidR="007A2422" w:rsidRPr="007D56F9" w:rsidRDefault="007A2422">
            <w:pPr>
              <w:spacing w:line="480" w:lineRule="auto"/>
              <w:jc w:val="center"/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</w:pPr>
            <w:r w:rsidRPr="007D56F9"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  <w:t>0.50</w:t>
            </w:r>
          </w:p>
          <w:p w14:paraId="08EEFDD3" w14:textId="77777777" w:rsidR="007A2422" w:rsidRPr="007D56F9" w:rsidRDefault="007A2422">
            <w:pPr>
              <w:spacing w:line="480" w:lineRule="auto"/>
              <w:jc w:val="center"/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</w:pPr>
            <w:r w:rsidRPr="007D56F9"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  <w:t>0.52</w:t>
            </w:r>
          </w:p>
        </w:tc>
        <w:tc>
          <w:tcPr>
            <w:tcW w:w="165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38C2D31" w14:textId="77777777" w:rsidR="007A2422" w:rsidRPr="007D56F9" w:rsidRDefault="007A2422">
            <w:pPr>
              <w:spacing w:line="240" w:lineRule="auto"/>
              <w:jc w:val="left"/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</w:pPr>
          </w:p>
        </w:tc>
      </w:tr>
      <w:tr w:rsidR="007A2422" w:rsidRPr="007D56F9" w14:paraId="28BC51F6" w14:textId="77777777" w:rsidTr="001F5FE0">
        <w:tc>
          <w:tcPr>
            <w:tcW w:w="3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A0C6720" w14:textId="194689B2" w:rsidR="007A2422" w:rsidRPr="007D56F9" w:rsidRDefault="007A2422">
            <w:pPr>
              <w:spacing w:line="480" w:lineRule="auto"/>
              <w:jc w:val="left"/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</w:pPr>
            <w:r w:rsidRPr="007D56F9"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  <w:t xml:space="preserve">Emission intensity of fuel </w:t>
            </w:r>
            <w:r w:rsidR="004B2ED5"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  <w:t>(</w:t>
            </w:r>
            <w:r w:rsidR="0041387F"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  <w:t>Mg</w:t>
            </w:r>
            <w:r w:rsidR="0041387F" w:rsidRPr="007D56F9"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  <w:t>CO</w:t>
            </w:r>
            <w:r w:rsidR="0041387F" w:rsidRPr="007D56F9">
              <w:rPr>
                <w:rFonts w:asciiTheme="minorHAnsi" w:eastAsia="ＭＳ 明朝" w:hAnsiTheme="minorHAnsi" w:cstheme="minorHAnsi"/>
                <w:sz w:val="18"/>
                <w:szCs w:val="18"/>
                <w:vertAlign w:val="subscript"/>
                <w:lang w:eastAsia="ja-JP"/>
              </w:rPr>
              <w:t>2</w:t>
            </w:r>
            <m:oMath>
              <m:r>
                <w:rPr>
                  <w:rFonts w:ascii="Cambria Math" w:hAnsi="Cambria Math"/>
                  <w:lang w:eastAsia="ja-JP"/>
                </w:rPr>
                <m:t>∙</m:t>
              </m:r>
            </m:oMath>
            <w:r w:rsidRPr="007D56F9"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  <w:t>t</w:t>
            </w:r>
            <w:r w:rsidR="007155EB" w:rsidRPr="001F3E22">
              <w:rPr>
                <w:sz w:val="22"/>
                <w:szCs w:val="32"/>
                <w:vertAlign w:val="superscript"/>
                <w:lang w:eastAsia="ja-JP"/>
              </w:rPr>
              <w:t>–</w:t>
            </w:r>
            <w:r w:rsidRPr="007D56F9">
              <w:rPr>
                <w:rFonts w:asciiTheme="minorHAnsi" w:eastAsia="ＭＳ 明朝" w:hAnsiTheme="minorHAnsi" w:cstheme="minorHAnsi"/>
                <w:sz w:val="18"/>
                <w:szCs w:val="18"/>
                <w:vertAlign w:val="superscript"/>
                <w:lang w:eastAsia="ja-JP"/>
              </w:rPr>
              <w:t>1</w:t>
            </w:r>
            <w:r w:rsidR="004B2ED5" w:rsidRPr="001F5FE0"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  <w:t>)</w:t>
            </w:r>
          </w:p>
        </w:tc>
        <w:tc>
          <w:tcPr>
            <w:tcW w:w="482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8DCE587" w14:textId="77777777" w:rsidR="007A2422" w:rsidRPr="007D56F9" w:rsidRDefault="007A2422">
            <w:pPr>
              <w:spacing w:line="480" w:lineRule="auto"/>
              <w:jc w:val="center"/>
              <w:rPr>
                <w:rFonts w:asciiTheme="minorHAnsi" w:hAnsiTheme="minorHAnsi" w:cstheme="minorHAnsi"/>
                <w:sz w:val="18"/>
                <w:szCs w:val="18"/>
                <w:lang w:eastAsia="ja-JP"/>
              </w:rPr>
            </w:pPr>
            <w:r w:rsidRPr="007D56F9"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  <w:t>heavy oil: 3.13</w:t>
            </w:r>
          </w:p>
        </w:tc>
        <w:tc>
          <w:tcPr>
            <w:tcW w:w="1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D5E6101" w14:textId="77777777" w:rsidR="007A2422" w:rsidRPr="007D56F9" w:rsidRDefault="007A2422">
            <w:pPr>
              <w:spacing w:line="480" w:lineRule="auto"/>
              <w:jc w:val="center"/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</w:pPr>
            <w:r w:rsidRPr="007D56F9"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  <w:t>light oil: 3.07</w:t>
            </w:r>
          </w:p>
        </w:tc>
      </w:tr>
    </w:tbl>
    <w:p w14:paraId="490BC2A3" w14:textId="78EC1ED9" w:rsidR="007A2422" w:rsidRDefault="007A2422" w:rsidP="005E5888">
      <w:pPr>
        <w:rPr>
          <w:rFonts w:asciiTheme="minorHAnsi" w:eastAsia="ＭＳ 明朝" w:hAnsiTheme="minorHAnsi" w:cstheme="minorHAnsi"/>
          <w:b/>
          <w:sz w:val="22"/>
          <w:szCs w:val="22"/>
          <w:lang w:val="en-US" w:eastAsia="ja-JP"/>
        </w:rPr>
      </w:pPr>
    </w:p>
    <w:p w14:paraId="15686CB0" w14:textId="77777777" w:rsidR="0048796F" w:rsidRPr="007D56F9" w:rsidRDefault="0048796F" w:rsidP="005E5888">
      <w:pPr>
        <w:rPr>
          <w:rFonts w:asciiTheme="minorHAnsi" w:eastAsia="ＭＳ 明朝" w:hAnsiTheme="minorHAnsi" w:cstheme="minorHAnsi"/>
          <w:b/>
          <w:sz w:val="22"/>
          <w:szCs w:val="22"/>
          <w:lang w:val="en-US" w:eastAsia="ja-JP"/>
        </w:rPr>
      </w:pPr>
    </w:p>
    <w:p w14:paraId="1E1662E3" w14:textId="77777777" w:rsidR="00FF6740" w:rsidRPr="007D56F9" w:rsidRDefault="00FF6740" w:rsidP="005E5888">
      <w:pPr>
        <w:rPr>
          <w:rFonts w:asciiTheme="minorHAnsi" w:eastAsia="ＭＳ 明朝" w:hAnsiTheme="minorHAnsi" w:cstheme="minorHAnsi"/>
          <w:b/>
          <w:sz w:val="22"/>
          <w:szCs w:val="22"/>
          <w:lang w:val="en-US" w:eastAsia="ja-JP"/>
        </w:rPr>
      </w:pPr>
    </w:p>
    <w:p w14:paraId="443DB07F" w14:textId="5E7347EA" w:rsidR="005E5888" w:rsidRPr="007D56F9" w:rsidRDefault="003B11B2" w:rsidP="005E5888">
      <w:pPr>
        <w:rPr>
          <w:rFonts w:asciiTheme="minorHAnsi" w:eastAsia="ＭＳ 明朝" w:hAnsiTheme="minorHAnsi" w:cstheme="minorHAnsi"/>
          <w:sz w:val="22"/>
          <w:szCs w:val="20"/>
          <w:lang w:val="en-US" w:eastAsia="ja-JP"/>
        </w:rPr>
      </w:pPr>
      <w:r w:rsidRPr="007D56F9">
        <w:rPr>
          <w:rFonts w:asciiTheme="minorHAnsi" w:hAnsiTheme="minorHAnsi" w:cstheme="minorHAnsi"/>
          <w:b/>
          <w:sz w:val="22"/>
          <w:szCs w:val="22"/>
          <w:lang w:val="en-US" w:eastAsia="ja-JP"/>
        </w:rPr>
        <w:lastRenderedPageBreak/>
        <w:t>Table S</w:t>
      </w:r>
      <w:r w:rsidR="006B4AEE">
        <w:rPr>
          <w:rFonts w:asciiTheme="minorHAnsi" w:hAnsiTheme="minorHAnsi" w:cstheme="minorHAnsi"/>
          <w:b/>
          <w:sz w:val="22"/>
          <w:szCs w:val="22"/>
          <w:lang w:val="en-US" w:eastAsia="ja-JP"/>
        </w:rPr>
        <w:t>4</w:t>
      </w:r>
      <w:r w:rsidRPr="007D56F9">
        <w:rPr>
          <w:lang w:val="en-US" w:eastAsia="ja-JP"/>
        </w:rPr>
        <w:t xml:space="preserve"> </w:t>
      </w:r>
      <w:r w:rsidR="009047AD" w:rsidRPr="007D56F9">
        <w:rPr>
          <w:rFonts w:eastAsia="ＭＳ 明朝"/>
          <w:sz w:val="22"/>
          <w:lang w:val="en-US" w:eastAsia="ja-JP"/>
        </w:rPr>
        <w:t xml:space="preserve">Components of this study and </w:t>
      </w:r>
      <w:r w:rsidR="00347C71">
        <w:rPr>
          <w:rFonts w:eastAsia="ＭＳ 明朝"/>
          <w:sz w:val="22"/>
          <w:lang w:val="en-US" w:eastAsia="ja-JP"/>
        </w:rPr>
        <w:t>relevant</w:t>
      </w:r>
      <w:r w:rsidR="00347C71" w:rsidRPr="007D56F9">
        <w:rPr>
          <w:rFonts w:eastAsia="ＭＳ 明朝"/>
          <w:sz w:val="22"/>
          <w:lang w:val="en-US" w:eastAsia="ja-JP"/>
        </w:rPr>
        <w:t xml:space="preserve"> </w:t>
      </w:r>
      <w:r w:rsidR="009047AD" w:rsidRPr="007D56F9">
        <w:rPr>
          <w:rFonts w:eastAsia="ＭＳ 明朝"/>
          <w:sz w:val="22"/>
          <w:lang w:val="en-US" w:eastAsia="ja-JP"/>
        </w:rPr>
        <w:t xml:space="preserve">data </w:t>
      </w:r>
      <w:r w:rsidR="00347C71">
        <w:rPr>
          <w:rFonts w:eastAsia="ＭＳ 明朝"/>
          <w:sz w:val="22"/>
          <w:lang w:val="en-US" w:eastAsia="ja-JP"/>
        </w:rPr>
        <w:t>sources</w:t>
      </w:r>
    </w:p>
    <w:tbl>
      <w:tblPr>
        <w:tblStyle w:val="af1"/>
        <w:tblW w:w="0" w:type="auto"/>
        <w:tblLayout w:type="fixed"/>
        <w:tblLook w:val="04A0" w:firstRow="1" w:lastRow="0" w:firstColumn="1" w:lastColumn="0" w:noHBand="0" w:noVBand="1"/>
      </w:tblPr>
      <w:tblGrid>
        <w:gridCol w:w="1413"/>
        <w:gridCol w:w="1417"/>
        <w:gridCol w:w="6237"/>
        <w:gridCol w:w="952"/>
      </w:tblGrid>
      <w:tr w:rsidR="005E5888" w:rsidRPr="007D56F9" w14:paraId="3DDD8627" w14:textId="77777777" w:rsidTr="00B420BB">
        <w:tc>
          <w:tcPr>
            <w:tcW w:w="1413" w:type="dxa"/>
          </w:tcPr>
          <w:p w14:paraId="0DA8C8EA" w14:textId="77777777" w:rsidR="005E5888" w:rsidRPr="007D56F9" w:rsidRDefault="005E5888" w:rsidP="00937ABC">
            <w:pPr>
              <w:jc w:val="left"/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</w:pPr>
            <w:r w:rsidRPr="007D56F9"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  <w:t xml:space="preserve">Component </w:t>
            </w:r>
          </w:p>
        </w:tc>
        <w:tc>
          <w:tcPr>
            <w:tcW w:w="1417" w:type="dxa"/>
          </w:tcPr>
          <w:p w14:paraId="1F306525" w14:textId="77777777" w:rsidR="005E5888" w:rsidRPr="007D56F9" w:rsidRDefault="005E5888" w:rsidP="00937ABC">
            <w:pPr>
              <w:jc w:val="left"/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</w:pPr>
            <w:r w:rsidRPr="007D56F9"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  <w:t>Data/product name</w:t>
            </w:r>
          </w:p>
        </w:tc>
        <w:tc>
          <w:tcPr>
            <w:tcW w:w="6237" w:type="dxa"/>
          </w:tcPr>
          <w:p w14:paraId="1EA4EF65" w14:textId="77777777" w:rsidR="005E5888" w:rsidRPr="007D56F9" w:rsidRDefault="005E5888" w:rsidP="00937ABC">
            <w:pPr>
              <w:jc w:val="left"/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</w:pPr>
            <w:r w:rsidRPr="007D56F9"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  <w:t>Description and data source</w:t>
            </w:r>
          </w:p>
        </w:tc>
        <w:tc>
          <w:tcPr>
            <w:tcW w:w="952" w:type="dxa"/>
          </w:tcPr>
          <w:p w14:paraId="3880BCF3" w14:textId="77777777" w:rsidR="005E5888" w:rsidRPr="007D56F9" w:rsidRDefault="005E5888" w:rsidP="00937ABC">
            <w:pPr>
              <w:jc w:val="left"/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</w:pPr>
            <w:r w:rsidRPr="007D56F9"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  <w:t>Reference</w:t>
            </w:r>
          </w:p>
        </w:tc>
      </w:tr>
      <w:tr w:rsidR="00AD31F1" w:rsidRPr="007D56F9" w14:paraId="4E93A639" w14:textId="77777777" w:rsidTr="007E6B23">
        <w:tc>
          <w:tcPr>
            <w:tcW w:w="1413" w:type="dxa"/>
          </w:tcPr>
          <w:p w14:paraId="767051C5" w14:textId="77777777" w:rsidR="00AD31F1" w:rsidRPr="007D56F9" w:rsidRDefault="00AD31F1" w:rsidP="00AD31F1">
            <w:pPr>
              <w:jc w:val="left"/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</w:pPr>
            <w:r w:rsidRPr="007D56F9"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  <w:t>Household distribution data</w:t>
            </w:r>
          </w:p>
        </w:tc>
        <w:tc>
          <w:tcPr>
            <w:tcW w:w="1417" w:type="dxa"/>
          </w:tcPr>
          <w:p w14:paraId="4DFDD6F8" w14:textId="77777777" w:rsidR="00AD31F1" w:rsidRPr="007D56F9" w:rsidRDefault="00AD31F1" w:rsidP="00AD31F1">
            <w:pPr>
              <w:jc w:val="left"/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</w:pPr>
            <w:r w:rsidRPr="007D56F9"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  <w:t>Population census</w:t>
            </w:r>
          </w:p>
        </w:tc>
        <w:tc>
          <w:tcPr>
            <w:tcW w:w="6237" w:type="dxa"/>
          </w:tcPr>
          <w:p w14:paraId="1E2CD138" w14:textId="512C1E06" w:rsidR="00AD31F1" w:rsidRPr="007D56F9" w:rsidRDefault="00AD31F1" w:rsidP="00AD31F1">
            <w:pPr>
              <w:jc w:val="left"/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</w:pPr>
            <w:r w:rsidRPr="007D56F9"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  <w:t xml:space="preserve">The 2015 edition was used to assess emissions from census areas for the residential sector. The data are available at </w:t>
            </w:r>
            <w:hyperlink r:id="rId8" w:history="1">
              <w:r w:rsidRPr="007D56F9">
                <w:rPr>
                  <w:rStyle w:val="a5"/>
                  <w:rFonts w:asciiTheme="minorHAnsi" w:eastAsia="ＭＳ 明朝" w:hAnsiTheme="minorHAnsi" w:cstheme="minorHAnsi"/>
                  <w:sz w:val="18"/>
                  <w:szCs w:val="18"/>
                  <w:lang w:eastAsia="ja-JP"/>
                </w:rPr>
                <w:t>https://www.e-stat.go.jp/gis/statmap-search?page=1&amp;type=1&amp;toukeiCode=00200521</w:t>
              </w:r>
            </w:hyperlink>
            <w:r w:rsidRPr="007D56F9"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  <w:t>.</w:t>
            </w:r>
          </w:p>
        </w:tc>
        <w:tc>
          <w:tcPr>
            <w:tcW w:w="9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63251D" w14:textId="23F88C55" w:rsidR="00AD31F1" w:rsidRPr="007D56F9" w:rsidRDefault="00AD31F1" w:rsidP="00AD31F1">
            <w:pPr>
              <w:jc w:val="left"/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</w:pPr>
            <w:r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  <w:t>[58]</w:t>
            </w:r>
          </w:p>
        </w:tc>
      </w:tr>
      <w:tr w:rsidR="00AD31F1" w:rsidRPr="007D56F9" w14:paraId="3272A353" w14:textId="77777777" w:rsidTr="007E6B23">
        <w:tc>
          <w:tcPr>
            <w:tcW w:w="1413" w:type="dxa"/>
          </w:tcPr>
          <w:p w14:paraId="115CA6A3" w14:textId="77777777" w:rsidR="00AD31F1" w:rsidRPr="007D56F9" w:rsidRDefault="00AD31F1" w:rsidP="00AD31F1">
            <w:pPr>
              <w:jc w:val="left"/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</w:pPr>
            <w:r w:rsidRPr="007D56F9"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  <w:t>Worker distribution data</w:t>
            </w:r>
          </w:p>
        </w:tc>
        <w:tc>
          <w:tcPr>
            <w:tcW w:w="1417" w:type="dxa"/>
          </w:tcPr>
          <w:p w14:paraId="2A716B18" w14:textId="77777777" w:rsidR="00AD31F1" w:rsidRPr="007D56F9" w:rsidRDefault="00AD31F1" w:rsidP="00AD31F1">
            <w:pPr>
              <w:jc w:val="left"/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</w:pPr>
            <w:r w:rsidRPr="007D56F9"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  <w:t>Economic census</w:t>
            </w:r>
          </w:p>
        </w:tc>
        <w:tc>
          <w:tcPr>
            <w:tcW w:w="6237" w:type="dxa"/>
          </w:tcPr>
          <w:p w14:paraId="5C26542E" w14:textId="28C905D4" w:rsidR="00AD31F1" w:rsidRPr="007D56F9" w:rsidRDefault="00AD31F1" w:rsidP="00AD31F1">
            <w:pPr>
              <w:jc w:val="left"/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</w:pPr>
            <w:r w:rsidRPr="007D56F9"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  <w:t xml:space="preserve">The 2014 edition was used to assess emissions for the industrial and commercial sectors. The data are available at </w:t>
            </w:r>
            <w:hyperlink r:id="rId9" w:history="1">
              <w:r w:rsidRPr="007D56F9">
                <w:rPr>
                  <w:rStyle w:val="a5"/>
                  <w:rFonts w:asciiTheme="minorHAnsi" w:eastAsia="ＭＳ 明朝" w:hAnsiTheme="minorHAnsi" w:cstheme="minorHAnsi"/>
                  <w:sz w:val="18"/>
                  <w:szCs w:val="18"/>
                  <w:lang w:eastAsia="ja-JP"/>
                </w:rPr>
                <w:t>https://www.e-stat.go.jp/gis/statmap-search?page=1&amp;type=1&amp;toukeiCode=00200552</w:t>
              </w:r>
            </w:hyperlink>
            <w:r w:rsidRPr="007D56F9"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  <w:t>.</w:t>
            </w:r>
          </w:p>
        </w:tc>
        <w:tc>
          <w:tcPr>
            <w:tcW w:w="9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784818" w14:textId="112C5FB0" w:rsidR="00AD31F1" w:rsidRPr="007D56F9" w:rsidRDefault="00AD31F1" w:rsidP="00AD31F1">
            <w:pPr>
              <w:jc w:val="left"/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</w:pPr>
            <w:r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  <w:t xml:space="preserve">[52] </w:t>
            </w:r>
          </w:p>
        </w:tc>
      </w:tr>
      <w:tr w:rsidR="00AD31F1" w:rsidRPr="007D56F9" w14:paraId="0A717761" w14:textId="77777777" w:rsidTr="007E6B23">
        <w:tc>
          <w:tcPr>
            <w:tcW w:w="1413" w:type="dxa"/>
          </w:tcPr>
          <w:p w14:paraId="72F0827D" w14:textId="201BCECA" w:rsidR="00AD31F1" w:rsidRPr="007D56F9" w:rsidRDefault="00AD31F1" w:rsidP="00AD31F1">
            <w:pPr>
              <w:jc w:val="left"/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</w:pPr>
            <w:r w:rsidRPr="007D56F9"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  <w:t>Traffic volume and speed</w:t>
            </w:r>
          </w:p>
        </w:tc>
        <w:tc>
          <w:tcPr>
            <w:tcW w:w="1417" w:type="dxa"/>
          </w:tcPr>
          <w:p w14:paraId="0FCADF5D" w14:textId="77777777" w:rsidR="00AD31F1" w:rsidRPr="007D56F9" w:rsidRDefault="00AD31F1" w:rsidP="00AD31F1">
            <w:pPr>
              <w:jc w:val="left"/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</w:pPr>
            <w:r w:rsidRPr="007D56F9"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  <w:t>Traffic census</w:t>
            </w:r>
          </w:p>
        </w:tc>
        <w:tc>
          <w:tcPr>
            <w:tcW w:w="6237" w:type="dxa"/>
          </w:tcPr>
          <w:p w14:paraId="74E7A044" w14:textId="0BFF79F7" w:rsidR="00AD31F1" w:rsidRPr="007D56F9" w:rsidRDefault="00AD31F1" w:rsidP="00AD31F1">
            <w:pPr>
              <w:jc w:val="left"/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</w:pPr>
            <w:r w:rsidRPr="007D56F9"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  <w:t xml:space="preserve">The 2015 edition was used to assess emissions from the road transportation sector. The data are available at </w:t>
            </w:r>
            <w:hyperlink r:id="rId10" w:history="1">
              <w:r w:rsidRPr="007D56F9">
                <w:rPr>
                  <w:rStyle w:val="a5"/>
                  <w:rFonts w:asciiTheme="minorHAnsi" w:eastAsia="ＭＳ 明朝" w:hAnsiTheme="minorHAnsi" w:cstheme="minorHAnsi"/>
                  <w:sz w:val="18"/>
                  <w:szCs w:val="18"/>
                  <w:lang w:eastAsia="ja-JP"/>
                </w:rPr>
                <w:t>http://www.mlit.go.jp/road/census/h27/</w:t>
              </w:r>
            </w:hyperlink>
            <w:r w:rsidRPr="007D56F9"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  <w:t>.</w:t>
            </w:r>
          </w:p>
        </w:tc>
        <w:tc>
          <w:tcPr>
            <w:tcW w:w="9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FC345B" w14:textId="6E5FAF5D" w:rsidR="00AD31F1" w:rsidRPr="007D56F9" w:rsidRDefault="00AD31F1" w:rsidP="00AD31F1">
            <w:pPr>
              <w:jc w:val="left"/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</w:pPr>
            <w:r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  <w:t>[46]</w:t>
            </w:r>
          </w:p>
        </w:tc>
      </w:tr>
      <w:tr w:rsidR="00AD31F1" w:rsidRPr="007D56F9" w14:paraId="6C46D13C" w14:textId="77777777" w:rsidTr="007E6B23">
        <w:tc>
          <w:tcPr>
            <w:tcW w:w="1413" w:type="dxa"/>
          </w:tcPr>
          <w:p w14:paraId="3DFD8281" w14:textId="06AECCDE" w:rsidR="00AD31F1" w:rsidRPr="007D56F9" w:rsidRDefault="00AD31F1" w:rsidP="00AD31F1">
            <w:pPr>
              <w:jc w:val="left"/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</w:pPr>
            <w:r w:rsidRPr="007D56F9"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  <w:t>Area of cultivated land</w:t>
            </w:r>
          </w:p>
        </w:tc>
        <w:tc>
          <w:tcPr>
            <w:tcW w:w="1417" w:type="dxa"/>
          </w:tcPr>
          <w:p w14:paraId="41846688" w14:textId="6506A2B2" w:rsidR="00AD31F1" w:rsidRPr="007D56F9" w:rsidRDefault="00AD31F1" w:rsidP="00AD31F1">
            <w:pPr>
              <w:jc w:val="left"/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</w:pPr>
            <w:r w:rsidRPr="007D56F9">
              <w:rPr>
                <w:sz w:val="18"/>
              </w:rPr>
              <w:t xml:space="preserve">Investigation result on Agricultural census in Tokyo </w:t>
            </w:r>
          </w:p>
        </w:tc>
        <w:tc>
          <w:tcPr>
            <w:tcW w:w="6237" w:type="dxa"/>
          </w:tcPr>
          <w:p w14:paraId="0F5E36D1" w14:textId="71AF872A" w:rsidR="00AD31F1" w:rsidRPr="007D56F9" w:rsidRDefault="00AD31F1" w:rsidP="00AD31F1">
            <w:pPr>
              <w:jc w:val="left"/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</w:pPr>
            <w:r w:rsidRPr="007D56F9"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  <w:t xml:space="preserve">The 2015 edition was used to assess emissions from the agricultural machine use sector. The data are available at </w:t>
            </w:r>
            <w:hyperlink r:id="rId11" w:history="1">
              <w:r w:rsidRPr="007D56F9">
                <w:rPr>
                  <w:rStyle w:val="a5"/>
                  <w:sz w:val="18"/>
                </w:rPr>
                <w:t>http://www.toukei.metro.tokyo.jp/nourin/2015/ng15t00000.htm</w:t>
              </w:r>
            </w:hyperlink>
            <w:r w:rsidRPr="007D56F9"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  <w:t>.</w:t>
            </w:r>
          </w:p>
        </w:tc>
        <w:tc>
          <w:tcPr>
            <w:tcW w:w="9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69A760" w14:textId="4D9BA5C4" w:rsidR="00AD31F1" w:rsidRPr="007D56F9" w:rsidRDefault="00AD31F1" w:rsidP="00AD31F1">
            <w:pPr>
              <w:jc w:val="left"/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</w:pPr>
            <w:r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  <w:t>[60]</w:t>
            </w:r>
          </w:p>
        </w:tc>
      </w:tr>
      <w:tr w:rsidR="00AD31F1" w:rsidRPr="007D56F9" w14:paraId="3F985FA8" w14:textId="77777777" w:rsidTr="007E6B23">
        <w:tc>
          <w:tcPr>
            <w:tcW w:w="1413" w:type="dxa"/>
          </w:tcPr>
          <w:p w14:paraId="73D5CFF2" w14:textId="5962DFE8" w:rsidR="00AD31F1" w:rsidRPr="007D56F9" w:rsidRDefault="00AD31F1" w:rsidP="00AD31F1">
            <w:pPr>
              <w:jc w:val="left"/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</w:pPr>
            <w:r w:rsidRPr="007D56F9"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  <w:t>Waste combustion amount</w:t>
            </w:r>
          </w:p>
        </w:tc>
        <w:tc>
          <w:tcPr>
            <w:tcW w:w="1417" w:type="dxa"/>
          </w:tcPr>
          <w:p w14:paraId="6C977F82" w14:textId="2ECF65F4" w:rsidR="00AD31F1" w:rsidRPr="007D56F9" w:rsidRDefault="00AD31F1" w:rsidP="00AD31F1">
            <w:pPr>
              <w:jc w:val="left"/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</w:pPr>
            <w:r w:rsidRPr="007D56F9"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  <w:t>Investigation report on MSW and industrial waste</w:t>
            </w:r>
          </w:p>
        </w:tc>
        <w:tc>
          <w:tcPr>
            <w:tcW w:w="6237" w:type="dxa"/>
          </w:tcPr>
          <w:p w14:paraId="0B037D2A" w14:textId="79D0CA9E" w:rsidR="00AD31F1" w:rsidRPr="007D56F9" w:rsidRDefault="00AD31F1" w:rsidP="00AD31F1">
            <w:pPr>
              <w:jc w:val="left"/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</w:pPr>
            <w:r w:rsidRPr="007D56F9"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  <w:t xml:space="preserve">The 2014 data on MSW and industrial were used to assess emissions from the waste incineration sector. The data for MSW are available at </w:t>
            </w:r>
            <w:hyperlink r:id="rId12" w:history="1">
              <w:r w:rsidRPr="007D56F9">
                <w:rPr>
                  <w:rStyle w:val="a5"/>
                  <w:rFonts w:asciiTheme="minorHAnsi" w:hAnsiTheme="minorHAnsi" w:cstheme="minorHAnsi"/>
                  <w:sz w:val="18"/>
                  <w:szCs w:val="18"/>
                </w:rPr>
                <w:t>http://www.env.go.jp/recycle/waste_tech/ippan/h26/data/seibi/city/13.xlsx</w:t>
              </w:r>
            </w:hyperlink>
            <w:r w:rsidRPr="007D56F9">
              <w:rPr>
                <w:rFonts w:asciiTheme="minorHAnsi" w:hAnsiTheme="minorHAnsi" w:cstheme="minorHAnsi"/>
                <w:sz w:val="18"/>
                <w:szCs w:val="18"/>
              </w:rPr>
              <w:t xml:space="preserve">, and the data for industrial waste are available at </w:t>
            </w:r>
            <w:hyperlink r:id="rId13" w:history="1">
              <w:r w:rsidRPr="007D56F9">
                <w:rPr>
                  <w:rStyle w:val="a5"/>
                  <w:rFonts w:asciiTheme="minorHAnsi" w:hAnsiTheme="minorHAnsi" w:cstheme="minorHAnsi"/>
                  <w:sz w:val="18"/>
                  <w:szCs w:val="18"/>
                </w:rPr>
                <w:t>https://www.kankyo.metro.tokyo.lg.jp/resource/industrial_waste/notification/investigation.files/H26houkokusyo.pdf</w:t>
              </w:r>
            </w:hyperlink>
            <w:r w:rsidRPr="007D56F9">
              <w:rPr>
                <w:rFonts w:asciiTheme="minorHAnsi" w:hAnsiTheme="minorHAnsi" w:cstheme="minorHAnsi"/>
                <w:sz w:val="18"/>
                <w:szCs w:val="18"/>
              </w:rPr>
              <w:t>.</w:t>
            </w:r>
          </w:p>
        </w:tc>
        <w:tc>
          <w:tcPr>
            <w:tcW w:w="9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E56D21" w14:textId="67332F0F" w:rsidR="00AD31F1" w:rsidRPr="007D56F9" w:rsidRDefault="00AD31F1" w:rsidP="00AD31F1">
            <w:pPr>
              <w:jc w:val="left"/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</w:pPr>
            <w:r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  <w:t>[43, 44]</w:t>
            </w:r>
          </w:p>
        </w:tc>
      </w:tr>
      <w:tr w:rsidR="00AD31F1" w:rsidRPr="007D56F9" w14:paraId="0007D49A" w14:textId="77777777" w:rsidTr="007E6B23">
        <w:tc>
          <w:tcPr>
            <w:tcW w:w="1413" w:type="dxa"/>
          </w:tcPr>
          <w:p w14:paraId="539A939C" w14:textId="39853BEA" w:rsidR="00AD31F1" w:rsidRPr="007D56F9" w:rsidRDefault="00AD31F1" w:rsidP="00AD31F1">
            <w:pPr>
              <w:jc w:val="left"/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</w:pPr>
            <w:r w:rsidRPr="007D56F9"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  <w:t xml:space="preserve">Count of arrivals by aircraft </w:t>
            </w:r>
          </w:p>
        </w:tc>
        <w:tc>
          <w:tcPr>
            <w:tcW w:w="1417" w:type="dxa"/>
          </w:tcPr>
          <w:p w14:paraId="6C1DB0DE" w14:textId="548FD213" w:rsidR="00AD31F1" w:rsidRPr="007D56F9" w:rsidRDefault="00AD31F1" w:rsidP="00AD31F1">
            <w:pPr>
              <w:jc w:val="left"/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</w:pPr>
            <w:r w:rsidRPr="007D56F9"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  <w:t xml:space="preserve">Timetables of aircrafts </w:t>
            </w:r>
          </w:p>
        </w:tc>
        <w:tc>
          <w:tcPr>
            <w:tcW w:w="6237" w:type="dxa"/>
          </w:tcPr>
          <w:p w14:paraId="4A1735C0" w14:textId="46B8F369" w:rsidR="00AD31F1" w:rsidRPr="007D56F9" w:rsidRDefault="00AD31F1" w:rsidP="00AD31F1">
            <w:pPr>
              <w:jc w:val="left"/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</w:pPr>
            <w:r w:rsidRPr="007D56F9"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  <w:t xml:space="preserve">The monthly data collected in 2017 for Haneda Airport are available at </w:t>
            </w:r>
            <w:hyperlink r:id="rId14" w:history="1">
              <w:r w:rsidRPr="007D56F9">
                <w:rPr>
                  <w:rStyle w:val="a5"/>
                  <w:rFonts w:asciiTheme="minorHAnsi" w:eastAsia="游明朝" w:hAnsiTheme="minorHAnsi" w:cstheme="minorHAnsi"/>
                  <w:sz w:val="18"/>
                  <w:szCs w:val="18"/>
                </w:rPr>
                <w:t>http://www.tokyo-airport-bldg.co.jp/en/flight/</w:t>
              </w:r>
            </w:hyperlink>
            <w:r w:rsidRPr="007D56F9">
              <w:rPr>
                <w:rFonts w:asciiTheme="minorHAnsi" w:eastAsia="游明朝" w:hAnsiTheme="minorHAnsi" w:cstheme="minorHAnsi"/>
                <w:sz w:val="18"/>
                <w:szCs w:val="18"/>
              </w:rPr>
              <w:t xml:space="preserve">, </w:t>
            </w:r>
            <w:hyperlink r:id="rId15" w:history="1">
              <w:r w:rsidRPr="007D56F9">
                <w:rPr>
                  <w:rStyle w:val="a5"/>
                  <w:rFonts w:asciiTheme="minorHAnsi" w:eastAsia="游明朝" w:hAnsiTheme="minorHAnsi" w:cstheme="minorHAnsi"/>
                  <w:sz w:val="18"/>
                  <w:szCs w:val="18"/>
                  <w:lang w:eastAsia="ja-JP"/>
                </w:rPr>
                <w:t>http://www.haneda-airport.jp/inter/flight/showFlightScheduleSearch?langId=en</w:t>
              </w:r>
            </w:hyperlink>
            <w:r w:rsidRPr="007D56F9">
              <w:rPr>
                <w:rFonts w:asciiTheme="minorHAnsi" w:eastAsia="游明朝" w:hAnsiTheme="minorHAnsi" w:cstheme="minorHAnsi"/>
                <w:sz w:val="18"/>
                <w:szCs w:val="18"/>
              </w:rPr>
              <w:t>.</w:t>
            </w:r>
          </w:p>
        </w:tc>
        <w:tc>
          <w:tcPr>
            <w:tcW w:w="9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75DF63" w14:textId="31A15101" w:rsidR="00AD31F1" w:rsidRPr="007D56F9" w:rsidRDefault="00AD31F1" w:rsidP="00AD31F1">
            <w:pPr>
              <w:jc w:val="left"/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</w:pPr>
            <w:r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  <w:t>[34, 35]</w:t>
            </w:r>
          </w:p>
        </w:tc>
      </w:tr>
      <w:tr w:rsidR="00AD31F1" w:rsidRPr="007D56F9" w14:paraId="61489B5B" w14:textId="77777777" w:rsidTr="007E6B23">
        <w:tc>
          <w:tcPr>
            <w:tcW w:w="1413" w:type="dxa"/>
          </w:tcPr>
          <w:p w14:paraId="4773C055" w14:textId="77777777" w:rsidR="00AD31F1" w:rsidRPr="007D56F9" w:rsidRDefault="00AD31F1" w:rsidP="00AD31F1">
            <w:pPr>
              <w:jc w:val="left"/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</w:pPr>
            <w:r w:rsidRPr="007D56F9"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  <w:t>Power generation capacity</w:t>
            </w:r>
          </w:p>
        </w:tc>
        <w:tc>
          <w:tcPr>
            <w:tcW w:w="1417" w:type="dxa"/>
          </w:tcPr>
          <w:p w14:paraId="3EA6530C" w14:textId="77777777" w:rsidR="00AD31F1" w:rsidRPr="007D56F9" w:rsidRDefault="00AD31F1" w:rsidP="00AD31F1">
            <w:pPr>
              <w:jc w:val="left"/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</w:pPr>
            <w:r w:rsidRPr="007D56F9"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  <w:t>Electrical Japan</w:t>
            </w:r>
          </w:p>
        </w:tc>
        <w:tc>
          <w:tcPr>
            <w:tcW w:w="6237" w:type="dxa"/>
          </w:tcPr>
          <w:p w14:paraId="0DCCD67E" w14:textId="43DBBCF0" w:rsidR="00AD31F1" w:rsidRPr="007D56F9" w:rsidRDefault="00305BB4" w:rsidP="00AD31F1">
            <w:pPr>
              <w:jc w:val="left"/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</w:pPr>
            <w:r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  <w:t>P</w:t>
            </w:r>
            <w:r w:rsidR="00AD31F1" w:rsidRPr="007D56F9"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  <w:t>ower plant data until 2017 were used to assess emissions from the electricity generation sector. The data are available at</w:t>
            </w:r>
            <w:r w:rsidR="00AD31F1" w:rsidRPr="007D56F9">
              <w:rPr>
                <w:rFonts w:asciiTheme="minorHAnsi" w:hAnsiTheme="minorHAnsi" w:cstheme="minorHAnsi"/>
                <w:sz w:val="18"/>
                <w:szCs w:val="18"/>
              </w:rPr>
              <w:t xml:space="preserve"> </w:t>
            </w:r>
            <w:hyperlink r:id="rId16" w:history="1">
              <w:r w:rsidR="00AD31F1" w:rsidRPr="007D56F9">
                <w:rPr>
                  <w:rStyle w:val="a5"/>
                  <w:rFonts w:asciiTheme="minorHAnsi" w:eastAsia="ＭＳ 明朝" w:hAnsiTheme="minorHAnsi" w:cstheme="minorHAnsi"/>
                  <w:sz w:val="18"/>
                  <w:szCs w:val="18"/>
                  <w:lang w:eastAsia="ja-JP"/>
                </w:rPr>
                <w:t>http://agora.ex.nii.ac.jp/earthquake/201103-eastjapan/energy/electrical-japan/area/13.html.ja</w:t>
              </w:r>
            </w:hyperlink>
            <w:r w:rsidR="00AD31F1" w:rsidRPr="007D56F9"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  <w:t>.</w:t>
            </w:r>
          </w:p>
        </w:tc>
        <w:tc>
          <w:tcPr>
            <w:tcW w:w="9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4D5F2B" w14:textId="14AD6530" w:rsidR="00AD31F1" w:rsidRPr="007D56F9" w:rsidRDefault="00AD31F1" w:rsidP="00AD31F1">
            <w:pPr>
              <w:jc w:val="left"/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</w:pPr>
            <w:r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  <w:t>[17]</w:t>
            </w:r>
          </w:p>
        </w:tc>
      </w:tr>
      <w:tr w:rsidR="00AD31F1" w:rsidRPr="007D56F9" w14:paraId="4F27820E" w14:textId="77777777" w:rsidTr="007E6B23">
        <w:tc>
          <w:tcPr>
            <w:tcW w:w="1413" w:type="dxa"/>
          </w:tcPr>
          <w:p w14:paraId="397CEEBD" w14:textId="4F566F4D" w:rsidR="00AD31F1" w:rsidRPr="007D56F9" w:rsidRDefault="00AD31F1" w:rsidP="00AD31F1">
            <w:pPr>
              <w:jc w:val="left"/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</w:pPr>
            <w:r w:rsidRPr="007D56F9"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  <w:t>Count of trips by vessels</w:t>
            </w:r>
          </w:p>
        </w:tc>
        <w:tc>
          <w:tcPr>
            <w:tcW w:w="1417" w:type="dxa"/>
          </w:tcPr>
          <w:p w14:paraId="08DFAC18" w14:textId="6C8210EB" w:rsidR="00AD31F1" w:rsidRPr="007D56F9" w:rsidRDefault="00AD31F1" w:rsidP="00AD31F1">
            <w:pPr>
              <w:jc w:val="left"/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</w:pPr>
            <w:r w:rsidRPr="007D56F9"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  <w:t>Port annual report</w:t>
            </w:r>
          </w:p>
        </w:tc>
        <w:tc>
          <w:tcPr>
            <w:tcW w:w="6237" w:type="dxa"/>
          </w:tcPr>
          <w:p w14:paraId="07D9C99F" w14:textId="54CFF79D" w:rsidR="00AD31F1" w:rsidRPr="007D56F9" w:rsidRDefault="00AD31F1" w:rsidP="00AD31F1">
            <w:pPr>
              <w:jc w:val="left"/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</w:pPr>
            <w:r w:rsidRPr="007D56F9"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  <w:t>The 2014 edition was used to assess emissions for waterborne navigation. The data are available at</w:t>
            </w:r>
            <w:r w:rsidRPr="007D56F9">
              <w:rPr>
                <w:rFonts w:asciiTheme="minorHAnsi" w:hAnsiTheme="minorHAnsi" w:cstheme="minorHAnsi"/>
                <w:sz w:val="18"/>
                <w:szCs w:val="18"/>
              </w:rPr>
              <w:t xml:space="preserve">. </w:t>
            </w:r>
            <w:hyperlink r:id="rId17" w:history="1">
              <w:r w:rsidRPr="007D56F9">
                <w:rPr>
                  <w:rStyle w:val="a5"/>
                </w:rPr>
                <w:t>https://www.mlit.go.jp/common/001277697.xls</w:t>
              </w:r>
            </w:hyperlink>
            <w:r w:rsidRPr="007D56F9">
              <w:rPr>
                <w:rStyle w:val="a5"/>
              </w:rPr>
              <w:t xml:space="preserve">; </w:t>
            </w:r>
            <w:hyperlink r:id="rId18" w:history="1">
              <w:r w:rsidRPr="007D56F9">
                <w:rPr>
                  <w:rStyle w:val="a5"/>
                  <w:rFonts w:eastAsia="ＭＳ 明朝"/>
                  <w:lang w:eastAsia="ja-JP"/>
                </w:rPr>
                <w:t>https://www.kouwan.metro.tokyo.lg.jp/yakuwari/27kousei_7_2.xls</w:t>
              </w:r>
            </w:hyperlink>
          </w:p>
        </w:tc>
        <w:tc>
          <w:tcPr>
            <w:tcW w:w="9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189561" w14:textId="5B0FA366" w:rsidR="00AD31F1" w:rsidRPr="007D56F9" w:rsidRDefault="00AD31F1" w:rsidP="00AD31F1">
            <w:pPr>
              <w:jc w:val="left"/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</w:pPr>
            <w:r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  <w:t>[40, 41]</w:t>
            </w:r>
          </w:p>
        </w:tc>
      </w:tr>
      <w:tr w:rsidR="00AD31F1" w:rsidRPr="007D56F9" w14:paraId="60C1BCEA" w14:textId="77777777" w:rsidTr="007E6B23">
        <w:tc>
          <w:tcPr>
            <w:tcW w:w="1413" w:type="dxa"/>
          </w:tcPr>
          <w:p w14:paraId="39B5286E" w14:textId="7CD48FD4" w:rsidR="00AD31F1" w:rsidRPr="007D56F9" w:rsidRDefault="00AD31F1" w:rsidP="00AD31F1">
            <w:pPr>
              <w:jc w:val="left"/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</w:pPr>
            <w:r w:rsidRPr="007D56F9"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  <w:t>Building distribution</w:t>
            </w:r>
          </w:p>
        </w:tc>
        <w:tc>
          <w:tcPr>
            <w:tcW w:w="1417" w:type="dxa"/>
          </w:tcPr>
          <w:p w14:paraId="75DCD987" w14:textId="77777777" w:rsidR="00AD31F1" w:rsidRPr="007D56F9" w:rsidRDefault="00AD31F1" w:rsidP="00AD31F1">
            <w:pPr>
              <w:jc w:val="left"/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</w:pPr>
            <w:r w:rsidRPr="007D56F9"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  <w:t>Infrastructure map</w:t>
            </w:r>
          </w:p>
        </w:tc>
        <w:tc>
          <w:tcPr>
            <w:tcW w:w="6237" w:type="dxa"/>
          </w:tcPr>
          <w:p w14:paraId="3491FA84" w14:textId="2B27CFF2" w:rsidR="00AD31F1" w:rsidRPr="007D56F9" w:rsidRDefault="00AD31F1" w:rsidP="00AD31F1">
            <w:pPr>
              <w:jc w:val="left"/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</w:pPr>
            <w:r w:rsidRPr="007D56F9"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  <w:t xml:space="preserve">The 2014 data were used to allocate the residential emissions into buildings. The data are available at </w:t>
            </w:r>
            <w:hyperlink r:id="rId19" w:history="1">
              <w:r w:rsidRPr="007D56F9">
                <w:rPr>
                  <w:rStyle w:val="a5"/>
                  <w:rFonts w:asciiTheme="minorHAnsi" w:eastAsia="ＭＳ 明朝" w:hAnsiTheme="minorHAnsi" w:cstheme="minorHAnsi"/>
                  <w:sz w:val="18"/>
                  <w:szCs w:val="18"/>
                  <w:lang w:eastAsia="ja-JP"/>
                </w:rPr>
                <w:t>https://fgd.gsi.go.jp/download/menu.php</w:t>
              </w:r>
            </w:hyperlink>
            <w:r w:rsidRPr="007D56F9"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  <w:t>.</w:t>
            </w:r>
          </w:p>
        </w:tc>
        <w:tc>
          <w:tcPr>
            <w:tcW w:w="9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447823" w14:textId="01FC6C68" w:rsidR="00AD31F1" w:rsidRPr="007D56F9" w:rsidRDefault="00AD31F1" w:rsidP="00AD31F1">
            <w:pPr>
              <w:jc w:val="left"/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</w:pPr>
            <w:r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  <w:t>[57]</w:t>
            </w:r>
          </w:p>
        </w:tc>
      </w:tr>
      <w:tr w:rsidR="00AD31F1" w:rsidRPr="007D56F9" w14:paraId="66C1D007" w14:textId="77777777" w:rsidTr="007E6B23">
        <w:tc>
          <w:tcPr>
            <w:tcW w:w="1413" w:type="dxa"/>
          </w:tcPr>
          <w:p w14:paraId="037953EC" w14:textId="6F1704AD" w:rsidR="00AD31F1" w:rsidRPr="007D56F9" w:rsidRDefault="00AD31F1" w:rsidP="00AD31F1">
            <w:pPr>
              <w:jc w:val="left"/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</w:pPr>
            <w:r w:rsidRPr="007D56F9"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  <w:t>Building heights</w:t>
            </w:r>
          </w:p>
        </w:tc>
        <w:tc>
          <w:tcPr>
            <w:tcW w:w="1417" w:type="dxa"/>
          </w:tcPr>
          <w:p w14:paraId="60954253" w14:textId="3EAA10EB" w:rsidR="00AD31F1" w:rsidRPr="007D56F9" w:rsidRDefault="00AD31F1" w:rsidP="00AD31F1">
            <w:pPr>
              <w:jc w:val="left"/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</w:pPr>
            <w:r w:rsidRPr="007D56F9"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  <w:t>DEM and DSM</w:t>
            </w:r>
          </w:p>
        </w:tc>
        <w:tc>
          <w:tcPr>
            <w:tcW w:w="6237" w:type="dxa"/>
          </w:tcPr>
          <w:p w14:paraId="591E4FD4" w14:textId="09613E9D" w:rsidR="00AD31F1" w:rsidRPr="007D56F9" w:rsidRDefault="00AD31F1" w:rsidP="00AD31F1">
            <w:pPr>
              <w:jc w:val="left"/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</w:pPr>
            <w:r w:rsidRPr="007D56F9"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  <w:t xml:space="preserve">The 2016 DEM, available at </w:t>
            </w:r>
            <w:hyperlink r:id="rId20" w:history="1">
              <w:r w:rsidRPr="007D56F9">
                <w:rPr>
                  <w:rStyle w:val="a5"/>
                  <w:rFonts w:asciiTheme="minorHAnsi" w:eastAsia="ＭＳ 明朝" w:hAnsiTheme="minorHAnsi" w:cstheme="minorHAnsi"/>
                  <w:sz w:val="18"/>
                  <w:szCs w:val="18"/>
                  <w:lang w:eastAsia="ja-JP"/>
                </w:rPr>
                <w:t>https://fgd.gsi.go.jp/download/menu.php</w:t>
              </w:r>
            </w:hyperlink>
            <w:r w:rsidRPr="007D56F9"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  <w:t>, and the 2015 DSM, available at (</w:t>
            </w:r>
            <w:hyperlink r:id="rId21" w:history="1">
              <w:r w:rsidRPr="007D56F9">
                <w:rPr>
                  <w:rStyle w:val="a5"/>
                  <w:rFonts w:asciiTheme="minorHAnsi" w:eastAsia="ＭＳ 明朝" w:hAnsiTheme="minorHAnsi" w:cstheme="minorHAnsi"/>
                  <w:sz w:val="18"/>
                  <w:szCs w:val="18"/>
                  <w:lang w:eastAsia="ja-JP"/>
                </w:rPr>
                <w:t>https://www.eorc.jaxa.jp/ALOS/en/aw3d/index_e.htm</w:t>
              </w:r>
            </w:hyperlink>
            <w:r w:rsidRPr="007D56F9"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  <w:t>), were used to estimate building heights for building polygons.</w:t>
            </w:r>
          </w:p>
        </w:tc>
        <w:tc>
          <w:tcPr>
            <w:tcW w:w="9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E96482" w14:textId="4BD777EB" w:rsidR="00AD31F1" w:rsidRPr="007D56F9" w:rsidRDefault="00AD31F1" w:rsidP="00AD31F1">
            <w:pPr>
              <w:jc w:val="left"/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</w:pPr>
            <w:r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  <w:t>[56, 57]</w:t>
            </w:r>
          </w:p>
        </w:tc>
      </w:tr>
      <w:tr w:rsidR="00AD31F1" w:rsidRPr="007D56F9" w14:paraId="07B79456" w14:textId="77777777" w:rsidTr="007E6B23">
        <w:tc>
          <w:tcPr>
            <w:tcW w:w="1413" w:type="dxa"/>
          </w:tcPr>
          <w:p w14:paraId="34567FAD" w14:textId="020074D9" w:rsidR="00AD31F1" w:rsidRPr="007D56F9" w:rsidRDefault="00AD31F1" w:rsidP="00AD31F1">
            <w:pPr>
              <w:jc w:val="left"/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</w:pPr>
            <w:r w:rsidRPr="007D56F9"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  <w:t>Land use in Tokyo</w:t>
            </w:r>
          </w:p>
        </w:tc>
        <w:tc>
          <w:tcPr>
            <w:tcW w:w="1417" w:type="dxa"/>
          </w:tcPr>
          <w:p w14:paraId="756CCF3C" w14:textId="3C67C89C" w:rsidR="00AD31F1" w:rsidRPr="007D56F9" w:rsidRDefault="00AD31F1" w:rsidP="00AD31F1">
            <w:pPr>
              <w:ind w:left="90" w:hangingChars="50" w:hanging="90"/>
              <w:jc w:val="left"/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</w:pPr>
            <w:r w:rsidRPr="007D56F9"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  <w:t>Land use map of Tokyo</w:t>
            </w:r>
          </w:p>
        </w:tc>
        <w:tc>
          <w:tcPr>
            <w:tcW w:w="6237" w:type="dxa"/>
          </w:tcPr>
          <w:p w14:paraId="6A572442" w14:textId="5FEC0CC4" w:rsidR="00AD31F1" w:rsidRPr="007D56F9" w:rsidRDefault="00AD31F1" w:rsidP="00AD31F1">
            <w:pPr>
              <w:jc w:val="left"/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</w:pPr>
            <w:r w:rsidRPr="007D56F9"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  <w:t xml:space="preserve">The data from the 2011–2012 edition </w:t>
            </w:r>
            <w:proofErr w:type="gramStart"/>
            <w:r w:rsidR="00B2599F"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  <w:t>were</w:t>
            </w:r>
            <w:proofErr w:type="gramEnd"/>
            <w:r w:rsidR="00B2599F" w:rsidRPr="007D56F9"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  <w:t xml:space="preserve"> </w:t>
            </w:r>
            <w:r w:rsidRPr="007D56F9"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  <w:t xml:space="preserve">used to identify buildings for constructing building polygons. The data are available at </w:t>
            </w:r>
            <w:hyperlink r:id="rId22" w:history="1">
              <w:r w:rsidRPr="007D56F9">
                <w:rPr>
                  <w:rStyle w:val="a5"/>
                  <w:rFonts w:asciiTheme="minorHAnsi" w:eastAsia="ＭＳ 明朝" w:hAnsiTheme="minorHAnsi" w:cstheme="minorHAnsi"/>
                  <w:sz w:val="18"/>
                  <w:szCs w:val="18"/>
                  <w:lang w:eastAsia="ja-JP"/>
                </w:rPr>
                <w:t>http://www.toshiseibi.metro.tokyo.jp/seisaku/tochi_c/index.html</w:t>
              </w:r>
            </w:hyperlink>
            <w:r w:rsidRPr="007D56F9"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  <w:t>.</w:t>
            </w:r>
          </w:p>
        </w:tc>
        <w:tc>
          <w:tcPr>
            <w:tcW w:w="9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16F4BC" w14:textId="24205DAC" w:rsidR="00AD31F1" w:rsidRPr="007D56F9" w:rsidRDefault="00AD31F1" w:rsidP="00AD31F1">
            <w:pPr>
              <w:jc w:val="left"/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</w:pPr>
            <w:r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  <w:t>[55]</w:t>
            </w:r>
          </w:p>
        </w:tc>
      </w:tr>
      <w:tr w:rsidR="00AD31F1" w:rsidRPr="007D56F9" w14:paraId="1DE21DA3" w14:textId="77777777" w:rsidTr="007E6B23">
        <w:tc>
          <w:tcPr>
            <w:tcW w:w="1413" w:type="dxa"/>
          </w:tcPr>
          <w:p w14:paraId="28C25806" w14:textId="0DC0ED7C" w:rsidR="00AD31F1" w:rsidRPr="007D56F9" w:rsidRDefault="00AD31F1" w:rsidP="00AD31F1">
            <w:pPr>
              <w:jc w:val="left"/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</w:pPr>
            <w:r w:rsidRPr="007D56F9"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  <w:t>Road distribution</w:t>
            </w:r>
          </w:p>
        </w:tc>
        <w:tc>
          <w:tcPr>
            <w:tcW w:w="1417" w:type="dxa"/>
          </w:tcPr>
          <w:p w14:paraId="42B79B2C" w14:textId="1085F043" w:rsidR="00AD31F1" w:rsidRPr="007D56F9" w:rsidRDefault="00AD31F1" w:rsidP="00AD31F1">
            <w:pPr>
              <w:jc w:val="left"/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</w:pPr>
            <w:r w:rsidRPr="007D56F9"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  <w:t>DRM</w:t>
            </w:r>
          </w:p>
        </w:tc>
        <w:tc>
          <w:tcPr>
            <w:tcW w:w="6237" w:type="dxa"/>
          </w:tcPr>
          <w:p w14:paraId="18C8BB48" w14:textId="64567B6D" w:rsidR="00AD31F1" w:rsidRPr="007D56F9" w:rsidRDefault="00AD31F1" w:rsidP="00AD31F1">
            <w:pPr>
              <w:jc w:val="left"/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</w:pPr>
            <w:r w:rsidRPr="007D56F9">
              <w:rPr>
                <w:rFonts w:asciiTheme="minorHAnsi" w:eastAsia="游明朝" w:hAnsiTheme="minorHAnsi" w:cstheme="minorHAnsi"/>
                <w:sz w:val="18"/>
                <w:szCs w:val="18"/>
                <w:lang w:eastAsia="ja-JP"/>
              </w:rPr>
              <w:t xml:space="preserve">The 2015 data were used to </w:t>
            </w:r>
            <w:r w:rsidRPr="007D56F9"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  <w:t xml:space="preserve">assess </w:t>
            </w:r>
            <w:r w:rsidRPr="007D56F9">
              <w:rPr>
                <w:rFonts w:asciiTheme="minorHAnsi" w:eastAsia="游明朝" w:hAnsiTheme="minorHAnsi" w:cstheme="minorHAnsi"/>
                <w:sz w:val="18"/>
                <w:szCs w:val="18"/>
                <w:lang w:eastAsia="ja-JP"/>
              </w:rPr>
              <w:t xml:space="preserve">road emissions. The data are available at </w:t>
            </w:r>
            <w:hyperlink r:id="rId23" w:history="1">
              <w:r w:rsidRPr="007D56F9">
                <w:rPr>
                  <w:rStyle w:val="a5"/>
                  <w:rFonts w:asciiTheme="minorHAnsi" w:eastAsia="游明朝" w:hAnsiTheme="minorHAnsi" w:cstheme="minorHAnsi"/>
                  <w:sz w:val="18"/>
                  <w:szCs w:val="18"/>
                  <w:lang w:eastAsia="ja-JP"/>
                </w:rPr>
                <w:t>http://www.drm.jp/english/drm/e_index.htm</w:t>
              </w:r>
            </w:hyperlink>
            <w:r w:rsidRPr="007D56F9">
              <w:rPr>
                <w:rFonts w:asciiTheme="minorHAnsi" w:eastAsia="游明朝" w:hAnsiTheme="minorHAnsi" w:cstheme="minorHAnsi"/>
                <w:sz w:val="18"/>
                <w:szCs w:val="18"/>
                <w:lang w:eastAsia="ja-JP"/>
              </w:rPr>
              <w:t>.</w:t>
            </w:r>
          </w:p>
        </w:tc>
        <w:tc>
          <w:tcPr>
            <w:tcW w:w="9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C579E4" w14:textId="08B65E2A" w:rsidR="00AD31F1" w:rsidRPr="007D56F9" w:rsidRDefault="00AD31F1" w:rsidP="00AD31F1">
            <w:pPr>
              <w:jc w:val="left"/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</w:pPr>
            <w:r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  <w:t>[47]</w:t>
            </w:r>
          </w:p>
        </w:tc>
      </w:tr>
      <w:tr w:rsidR="00AD31F1" w:rsidRPr="007D56F9" w14:paraId="57E13668" w14:textId="77777777" w:rsidTr="007E6B23">
        <w:tc>
          <w:tcPr>
            <w:tcW w:w="1413" w:type="dxa"/>
          </w:tcPr>
          <w:p w14:paraId="0697A8B8" w14:textId="121DF781" w:rsidR="00AD31F1" w:rsidRPr="007D56F9" w:rsidRDefault="00AD31F1" w:rsidP="00AD31F1">
            <w:pPr>
              <w:ind w:left="90" w:hangingChars="50" w:hanging="90"/>
              <w:jc w:val="left"/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</w:pPr>
            <w:r w:rsidRPr="007D56F9"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  <w:t>Farmland for crops</w:t>
            </w:r>
          </w:p>
        </w:tc>
        <w:tc>
          <w:tcPr>
            <w:tcW w:w="1417" w:type="dxa"/>
          </w:tcPr>
          <w:p w14:paraId="03305EA8" w14:textId="77777777" w:rsidR="00AD31F1" w:rsidRPr="007D56F9" w:rsidRDefault="00AD31F1" w:rsidP="00AD31F1">
            <w:pPr>
              <w:jc w:val="left"/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</w:pPr>
            <w:r w:rsidRPr="007D56F9"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  <w:t>High-resolution land use and land cover map</w:t>
            </w:r>
          </w:p>
        </w:tc>
        <w:tc>
          <w:tcPr>
            <w:tcW w:w="6237" w:type="dxa"/>
          </w:tcPr>
          <w:p w14:paraId="71AC1544" w14:textId="4DF3D19D" w:rsidR="00AD31F1" w:rsidRPr="007D56F9" w:rsidRDefault="00AD31F1" w:rsidP="00AD31F1">
            <w:pPr>
              <w:jc w:val="left"/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</w:pPr>
            <w:r w:rsidRPr="007D56F9"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  <w:t xml:space="preserve">The 10-m resolution map of Japan [2006–2011] version 16.09 was used to show emissions from the agricultural machine use sector. The data are available at </w:t>
            </w:r>
            <w:hyperlink r:id="rId24" w:history="1">
              <w:r w:rsidRPr="007D56F9">
                <w:rPr>
                  <w:rStyle w:val="a5"/>
                  <w:rFonts w:asciiTheme="minorHAnsi" w:eastAsia="ＭＳ 明朝" w:hAnsiTheme="minorHAnsi" w:cstheme="minorHAnsi"/>
                  <w:sz w:val="18"/>
                  <w:szCs w:val="18"/>
                  <w:lang w:eastAsia="ja-JP"/>
                </w:rPr>
                <w:t>https://www.eorc.jaxa.jp/ALOS/en/lulc/lulc_index.htm</w:t>
              </w:r>
            </w:hyperlink>
            <w:r w:rsidRPr="007D56F9"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  <w:t>.</w:t>
            </w:r>
          </w:p>
        </w:tc>
        <w:tc>
          <w:tcPr>
            <w:tcW w:w="9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B8C16C" w14:textId="57471A18" w:rsidR="00AD31F1" w:rsidRPr="007D56F9" w:rsidRDefault="00AD31F1" w:rsidP="00AD31F1">
            <w:pPr>
              <w:jc w:val="left"/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</w:pPr>
            <w:r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  <w:t>[63]</w:t>
            </w:r>
          </w:p>
        </w:tc>
      </w:tr>
      <w:tr w:rsidR="00AD31F1" w:rsidRPr="007D56F9" w14:paraId="7261F9B7" w14:textId="77777777" w:rsidTr="007E6B23">
        <w:tc>
          <w:tcPr>
            <w:tcW w:w="1413" w:type="dxa"/>
          </w:tcPr>
          <w:p w14:paraId="75F11C74" w14:textId="15170F4E" w:rsidR="00AD31F1" w:rsidRPr="007D56F9" w:rsidRDefault="00AD31F1" w:rsidP="00AD31F1">
            <w:pPr>
              <w:jc w:val="left"/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</w:pPr>
            <w:r w:rsidRPr="007D56F9"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  <w:t>Boundary of municipalities</w:t>
            </w:r>
          </w:p>
        </w:tc>
        <w:tc>
          <w:tcPr>
            <w:tcW w:w="1417" w:type="dxa"/>
          </w:tcPr>
          <w:p w14:paraId="3DDD84D4" w14:textId="589F60D5" w:rsidR="00AD31F1" w:rsidRPr="007D56F9" w:rsidRDefault="00AD31F1" w:rsidP="00AD31F1">
            <w:pPr>
              <w:jc w:val="left"/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</w:pPr>
            <w:r w:rsidRPr="007D56F9"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  <w:t>Administrative zoning map</w:t>
            </w:r>
          </w:p>
        </w:tc>
        <w:tc>
          <w:tcPr>
            <w:tcW w:w="6237" w:type="dxa"/>
          </w:tcPr>
          <w:p w14:paraId="763D8810" w14:textId="2733D269" w:rsidR="00AD31F1" w:rsidRPr="007D56F9" w:rsidRDefault="00AD31F1" w:rsidP="00AD31F1">
            <w:pPr>
              <w:jc w:val="left"/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</w:pPr>
            <w:r w:rsidRPr="007D56F9"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  <w:t xml:space="preserve">The 2014 edition was used to summarize the emissions for each municipality. The data are available at </w:t>
            </w:r>
            <w:hyperlink r:id="rId25" w:history="1">
              <w:r w:rsidRPr="007D56F9">
                <w:rPr>
                  <w:rStyle w:val="a5"/>
                  <w:rFonts w:asciiTheme="minorHAnsi" w:eastAsia="ＭＳ 明朝" w:hAnsiTheme="minorHAnsi" w:cstheme="minorHAnsi"/>
                  <w:sz w:val="18"/>
                  <w:szCs w:val="18"/>
                  <w:lang w:eastAsia="ja-JP"/>
                </w:rPr>
                <w:t>http://nlftp.mlit.go.jp/ksj-e/gml/datalist/KsjTmplt-N03-v2_3.html</w:t>
              </w:r>
            </w:hyperlink>
            <w:r w:rsidRPr="007D56F9"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  <w:t>.</w:t>
            </w:r>
          </w:p>
        </w:tc>
        <w:tc>
          <w:tcPr>
            <w:tcW w:w="9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99BFDB" w14:textId="4C047402" w:rsidR="00AD31F1" w:rsidRPr="007D56F9" w:rsidRDefault="00AD31F1" w:rsidP="00AD31F1">
            <w:pPr>
              <w:jc w:val="left"/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</w:pPr>
            <w:r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  <w:t>[48]</w:t>
            </w:r>
          </w:p>
        </w:tc>
      </w:tr>
    </w:tbl>
    <w:p w14:paraId="25A1ECE2" w14:textId="163E10ED" w:rsidR="00DC26C6" w:rsidRPr="007D56F9" w:rsidRDefault="00587478" w:rsidP="006253B5">
      <w:pPr>
        <w:rPr>
          <w:rFonts w:asciiTheme="minorHAnsi" w:eastAsia="ＭＳ 明朝" w:hAnsiTheme="minorHAnsi" w:cstheme="minorHAnsi"/>
          <w:sz w:val="22"/>
          <w:szCs w:val="20"/>
          <w:lang w:val="en-US" w:eastAsia="ja-JP"/>
        </w:rPr>
      </w:pPr>
      <w:r w:rsidRPr="007D56F9">
        <w:rPr>
          <w:rFonts w:asciiTheme="minorHAnsi" w:hAnsiTheme="minorHAnsi" w:cstheme="minorHAnsi"/>
          <w:sz w:val="22"/>
          <w:szCs w:val="22"/>
          <w:lang w:val="en-US"/>
        </w:rPr>
        <w:br w:type="page"/>
      </w:r>
      <w:r w:rsidR="00DC26C6" w:rsidRPr="007D56F9">
        <w:rPr>
          <w:rFonts w:asciiTheme="minorHAnsi" w:eastAsia="ＭＳ 明朝" w:hAnsiTheme="minorHAnsi" w:cstheme="minorHAnsi"/>
          <w:b/>
          <w:sz w:val="22"/>
          <w:szCs w:val="20"/>
          <w:lang w:val="en-US" w:eastAsia="ja-JP"/>
        </w:rPr>
        <w:lastRenderedPageBreak/>
        <w:t xml:space="preserve">Table </w:t>
      </w:r>
      <w:r w:rsidR="0055010A" w:rsidRPr="007D56F9">
        <w:rPr>
          <w:rFonts w:asciiTheme="minorHAnsi" w:eastAsia="ＭＳ 明朝" w:hAnsiTheme="minorHAnsi" w:cstheme="minorHAnsi"/>
          <w:b/>
          <w:sz w:val="22"/>
          <w:szCs w:val="20"/>
          <w:lang w:val="en-US" w:eastAsia="ja-JP"/>
        </w:rPr>
        <w:t>S</w:t>
      </w:r>
      <w:r w:rsidR="007A2422" w:rsidRPr="007D56F9">
        <w:rPr>
          <w:rFonts w:asciiTheme="minorHAnsi" w:eastAsia="ＭＳ 明朝" w:hAnsiTheme="minorHAnsi" w:cstheme="minorHAnsi"/>
          <w:b/>
          <w:sz w:val="22"/>
          <w:szCs w:val="20"/>
          <w:lang w:val="en-US" w:eastAsia="ja-JP"/>
        </w:rPr>
        <w:t>5</w:t>
      </w:r>
      <w:r w:rsidR="00DC26C6" w:rsidRPr="007D56F9">
        <w:rPr>
          <w:rFonts w:asciiTheme="minorHAnsi" w:eastAsia="ＭＳ 明朝" w:hAnsiTheme="minorHAnsi" w:cstheme="minorHAnsi"/>
          <w:sz w:val="22"/>
          <w:szCs w:val="20"/>
          <w:lang w:val="en-US" w:eastAsia="ja-JP"/>
        </w:rPr>
        <w:t xml:space="preserve"> </w:t>
      </w:r>
      <w:r w:rsidR="005F3D4E" w:rsidRPr="007D56F9">
        <w:rPr>
          <w:sz w:val="22"/>
          <w:lang w:val="en-US"/>
        </w:rPr>
        <w:t>U</w:t>
      </w:r>
      <w:r w:rsidR="005F3D4E" w:rsidRPr="007D56F9">
        <w:rPr>
          <w:rFonts w:eastAsia="ＭＳ 明朝"/>
          <w:sz w:val="22"/>
          <w:lang w:val="en-US" w:eastAsia="ja-JP"/>
        </w:rPr>
        <w:t xml:space="preserve">ncertainties </w:t>
      </w:r>
      <w:r w:rsidR="00B2599F">
        <w:rPr>
          <w:rFonts w:eastAsia="ＭＳ 明朝"/>
          <w:sz w:val="22"/>
          <w:lang w:val="en-US" w:eastAsia="ja-JP"/>
        </w:rPr>
        <w:t>from</w:t>
      </w:r>
      <w:r w:rsidR="005F3D4E" w:rsidRPr="007D56F9">
        <w:rPr>
          <w:rFonts w:eastAsia="ＭＳ 明朝"/>
          <w:sz w:val="22"/>
          <w:lang w:val="en-US" w:eastAsia="ja-JP"/>
        </w:rPr>
        <w:t xml:space="preserve"> activity data and emission factors, by sector.</w:t>
      </w:r>
      <w:r w:rsidR="00B2599F">
        <w:rPr>
          <w:rFonts w:eastAsia="ＭＳ 明朝"/>
          <w:sz w:val="22"/>
          <w:lang w:val="en-US" w:eastAsia="ja-JP"/>
        </w:rPr>
        <w:t xml:space="preserve"> </w:t>
      </w:r>
    </w:p>
    <w:tbl>
      <w:tblPr>
        <w:tblStyle w:val="af1"/>
        <w:tblW w:w="2723" w:type="pct"/>
        <w:tblLook w:val="04A0" w:firstRow="1" w:lastRow="0" w:firstColumn="1" w:lastColumn="0" w:noHBand="0" w:noVBand="1"/>
      </w:tblPr>
      <w:tblGrid>
        <w:gridCol w:w="1217"/>
        <w:gridCol w:w="1467"/>
        <w:gridCol w:w="1499"/>
        <w:gridCol w:w="1276"/>
      </w:tblGrid>
      <w:tr w:rsidR="00CA5A0A" w:rsidRPr="007D56F9" w14:paraId="058AF9FA" w14:textId="77777777" w:rsidTr="00CA5A0A">
        <w:tc>
          <w:tcPr>
            <w:tcW w:w="1114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095C43" w14:textId="374614CE" w:rsidR="00CA5A0A" w:rsidRPr="007D56F9" w:rsidRDefault="00CA5A0A">
            <w:pPr>
              <w:jc w:val="left"/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</w:pPr>
            <w:r w:rsidRPr="007D56F9"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  <w:t>Sector</w:t>
            </w:r>
          </w:p>
        </w:tc>
        <w:tc>
          <w:tcPr>
            <w:tcW w:w="1344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60CBE2" w14:textId="31BB6E19" w:rsidR="00CA5A0A" w:rsidRPr="007D56F9" w:rsidRDefault="00CA5A0A">
            <w:pPr>
              <w:jc w:val="left"/>
              <w:rPr>
                <w:rFonts w:asciiTheme="minorHAnsi" w:eastAsia="ＭＳ 明朝" w:hAnsiTheme="minorHAnsi" w:cstheme="minorHAnsi"/>
                <w:b/>
                <w:bCs/>
                <w:i/>
                <w:iCs/>
                <w:color w:val="404040" w:themeColor="text1" w:themeTint="BF"/>
                <w:kern w:val="0"/>
                <w:sz w:val="18"/>
                <w:szCs w:val="18"/>
                <w:lang w:eastAsia="ja-JP"/>
              </w:rPr>
            </w:pPr>
            <w:r w:rsidRPr="007D56F9"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  <w:t>Uncertainty from activity data</w:t>
            </w:r>
          </w:p>
          <w:p w14:paraId="12255F18" w14:textId="3B34900C" w:rsidR="00CA5A0A" w:rsidRPr="007D56F9" w:rsidRDefault="0064126A">
            <w:pPr>
              <w:jc w:val="left"/>
              <w:rPr>
                <w:rFonts w:asciiTheme="minorHAnsi" w:eastAsia="ＭＳ 明朝" w:hAnsiTheme="minorHAnsi" w:cstheme="minorHAnsi"/>
                <w:b/>
                <w:bCs/>
                <w:kern w:val="0"/>
                <w:sz w:val="18"/>
                <w:szCs w:val="18"/>
                <w:lang w:eastAsia="ja-JP"/>
              </w:rPr>
            </w:pPr>
            <w:r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  <w:t>(</w:t>
            </w:r>
            <w:r w:rsidR="00CA5A0A" w:rsidRPr="007D56F9"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  <w:t>%</w:t>
            </w:r>
            <w:r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  <w:t>)</w:t>
            </w:r>
            <w:r w:rsidR="00856BDC" w:rsidRPr="007D56F9"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  <w:t xml:space="preserve"> [</w:t>
            </w:r>
            <w:r w:rsidR="003874BD" w:rsidRPr="007D56F9"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  <w:t>1</w:t>
            </w:r>
            <w:r w:rsidR="00823677"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  <w:t>6</w:t>
            </w:r>
            <w:r w:rsidR="003874BD" w:rsidRPr="007D56F9"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  <w:t xml:space="preserve">, </w:t>
            </w:r>
            <w:r w:rsidR="00856BDC" w:rsidRPr="007D56F9"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  <w:t>7</w:t>
            </w:r>
            <w:r w:rsidR="00823677"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  <w:t>0</w:t>
            </w:r>
            <w:r w:rsidR="00856BDC" w:rsidRPr="007D56F9"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  <w:t>]</w:t>
            </w:r>
          </w:p>
        </w:tc>
        <w:tc>
          <w:tcPr>
            <w:tcW w:w="1373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0EB01D" w14:textId="7E7B8A46" w:rsidR="00CA5A0A" w:rsidRPr="007D56F9" w:rsidRDefault="00CA5A0A">
            <w:pPr>
              <w:jc w:val="left"/>
              <w:rPr>
                <w:rFonts w:asciiTheme="minorHAnsi" w:eastAsia="ＭＳ 明朝" w:hAnsiTheme="minorHAnsi" w:cstheme="minorHAnsi"/>
                <w:b/>
                <w:bCs/>
                <w:i/>
                <w:iCs/>
                <w:color w:val="404040" w:themeColor="text1" w:themeTint="BF"/>
                <w:kern w:val="0"/>
                <w:sz w:val="18"/>
                <w:szCs w:val="18"/>
                <w:lang w:eastAsia="ja-JP"/>
              </w:rPr>
            </w:pPr>
            <w:r w:rsidRPr="007D56F9"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  <w:t>Uncertainty from emission factor</w:t>
            </w:r>
          </w:p>
          <w:p w14:paraId="1260C73C" w14:textId="53A8F657" w:rsidR="00CA5A0A" w:rsidRPr="007D56F9" w:rsidRDefault="0064126A">
            <w:pPr>
              <w:jc w:val="left"/>
              <w:rPr>
                <w:rFonts w:asciiTheme="minorHAnsi" w:eastAsia="ＭＳ 明朝" w:hAnsiTheme="minorHAnsi" w:cstheme="minorHAnsi"/>
                <w:b/>
                <w:bCs/>
                <w:i/>
                <w:iCs/>
                <w:color w:val="404040" w:themeColor="text1" w:themeTint="BF"/>
                <w:kern w:val="0"/>
                <w:sz w:val="18"/>
                <w:szCs w:val="18"/>
                <w:lang w:eastAsia="ja-JP"/>
              </w:rPr>
            </w:pPr>
            <w:r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  <w:t>(</w:t>
            </w:r>
            <w:r w:rsidR="00CA5A0A" w:rsidRPr="007D56F9"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  <w:t>%</w:t>
            </w:r>
            <w:r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  <w:t>)</w:t>
            </w:r>
            <w:r w:rsidR="00856BDC" w:rsidRPr="007D56F9"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  <w:t xml:space="preserve"> [</w:t>
            </w:r>
            <w:r w:rsidR="003874BD" w:rsidRPr="007D56F9"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  <w:t>1</w:t>
            </w:r>
            <w:r w:rsidR="00823677"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  <w:t>6</w:t>
            </w:r>
            <w:r w:rsidR="003874BD" w:rsidRPr="007D56F9"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  <w:t xml:space="preserve">, </w:t>
            </w:r>
            <w:r w:rsidR="00856BDC" w:rsidRPr="007D56F9"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  <w:t>7</w:t>
            </w:r>
            <w:r w:rsidR="00823677"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  <w:t>0</w:t>
            </w:r>
            <w:r w:rsidR="00856BDC" w:rsidRPr="007D56F9"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  <w:t>]</w:t>
            </w:r>
          </w:p>
        </w:tc>
        <w:tc>
          <w:tcPr>
            <w:tcW w:w="1169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C814DA" w14:textId="66625AF3" w:rsidR="00CA5A0A" w:rsidRPr="007D56F9" w:rsidRDefault="00CA5A0A">
            <w:pPr>
              <w:jc w:val="left"/>
              <w:rPr>
                <w:rFonts w:asciiTheme="minorHAnsi" w:eastAsia="ＭＳ 明朝" w:hAnsiTheme="minorHAnsi" w:cstheme="minorHAnsi"/>
                <w:b/>
                <w:bCs/>
                <w:i/>
                <w:iCs/>
                <w:color w:val="404040" w:themeColor="text1" w:themeTint="BF"/>
                <w:kern w:val="0"/>
                <w:sz w:val="18"/>
                <w:szCs w:val="18"/>
                <w:lang w:eastAsia="ja-JP"/>
              </w:rPr>
            </w:pPr>
            <w:r w:rsidRPr="007D56F9"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  <w:t>Total uncertainty of each sector</w:t>
            </w:r>
            <w:r w:rsidR="0064126A"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  <w:t xml:space="preserve"> (</w:t>
            </w:r>
            <w:r w:rsidRPr="007D56F9"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  <w:t>%</w:t>
            </w:r>
            <w:r w:rsidR="0064126A"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  <w:t>)</w:t>
            </w:r>
          </w:p>
        </w:tc>
      </w:tr>
      <w:tr w:rsidR="00CA5A0A" w:rsidRPr="007D56F9" w14:paraId="71AE0ECA" w14:textId="77777777" w:rsidTr="00CA5A0A">
        <w:tc>
          <w:tcPr>
            <w:tcW w:w="11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A49B7A" w14:textId="77777777" w:rsidR="00CA5A0A" w:rsidRPr="007D56F9" w:rsidRDefault="00CA5A0A" w:rsidP="009B39D5">
            <w:pPr>
              <w:jc w:val="left"/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</w:pPr>
            <w:r w:rsidRPr="007D56F9"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  <w:t>Electricity generation</w:t>
            </w:r>
          </w:p>
        </w:tc>
        <w:tc>
          <w:tcPr>
            <w:tcW w:w="13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ED5EE1" w14:textId="22917172" w:rsidR="00CA5A0A" w:rsidRPr="007D56F9" w:rsidRDefault="00856BDC" w:rsidP="00B420BB">
            <w:pPr>
              <w:jc w:val="left"/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</w:pPr>
            <w:r w:rsidRPr="007D56F9"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  <w:t>5.00</w:t>
            </w:r>
            <w:r w:rsidR="00CA5A0A" w:rsidRPr="007D56F9"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  <w:t xml:space="preserve"> </w:t>
            </w:r>
          </w:p>
        </w:tc>
        <w:tc>
          <w:tcPr>
            <w:tcW w:w="13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47BDBE" w14:textId="196975AA" w:rsidR="00CA5A0A" w:rsidRPr="007D56F9" w:rsidRDefault="00CA5A0A" w:rsidP="009B39D5">
            <w:pPr>
              <w:jc w:val="left"/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</w:pPr>
            <w:r w:rsidRPr="007D56F9"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  <w:t xml:space="preserve">5.00 </w:t>
            </w:r>
          </w:p>
        </w:tc>
        <w:tc>
          <w:tcPr>
            <w:tcW w:w="116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4707ED" w14:textId="110B4DA5" w:rsidR="00CA5A0A" w:rsidRPr="007D56F9" w:rsidRDefault="00856BDC" w:rsidP="009B39D5">
            <w:pPr>
              <w:jc w:val="left"/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</w:pPr>
            <w:r w:rsidRPr="007D56F9"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  <w:t>7.07</w:t>
            </w:r>
          </w:p>
        </w:tc>
      </w:tr>
      <w:tr w:rsidR="00CA5A0A" w:rsidRPr="007D56F9" w14:paraId="2C336309" w14:textId="77777777" w:rsidTr="00CA5A0A">
        <w:tc>
          <w:tcPr>
            <w:tcW w:w="11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7A3F90" w14:textId="77777777" w:rsidR="00CA5A0A" w:rsidRPr="007D56F9" w:rsidRDefault="00CA5A0A" w:rsidP="009B39D5">
            <w:pPr>
              <w:jc w:val="left"/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</w:pPr>
            <w:r w:rsidRPr="007D56F9"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  <w:t>Civil aviation</w:t>
            </w:r>
          </w:p>
        </w:tc>
        <w:tc>
          <w:tcPr>
            <w:tcW w:w="13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E54B9C" w14:textId="79AE6FEE" w:rsidR="00CA5A0A" w:rsidRPr="007D56F9" w:rsidRDefault="00856BDC" w:rsidP="009B39D5">
            <w:pPr>
              <w:jc w:val="left"/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</w:pPr>
            <w:r w:rsidRPr="007D56F9"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  <w:t>5.00</w:t>
            </w:r>
          </w:p>
        </w:tc>
        <w:tc>
          <w:tcPr>
            <w:tcW w:w="13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897396" w14:textId="57237E13" w:rsidR="00CA5A0A" w:rsidRPr="007D56F9" w:rsidRDefault="00856BDC" w:rsidP="009B39D5">
            <w:pPr>
              <w:jc w:val="left"/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</w:pPr>
            <w:r w:rsidRPr="007D56F9"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  <w:t>5.00</w:t>
            </w:r>
          </w:p>
        </w:tc>
        <w:tc>
          <w:tcPr>
            <w:tcW w:w="116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241A5C" w14:textId="65DC3ACE" w:rsidR="00CA5A0A" w:rsidRPr="007D56F9" w:rsidRDefault="00856BDC" w:rsidP="009B39D5">
            <w:pPr>
              <w:jc w:val="left"/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</w:pPr>
            <w:r w:rsidRPr="007D56F9"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  <w:t>7.07</w:t>
            </w:r>
          </w:p>
        </w:tc>
      </w:tr>
      <w:tr w:rsidR="00CA5A0A" w:rsidRPr="007D56F9" w14:paraId="6D37C2FF" w14:textId="77777777" w:rsidTr="00CA5A0A">
        <w:tc>
          <w:tcPr>
            <w:tcW w:w="11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6B19A0" w14:textId="228D9BE3" w:rsidR="00CA5A0A" w:rsidRPr="007D56F9" w:rsidRDefault="00CA5A0A" w:rsidP="009B39D5">
            <w:pPr>
              <w:jc w:val="left"/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</w:pPr>
            <w:r w:rsidRPr="007D56F9"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  <w:t>Waterborne navigation</w:t>
            </w:r>
          </w:p>
        </w:tc>
        <w:tc>
          <w:tcPr>
            <w:tcW w:w="13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C2E24D" w14:textId="3C813632" w:rsidR="00CA5A0A" w:rsidRPr="007D56F9" w:rsidRDefault="00CA5A0A" w:rsidP="009B39D5">
            <w:pPr>
              <w:jc w:val="left"/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</w:pPr>
            <w:r w:rsidRPr="007D56F9"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  <w:t xml:space="preserve">5.00 </w:t>
            </w:r>
          </w:p>
        </w:tc>
        <w:tc>
          <w:tcPr>
            <w:tcW w:w="13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AA018A" w14:textId="4408FC39" w:rsidR="00CA5A0A" w:rsidRPr="007D56F9" w:rsidRDefault="00856BDC" w:rsidP="009B39D5">
            <w:pPr>
              <w:jc w:val="left"/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</w:pPr>
            <w:r w:rsidRPr="007D56F9"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  <w:t>5.00</w:t>
            </w:r>
          </w:p>
        </w:tc>
        <w:tc>
          <w:tcPr>
            <w:tcW w:w="116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09DE61" w14:textId="2F0FC596" w:rsidR="00CA5A0A" w:rsidRPr="007D56F9" w:rsidRDefault="00856BDC" w:rsidP="009B39D5">
            <w:pPr>
              <w:jc w:val="left"/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</w:pPr>
            <w:r w:rsidRPr="007D56F9"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  <w:t>7.07</w:t>
            </w:r>
          </w:p>
        </w:tc>
      </w:tr>
      <w:tr w:rsidR="00CA5A0A" w:rsidRPr="007D56F9" w14:paraId="4846B37C" w14:textId="77777777" w:rsidTr="00CA5A0A">
        <w:tc>
          <w:tcPr>
            <w:tcW w:w="11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40AAB3" w14:textId="77777777" w:rsidR="00CA5A0A" w:rsidRPr="007D56F9" w:rsidRDefault="00CA5A0A" w:rsidP="009B39D5">
            <w:pPr>
              <w:jc w:val="left"/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</w:pPr>
            <w:r w:rsidRPr="007D56F9"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  <w:t>Waste incineration</w:t>
            </w:r>
          </w:p>
        </w:tc>
        <w:tc>
          <w:tcPr>
            <w:tcW w:w="13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E14475" w14:textId="1AD32B2A" w:rsidR="00CA5A0A" w:rsidRPr="007D56F9" w:rsidRDefault="00CA5A0A" w:rsidP="009B39D5">
            <w:pPr>
              <w:jc w:val="left"/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</w:pPr>
            <w:r w:rsidRPr="007D56F9"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  <w:t xml:space="preserve">5.00 </w:t>
            </w:r>
          </w:p>
        </w:tc>
        <w:tc>
          <w:tcPr>
            <w:tcW w:w="13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A26110" w14:textId="4310FFC2" w:rsidR="00CA5A0A" w:rsidRPr="007D56F9" w:rsidRDefault="00CA5A0A" w:rsidP="009B39D5">
            <w:pPr>
              <w:jc w:val="left"/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</w:pPr>
            <w:r w:rsidRPr="007D56F9"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  <w:t xml:space="preserve">5.00 </w:t>
            </w:r>
          </w:p>
        </w:tc>
        <w:tc>
          <w:tcPr>
            <w:tcW w:w="116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72832C" w14:textId="5071EB1B" w:rsidR="00CA5A0A" w:rsidRPr="007D56F9" w:rsidRDefault="00CA5A0A" w:rsidP="009B39D5">
            <w:pPr>
              <w:jc w:val="left"/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</w:pPr>
            <w:r w:rsidRPr="007D56F9"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  <w:t>7.07</w:t>
            </w:r>
          </w:p>
        </w:tc>
      </w:tr>
      <w:tr w:rsidR="00CA5A0A" w:rsidRPr="007D56F9" w14:paraId="1027D7BC" w14:textId="77777777" w:rsidTr="00CA5A0A">
        <w:tc>
          <w:tcPr>
            <w:tcW w:w="11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606480" w14:textId="77777777" w:rsidR="00CA5A0A" w:rsidRPr="007D56F9" w:rsidRDefault="00CA5A0A" w:rsidP="009B39D5">
            <w:pPr>
              <w:jc w:val="left"/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</w:pPr>
            <w:r w:rsidRPr="007D56F9"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  <w:t>Road transportation</w:t>
            </w:r>
          </w:p>
        </w:tc>
        <w:tc>
          <w:tcPr>
            <w:tcW w:w="13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FC7525" w14:textId="5737AB6D" w:rsidR="00CA5A0A" w:rsidRPr="007D56F9" w:rsidRDefault="00CA5A0A" w:rsidP="009B39D5">
            <w:pPr>
              <w:jc w:val="left"/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</w:pPr>
            <w:r w:rsidRPr="007D56F9"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  <w:t>5.00</w:t>
            </w:r>
          </w:p>
        </w:tc>
        <w:tc>
          <w:tcPr>
            <w:tcW w:w="13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1931FE" w14:textId="1B6CDDC8" w:rsidR="00CA5A0A" w:rsidRPr="007D56F9" w:rsidRDefault="00CA5A0A" w:rsidP="009B39D5">
            <w:pPr>
              <w:jc w:val="left"/>
              <w:rPr>
                <w:rFonts w:asciiTheme="minorHAnsi" w:eastAsia="ＭＳ 明朝" w:hAnsiTheme="minorHAnsi" w:cstheme="minorHAnsi"/>
                <w:b/>
                <w:sz w:val="18"/>
                <w:szCs w:val="18"/>
                <w:lang w:eastAsia="ja-JP"/>
              </w:rPr>
            </w:pPr>
            <w:r w:rsidRPr="007D56F9"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  <w:t xml:space="preserve">5.00 </w:t>
            </w:r>
          </w:p>
        </w:tc>
        <w:tc>
          <w:tcPr>
            <w:tcW w:w="116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9FB469" w14:textId="3D555894" w:rsidR="00CA5A0A" w:rsidRPr="007D56F9" w:rsidRDefault="00CA5A0A" w:rsidP="009B39D5">
            <w:pPr>
              <w:jc w:val="left"/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</w:pPr>
            <w:r w:rsidRPr="007D56F9"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  <w:t>7.07</w:t>
            </w:r>
          </w:p>
        </w:tc>
      </w:tr>
      <w:tr w:rsidR="00CA5A0A" w:rsidRPr="007D56F9" w14:paraId="676139E3" w14:textId="77777777" w:rsidTr="00CA5A0A">
        <w:tc>
          <w:tcPr>
            <w:tcW w:w="11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BEE107" w14:textId="35830DD1" w:rsidR="00CA5A0A" w:rsidRPr="007D56F9" w:rsidRDefault="00CA5A0A" w:rsidP="0076702D">
            <w:pPr>
              <w:jc w:val="left"/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</w:pPr>
            <w:r w:rsidRPr="007D56F9"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  <w:t>Industrial and commercial</w:t>
            </w:r>
          </w:p>
        </w:tc>
        <w:tc>
          <w:tcPr>
            <w:tcW w:w="13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CBB0DF" w14:textId="405A1079" w:rsidR="00CA5A0A" w:rsidRPr="007D56F9" w:rsidRDefault="00CA5A0A" w:rsidP="0076702D">
            <w:pPr>
              <w:jc w:val="left"/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</w:pPr>
            <w:r w:rsidRPr="007D56F9"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  <w:t xml:space="preserve">5.00 </w:t>
            </w:r>
          </w:p>
        </w:tc>
        <w:tc>
          <w:tcPr>
            <w:tcW w:w="13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F7A323" w14:textId="4F5F04BE" w:rsidR="00CA5A0A" w:rsidRPr="007D56F9" w:rsidRDefault="00CA5A0A" w:rsidP="0076702D">
            <w:pPr>
              <w:jc w:val="left"/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</w:pPr>
            <w:r w:rsidRPr="007D56F9"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  <w:t xml:space="preserve">5.00 </w:t>
            </w:r>
          </w:p>
        </w:tc>
        <w:tc>
          <w:tcPr>
            <w:tcW w:w="116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3A6104" w14:textId="0F642A83" w:rsidR="00CA5A0A" w:rsidRPr="007D56F9" w:rsidRDefault="00CA5A0A" w:rsidP="0076702D">
            <w:pPr>
              <w:jc w:val="left"/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</w:pPr>
            <w:r w:rsidRPr="007D56F9"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  <w:t>7.07</w:t>
            </w:r>
          </w:p>
        </w:tc>
      </w:tr>
      <w:tr w:rsidR="00CA5A0A" w:rsidRPr="007D56F9" w14:paraId="760467BA" w14:textId="77777777" w:rsidTr="00CA5A0A">
        <w:tc>
          <w:tcPr>
            <w:tcW w:w="11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A74BA4" w14:textId="65F9D89D" w:rsidR="00CA5A0A" w:rsidRPr="007D56F9" w:rsidRDefault="00CA5A0A" w:rsidP="0076702D">
            <w:pPr>
              <w:jc w:val="left"/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</w:pPr>
            <w:r w:rsidRPr="007D56F9"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  <w:t xml:space="preserve">Residential </w:t>
            </w:r>
          </w:p>
        </w:tc>
        <w:tc>
          <w:tcPr>
            <w:tcW w:w="13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0DC23A" w14:textId="62739628" w:rsidR="00CA5A0A" w:rsidRPr="007D56F9" w:rsidRDefault="00CA5A0A" w:rsidP="0076702D">
            <w:pPr>
              <w:jc w:val="left"/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</w:pPr>
            <w:r w:rsidRPr="007D56F9"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  <w:t>5.00</w:t>
            </w:r>
          </w:p>
        </w:tc>
        <w:tc>
          <w:tcPr>
            <w:tcW w:w="13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E0D0E9" w14:textId="4144174F" w:rsidR="00CA5A0A" w:rsidRPr="007D56F9" w:rsidRDefault="00CA5A0A" w:rsidP="0076702D">
            <w:pPr>
              <w:jc w:val="left"/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</w:pPr>
            <w:r w:rsidRPr="007D56F9"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  <w:t xml:space="preserve">5.00 </w:t>
            </w:r>
          </w:p>
        </w:tc>
        <w:tc>
          <w:tcPr>
            <w:tcW w:w="116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BB4A12" w14:textId="21283387" w:rsidR="00CA5A0A" w:rsidRPr="007D56F9" w:rsidRDefault="00CA5A0A" w:rsidP="0076702D">
            <w:pPr>
              <w:jc w:val="left"/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</w:pPr>
            <w:r w:rsidRPr="007D56F9"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  <w:t>7.07</w:t>
            </w:r>
          </w:p>
        </w:tc>
      </w:tr>
      <w:tr w:rsidR="00CA5A0A" w:rsidRPr="007D56F9" w14:paraId="04B34A1A" w14:textId="77777777" w:rsidTr="00CA5A0A">
        <w:tc>
          <w:tcPr>
            <w:tcW w:w="11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0A9BDF" w14:textId="4DCACBB8" w:rsidR="00CA5A0A" w:rsidRPr="007D56F9" w:rsidRDefault="00CA5A0A" w:rsidP="0076702D">
            <w:pPr>
              <w:jc w:val="left"/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</w:pPr>
            <w:r w:rsidRPr="007D56F9"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  <w:t>Agricultural machine use</w:t>
            </w:r>
          </w:p>
        </w:tc>
        <w:tc>
          <w:tcPr>
            <w:tcW w:w="13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0A6EC3" w14:textId="732F499B" w:rsidR="00CA5A0A" w:rsidRPr="007D56F9" w:rsidRDefault="00CA5A0A" w:rsidP="0076702D">
            <w:pPr>
              <w:jc w:val="left"/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</w:pPr>
            <w:r w:rsidRPr="007D56F9"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  <w:t>5.00</w:t>
            </w:r>
          </w:p>
        </w:tc>
        <w:tc>
          <w:tcPr>
            <w:tcW w:w="13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4803E2" w14:textId="26866660" w:rsidR="00CA5A0A" w:rsidRPr="007D56F9" w:rsidRDefault="00CA5A0A" w:rsidP="0076702D">
            <w:pPr>
              <w:jc w:val="left"/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</w:pPr>
            <w:r w:rsidRPr="007D56F9"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  <w:t>5.</w:t>
            </w:r>
            <w:r w:rsidR="00856BDC" w:rsidRPr="007D56F9"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  <w:t xml:space="preserve">00 </w:t>
            </w:r>
          </w:p>
        </w:tc>
        <w:tc>
          <w:tcPr>
            <w:tcW w:w="116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C9D528" w14:textId="0EDDC1C8" w:rsidR="00CA5A0A" w:rsidRPr="007D56F9" w:rsidRDefault="00856BDC" w:rsidP="0076702D">
            <w:pPr>
              <w:jc w:val="left"/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</w:pPr>
            <w:r w:rsidRPr="007D56F9"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  <w:t>7.07</w:t>
            </w:r>
          </w:p>
        </w:tc>
      </w:tr>
      <w:tr w:rsidR="00660794" w:rsidRPr="00CC33DC" w14:paraId="7EA10C74" w14:textId="77777777" w:rsidTr="00660794">
        <w:tc>
          <w:tcPr>
            <w:tcW w:w="3831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8867D5" w14:textId="6647F9A3" w:rsidR="00660794" w:rsidRPr="007D56F9" w:rsidRDefault="00660794" w:rsidP="00660794">
            <w:pPr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</w:pPr>
            <w:r w:rsidRPr="007D56F9"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  <w:t>Total uncertainty for all sectors:</w:t>
            </w:r>
            <w:r w:rsidR="0064126A"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  <w:t xml:space="preserve"> (</w:t>
            </w:r>
            <w:r w:rsidRPr="007D56F9"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  <w:t>%</w:t>
            </w:r>
            <w:r w:rsidR="0064126A"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  <w:t>)</w:t>
            </w:r>
          </w:p>
        </w:tc>
        <w:tc>
          <w:tcPr>
            <w:tcW w:w="116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043757" w14:textId="6C5FC5FC" w:rsidR="00660794" w:rsidRPr="00CC33DC" w:rsidRDefault="00660794" w:rsidP="0076702D">
            <w:pPr>
              <w:jc w:val="left"/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</w:pPr>
            <w:r w:rsidRPr="00574A1C">
              <w:rPr>
                <w:rFonts w:asciiTheme="minorHAnsi" w:eastAsia="ＭＳ 明朝" w:hAnsiTheme="minorHAnsi" w:cstheme="minorHAnsi"/>
                <w:sz w:val="18"/>
                <w:szCs w:val="18"/>
                <w:highlight w:val="yellow"/>
                <w:lang w:eastAsia="ja-JP"/>
              </w:rPr>
              <w:t>3.5</w:t>
            </w:r>
            <w:r w:rsidR="00856BDC" w:rsidRPr="00574A1C">
              <w:rPr>
                <w:rFonts w:asciiTheme="minorHAnsi" w:eastAsia="ＭＳ 明朝" w:hAnsiTheme="minorHAnsi" w:cstheme="minorHAnsi"/>
                <w:sz w:val="18"/>
                <w:szCs w:val="18"/>
                <w:highlight w:val="yellow"/>
                <w:lang w:eastAsia="ja-JP"/>
              </w:rPr>
              <w:t>7</w:t>
            </w:r>
          </w:p>
        </w:tc>
      </w:tr>
    </w:tbl>
    <w:p w14:paraId="680171A9" w14:textId="6F61980E" w:rsidR="00DC26C6" w:rsidRPr="001768A1" w:rsidRDefault="00DC26C6" w:rsidP="00B420BB">
      <w:pPr>
        <w:spacing w:line="480" w:lineRule="auto"/>
        <w:jc w:val="left"/>
        <w:rPr>
          <w:rFonts w:asciiTheme="minorHAnsi" w:hAnsiTheme="minorHAnsi" w:cstheme="minorHAnsi"/>
          <w:lang w:val="en-US"/>
        </w:rPr>
      </w:pPr>
    </w:p>
    <w:sectPr w:rsidR="00DC26C6" w:rsidRPr="001768A1" w:rsidSect="00B420BB">
      <w:footerReference w:type="default" r:id="rId26"/>
      <w:type w:val="continuous"/>
      <w:pgSz w:w="11906" w:h="16838" w:code="9"/>
      <w:pgMar w:top="567" w:right="936" w:bottom="1338" w:left="936" w:header="0" w:footer="737" w:gutter="0"/>
      <w:lnNumType w:countBy="1" w:restart="continuous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313A3E0B" w14:textId="77777777" w:rsidR="004610FD" w:rsidRDefault="004610FD" w:rsidP="006D0C96">
      <w:pPr>
        <w:spacing w:line="240" w:lineRule="auto"/>
      </w:pPr>
      <w:r>
        <w:separator/>
      </w:r>
    </w:p>
  </w:endnote>
  <w:endnote w:type="continuationSeparator" w:id="0">
    <w:p w14:paraId="7EAC15D5" w14:textId="77777777" w:rsidR="004610FD" w:rsidRDefault="004610FD" w:rsidP="006D0C96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ＭＳ Ｐゴシック">
    <w:altName w:val="MS PGothic"/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+ 2p light">
    <w:altName w:val="游ゴシック"/>
    <w:panose1 w:val="00000000000000000000"/>
    <w:charset w:val="80"/>
    <w:family w:val="swiss"/>
    <w:notTrueType/>
    <w:pitch w:val="default"/>
    <w:sig w:usb0="00000001" w:usb1="08070000" w:usb2="00000010" w:usb3="00000000" w:csb0="00020000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SimHei">
    <w:altName w:val="黑体"/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-2067788171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632A5801" w14:textId="2C75C5F9" w:rsidR="008128C7" w:rsidRDefault="008128C7">
        <w:pPr>
          <w:pStyle w:val="ac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19</w:t>
        </w:r>
        <w:r>
          <w:rPr>
            <w:noProof/>
          </w:rPr>
          <w:fldChar w:fldCharType="end"/>
        </w:r>
      </w:p>
    </w:sdtContent>
  </w:sdt>
  <w:p w14:paraId="6A7F175F" w14:textId="77777777" w:rsidR="008128C7" w:rsidRDefault="008128C7">
    <w:pPr>
      <w:pStyle w:val="ac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642FA78D" w14:textId="77777777" w:rsidR="004610FD" w:rsidRDefault="004610FD" w:rsidP="006D0C96">
      <w:pPr>
        <w:spacing w:line="240" w:lineRule="auto"/>
      </w:pPr>
      <w:r>
        <w:separator/>
      </w:r>
    </w:p>
  </w:footnote>
  <w:footnote w:type="continuationSeparator" w:id="0">
    <w:p w14:paraId="729802E5" w14:textId="77777777" w:rsidR="004610FD" w:rsidRDefault="004610FD" w:rsidP="006D0C96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B294403"/>
    <w:multiLevelType w:val="hybridMultilevel"/>
    <w:tmpl w:val="E6ECA0A2"/>
    <w:lvl w:ilvl="0" w:tplc="35A460C0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hint="default"/>
        <w:b w:val="0"/>
        <w:i w:val="0"/>
        <w:sz w:val="24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B7527E7"/>
    <w:multiLevelType w:val="hybridMultilevel"/>
    <w:tmpl w:val="386E276A"/>
    <w:lvl w:ilvl="0" w:tplc="7EFE5B02">
      <w:start w:val="1"/>
      <w:numFmt w:val="decimal"/>
      <w:lvlText w:val="%1."/>
      <w:lvlJc w:val="left"/>
      <w:pPr>
        <w:ind w:left="420" w:hanging="420"/>
      </w:pPr>
      <w:rPr>
        <w:color w:val="auto"/>
        <w:sz w:val="20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2" w15:restartNumberingAfterBreak="0">
    <w:nsid w:val="1B4F6D5F"/>
    <w:multiLevelType w:val="multilevel"/>
    <w:tmpl w:val="0300857C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isLgl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720" w:hanging="72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080" w:hanging="108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3" w15:restartNumberingAfterBreak="0">
    <w:nsid w:val="23621EB8"/>
    <w:multiLevelType w:val="hybridMultilevel"/>
    <w:tmpl w:val="B3626938"/>
    <w:lvl w:ilvl="0" w:tplc="F29A847E">
      <w:start w:val="1"/>
      <w:numFmt w:val="bullet"/>
      <w:pStyle w:val="Bullets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4256464"/>
    <w:multiLevelType w:val="hybridMultilevel"/>
    <w:tmpl w:val="8D34987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39EA7CBE"/>
    <w:multiLevelType w:val="hybridMultilevel"/>
    <w:tmpl w:val="DA26652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469B79FD"/>
    <w:multiLevelType w:val="multilevel"/>
    <w:tmpl w:val="781E7A9C"/>
    <w:lvl w:ilvl="0">
      <w:start w:val="2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720" w:hanging="72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080" w:hanging="108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7" w15:restartNumberingAfterBreak="0">
    <w:nsid w:val="5DDE468A"/>
    <w:multiLevelType w:val="hybridMultilevel"/>
    <w:tmpl w:val="AE7C6E92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66AC2032"/>
    <w:multiLevelType w:val="hybridMultilevel"/>
    <w:tmpl w:val="D750C8AA"/>
    <w:lvl w:ilvl="0" w:tplc="19A8B6D6">
      <w:numFmt w:val="bullet"/>
      <w:lvlText w:val="-"/>
      <w:lvlJc w:val="left"/>
      <w:pPr>
        <w:ind w:left="720" w:hanging="360"/>
      </w:pPr>
      <w:rPr>
        <w:rFonts w:ascii="Times New Roman" w:eastAsia="ＭＳ Ｐゴシック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6DCB5B64"/>
    <w:multiLevelType w:val="hybridMultilevel"/>
    <w:tmpl w:val="38D23170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3"/>
  </w:num>
  <w:num w:numId="3">
    <w:abstractNumId w:val="0"/>
  </w:num>
  <w:num w:numId="4">
    <w:abstractNumId w:val="1"/>
  </w:num>
  <w:num w:numId="5">
    <w:abstractNumId w:val="5"/>
  </w:num>
  <w:num w:numId="6">
    <w:abstractNumId w:val="9"/>
  </w:num>
  <w:num w:numId="7">
    <w:abstractNumId w:val="7"/>
  </w:num>
  <w:num w:numId="8">
    <w:abstractNumId w:val="4"/>
  </w:num>
  <w:num w:numId="9">
    <w:abstractNumId w:val="2"/>
  </w:num>
  <w:num w:numId="10">
    <w:abstractNumId w:val="6"/>
  </w:num>
  <w:num w:numId="11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attachedTemplate r:id="rId1"/>
  <w:defaultTabStop w:val="720"/>
  <w:characterSpacingControl w:val="doNotCompress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64213"/>
    <w:rsid w:val="00000C15"/>
    <w:rsid w:val="00000E4E"/>
    <w:rsid w:val="00000FE2"/>
    <w:rsid w:val="00001275"/>
    <w:rsid w:val="00002E9A"/>
    <w:rsid w:val="0000341A"/>
    <w:rsid w:val="00005303"/>
    <w:rsid w:val="00005A52"/>
    <w:rsid w:val="00005B21"/>
    <w:rsid w:val="00005E3F"/>
    <w:rsid w:val="00005FD8"/>
    <w:rsid w:val="0000764B"/>
    <w:rsid w:val="000103C3"/>
    <w:rsid w:val="00010661"/>
    <w:rsid w:val="0001098F"/>
    <w:rsid w:val="00011038"/>
    <w:rsid w:val="000129B2"/>
    <w:rsid w:val="000130E4"/>
    <w:rsid w:val="00013C22"/>
    <w:rsid w:val="00014618"/>
    <w:rsid w:val="000149EB"/>
    <w:rsid w:val="00014BFA"/>
    <w:rsid w:val="00014FFD"/>
    <w:rsid w:val="00015565"/>
    <w:rsid w:val="0001557D"/>
    <w:rsid w:val="000168E2"/>
    <w:rsid w:val="00016A65"/>
    <w:rsid w:val="00017109"/>
    <w:rsid w:val="000200F9"/>
    <w:rsid w:val="0002169C"/>
    <w:rsid w:val="00021B3C"/>
    <w:rsid w:val="00021DEC"/>
    <w:rsid w:val="00021E6B"/>
    <w:rsid w:val="00021F58"/>
    <w:rsid w:val="00023395"/>
    <w:rsid w:val="00023411"/>
    <w:rsid w:val="000252F5"/>
    <w:rsid w:val="00025842"/>
    <w:rsid w:val="0002590E"/>
    <w:rsid w:val="00025BA7"/>
    <w:rsid w:val="00025D53"/>
    <w:rsid w:val="0002695B"/>
    <w:rsid w:val="00026B07"/>
    <w:rsid w:val="00027224"/>
    <w:rsid w:val="000273CA"/>
    <w:rsid w:val="00030442"/>
    <w:rsid w:val="000314DE"/>
    <w:rsid w:val="00031AC0"/>
    <w:rsid w:val="00031BC7"/>
    <w:rsid w:val="00032B4E"/>
    <w:rsid w:val="00034473"/>
    <w:rsid w:val="000356F9"/>
    <w:rsid w:val="00035C32"/>
    <w:rsid w:val="0003610C"/>
    <w:rsid w:val="0003636D"/>
    <w:rsid w:val="00041C49"/>
    <w:rsid w:val="0004340C"/>
    <w:rsid w:val="00043576"/>
    <w:rsid w:val="00043D36"/>
    <w:rsid w:val="00045B3D"/>
    <w:rsid w:val="00045DCC"/>
    <w:rsid w:val="000461CC"/>
    <w:rsid w:val="00047211"/>
    <w:rsid w:val="000503FE"/>
    <w:rsid w:val="000518F4"/>
    <w:rsid w:val="00051946"/>
    <w:rsid w:val="00053409"/>
    <w:rsid w:val="00053ADA"/>
    <w:rsid w:val="000543F0"/>
    <w:rsid w:val="00054AB9"/>
    <w:rsid w:val="0005619B"/>
    <w:rsid w:val="0005690A"/>
    <w:rsid w:val="0006051A"/>
    <w:rsid w:val="00061040"/>
    <w:rsid w:val="00062759"/>
    <w:rsid w:val="00062A86"/>
    <w:rsid w:val="00062F0D"/>
    <w:rsid w:val="00063208"/>
    <w:rsid w:val="00063AC3"/>
    <w:rsid w:val="00063EA3"/>
    <w:rsid w:val="0006413F"/>
    <w:rsid w:val="000641DF"/>
    <w:rsid w:val="00064DC7"/>
    <w:rsid w:val="00065127"/>
    <w:rsid w:val="000652C9"/>
    <w:rsid w:val="00065DD2"/>
    <w:rsid w:val="00066F04"/>
    <w:rsid w:val="000704BB"/>
    <w:rsid w:val="000708D6"/>
    <w:rsid w:val="00071C96"/>
    <w:rsid w:val="00073311"/>
    <w:rsid w:val="00073A7A"/>
    <w:rsid w:val="0007527F"/>
    <w:rsid w:val="00075F28"/>
    <w:rsid w:val="000766D6"/>
    <w:rsid w:val="0007757B"/>
    <w:rsid w:val="00077AF0"/>
    <w:rsid w:val="0008021D"/>
    <w:rsid w:val="0008137F"/>
    <w:rsid w:val="00082A66"/>
    <w:rsid w:val="00083849"/>
    <w:rsid w:val="00083EE0"/>
    <w:rsid w:val="000876B4"/>
    <w:rsid w:val="00091183"/>
    <w:rsid w:val="000911FC"/>
    <w:rsid w:val="000914C5"/>
    <w:rsid w:val="00091D01"/>
    <w:rsid w:val="00091F8B"/>
    <w:rsid w:val="000920E8"/>
    <w:rsid w:val="00092C97"/>
    <w:rsid w:val="00092F55"/>
    <w:rsid w:val="00092FE7"/>
    <w:rsid w:val="000949B0"/>
    <w:rsid w:val="00095094"/>
    <w:rsid w:val="000950E9"/>
    <w:rsid w:val="000975CC"/>
    <w:rsid w:val="000978CB"/>
    <w:rsid w:val="00097ECB"/>
    <w:rsid w:val="000A0E9D"/>
    <w:rsid w:val="000A1810"/>
    <w:rsid w:val="000A1B62"/>
    <w:rsid w:val="000A1B66"/>
    <w:rsid w:val="000A301D"/>
    <w:rsid w:val="000A53AF"/>
    <w:rsid w:val="000A5586"/>
    <w:rsid w:val="000A5A9F"/>
    <w:rsid w:val="000A6522"/>
    <w:rsid w:val="000A685F"/>
    <w:rsid w:val="000A7120"/>
    <w:rsid w:val="000A726A"/>
    <w:rsid w:val="000A76F4"/>
    <w:rsid w:val="000B014E"/>
    <w:rsid w:val="000B0D16"/>
    <w:rsid w:val="000B0D1D"/>
    <w:rsid w:val="000B1F34"/>
    <w:rsid w:val="000B1FA0"/>
    <w:rsid w:val="000B2160"/>
    <w:rsid w:val="000B38D7"/>
    <w:rsid w:val="000B4119"/>
    <w:rsid w:val="000B42A2"/>
    <w:rsid w:val="000B4DEE"/>
    <w:rsid w:val="000B4F5E"/>
    <w:rsid w:val="000B5A5D"/>
    <w:rsid w:val="000B6158"/>
    <w:rsid w:val="000B6BD6"/>
    <w:rsid w:val="000C0C65"/>
    <w:rsid w:val="000C13FF"/>
    <w:rsid w:val="000C2788"/>
    <w:rsid w:val="000C2AD4"/>
    <w:rsid w:val="000C3875"/>
    <w:rsid w:val="000C3A9F"/>
    <w:rsid w:val="000C4AE6"/>
    <w:rsid w:val="000C54ED"/>
    <w:rsid w:val="000C6652"/>
    <w:rsid w:val="000C6724"/>
    <w:rsid w:val="000C67D0"/>
    <w:rsid w:val="000D0AE5"/>
    <w:rsid w:val="000D106B"/>
    <w:rsid w:val="000D1328"/>
    <w:rsid w:val="000D1763"/>
    <w:rsid w:val="000D3DD0"/>
    <w:rsid w:val="000D5411"/>
    <w:rsid w:val="000D5FF8"/>
    <w:rsid w:val="000D6D0D"/>
    <w:rsid w:val="000D6E1A"/>
    <w:rsid w:val="000D7D10"/>
    <w:rsid w:val="000E0EDF"/>
    <w:rsid w:val="000E134F"/>
    <w:rsid w:val="000E1CFC"/>
    <w:rsid w:val="000E3446"/>
    <w:rsid w:val="000E4EEB"/>
    <w:rsid w:val="000E4FE7"/>
    <w:rsid w:val="000E51A0"/>
    <w:rsid w:val="000E57DF"/>
    <w:rsid w:val="000E5987"/>
    <w:rsid w:val="000E6883"/>
    <w:rsid w:val="000F1F90"/>
    <w:rsid w:val="000F26AC"/>
    <w:rsid w:val="000F3014"/>
    <w:rsid w:val="000F30B7"/>
    <w:rsid w:val="000F3F04"/>
    <w:rsid w:val="000F51D8"/>
    <w:rsid w:val="000F5814"/>
    <w:rsid w:val="000F6363"/>
    <w:rsid w:val="000F6832"/>
    <w:rsid w:val="000F69CD"/>
    <w:rsid w:val="00100B44"/>
    <w:rsid w:val="00100DDF"/>
    <w:rsid w:val="00100E2D"/>
    <w:rsid w:val="001035AE"/>
    <w:rsid w:val="00103A13"/>
    <w:rsid w:val="0010413D"/>
    <w:rsid w:val="00104FC7"/>
    <w:rsid w:val="001056CE"/>
    <w:rsid w:val="00105F70"/>
    <w:rsid w:val="00106393"/>
    <w:rsid w:val="00107C20"/>
    <w:rsid w:val="00107D23"/>
    <w:rsid w:val="00110400"/>
    <w:rsid w:val="0011133E"/>
    <w:rsid w:val="00111AF1"/>
    <w:rsid w:val="00112BF3"/>
    <w:rsid w:val="00112C2E"/>
    <w:rsid w:val="00113A60"/>
    <w:rsid w:val="00113AE7"/>
    <w:rsid w:val="00114D74"/>
    <w:rsid w:val="00115268"/>
    <w:rsid w:val="00115923"/>
    <w:rsid w:val="0011742E"/>
    <w:rsid w:val="00117AAC"/>
    <w:rsid w:val="001210B7"/>
    <w:rsid w:val="001212F9"/>
    <w:rsid w:val="001213AE"/>
    <w:rsid w:val="001238B8"/>
    <w:rsid w:val="00124B2A"/>
    <w:rsid w:val="0012514F"/>
    <w:rsid w:val="001261D7"/>
    <w:rsid w:val="001279A1"/>
    <w:rsid w:val="00130174"/>
    <w:rsid w:val="00131112"/>
    <w:rsid w:val="001311F8"/>
    <w:rsid w:val="0013277C"/>
    <w:rsid w:val="001328F4"/>
    <w:rsid w:val="001354F1"/>
    <w:rsid w:val="00136DAB"/>
    <w:rsid w:val="00142A9D"/>
    <w:rsid w:val="00143332"/>
    <w:rsid w:val="001437EF"/>
    <w:rsid w:val="00143B5C"/>
    <w:rsid w:val="001458D4"/>
    <w:rsid w:val="00145C26"/>
    <w:rsid w:val="0014644E"/>
    <w:rsid w:val="00146F50"/>
    <w:rsid w:val="00147AB3"/>
    <w:rsid w:val="00150417"/>
    <w:rsid w:val="00151164"/>
    <w:rsid w:val="0015133B"/>
    <w:rsid w:val="00151570"/>
    <w:rsid w:val="0015177B"/>
    <w:rsid w:val="00153051"/>
    <w:rsid w:val="001539FB"/>
    <w:rsid w:val="00155049"/>
    <w:rsid w:val="00155457"/>
    <w:rsid w:val="0015613F"/>
    <w:rsid w:val="001612F0"/>
    <w:rsid w:val="00161866"/>
    <w:rsid w:val="0016262D"/>
    <w:rsid w:val="001626FA"/>
    <w:rsid w:val="00163666"/>
    <w:rsid w:val="001654F4"/>
    <w:rsid w:val="00165863"/>
    <w:rsid w:val="00165F69"/>
    <w:rsid w:val="00165F91"/>
    <w:rsid w:val="001662B8"/>
    <w:rsid w:val="00166419"/>
    <w:rsid w:val="0016688C"/>
    <w:rsid w:val="0016722A"/>
    <w:rsid w:val="00167ED4"/>
    <w:rsid w:val="00171A7D"/>
    <w:rsid w:val="00172A9F"/>
    <w:rsid w:val="0017327E"/>
    <w:rsid w:val="0017345C"/>
    <w:rsid w:val="001745E0"/>
    <w:rsid w:val="00174671"/>
    <w:rsid w:val="001747DB"/>
    <w:rsid w:val="00174EEB"/>
    <w:rsid w:val="00175CDA"/>
    <w:rsid w:val="001768A1"/>
    <w:rsid w:val="00180404"/>
    <w:rsid w:val="001805B8"/>
    <w:rsid w:val="00180E6D"/>
    <w:rsid w:val="001813DC"/>
    <w:rsid w:val="00181936"/>
    <w:rsid w:val="00181F15"/>
    <w:rsid w:val="001825FB"/>
    <w:rsid w:val="00182FF7"/>
    <w:rsid w:val="00183D5A"/>
    <w:rsid w:val="001853BC"/>
    <w:rsid w:val="00185A0F"/>
    <w:rsid w:val="00185A44"/>
    <w:rsid w:val="0018786B"/>
    <w:rsid w:val="001902B7"/>
    <w:rsid w:val="001917A3"/>
    <w:rsid w:val="001923B8"/>
    <w:rsid w:val="00192EC1"/>
    <w:rsid w:val="00193096"/>
    <w:rsid w:val="00193A40"/>
    <w:rsid w:val="00193D28"/>
    <w:rsid w:val="00196889"/>
    <w:rsid w:val="00196968"/>
    <w:rsid w:val="00196C00"/>
    <w:rsid w:val="00197840"/>
    <w:rsid w:val="00197DA5"/>
    <w:rsid w:val="001A00A4"/>
    <w:rsid w:val="001A117D"/>
    <w:rsid w:val="001A12B3"/>
    <w:rsid w:val="001A18AD"/>
    <w:rsid w:val="001A2A07"/>
    <w:rsid w:val="001A3C92"/>
    <w:rsid w:val="001A45AE"/>
    <w:rsid w:val="001A569F"/>
    <w:rsid w:val="001A5A45"/>
    <w:rsid w:val="001A68BE"/>
    <w:rsid w:val="001B09D2"/>
    <w:rsid w:val="001B1CDB"/>
    <w:rsid w:val="001B34A9"/>
    <w:rsid w:val="001B35C7"/>
    <w:rsid w:val="001B436E"/>
    <w:rsid w:val="001B4C7B"/>
    <w:rsid w:val="001B7AC7"/>
    <w:rsid w:val="001C1251"/>
    <w:rsid w:val="001C5D0C"/>
    <w:rsid w:val="001C5EB9"/>
    <w:rsid w:val="001C6DEA"/>
    <w:rsid w:val="001C72F3"/>
    <w:rsid w:val="001D00FE"/>
    <w:rsid w:val="001D13D1"/>
    <w:rsid w:val="001D1573"/>
    <w:rsid w:val="001D15F7"/>
    <w:rsid w:val="001D208B"/>
    <w:rsid w:val="001D28C4"/>
    <w:rsid w:val="001D31E1"/>
    <w:rsid w:val="001D3ABC"/>
    <w:rsid w:val="001D6C60"/>
    <w:rsid w:val="001D6C78"/>
    <w:rsid w:val="001D7310"/>
    <w:rsid w:val="001D7925"/>
    <w:rsid w:val="001D79BE"/>
    <w:rsid w:val="001E362E"/>
    <w:rsid w:val="001E3B89"/>
    <w:rsid w:val="001E4E90"/>
    <w:rsid w:val="001E5235"/>
    <w:rsid w:val="001E546C"/>
    <w:rsid w:val="001E57AA"/>
    <w:rsid w:val="001F07D4"/>
    <w:rsid w:val="001F102B"/>
    <w:rsid w:val="001F5FE0"/>
    <w:rsid w:val="001F66F4"/>
    <w:rsid w:val="001F6758"/>
    <w:rsid w:val="001F7030"/>
    <w:rsid w:val="001F7971"/>
    <w:rsid w:val="0020081C"/>
    <w:rsid w:val="00201838"/>
    <w:rsid w:val="002038AF"/>
    <w:rsid w:val="00203F92"/>
    <w:rsid w:val="0020403B"/>
    <w:rsid w:val="00205F8B"/>
    <w:rsid w:val="00206825"/>
    <w:rsid w:val="002101EF"/>
    <w:rsid w:val="00213922"/>
    <w:rsid w:val="00213E7B"/>
    <w:rsid w:val="00215453"/>
    <w:rsid w:val="0021629F"/>
    <w:rsid w:val="0021686D"/>
    <w:rsid w:val="00216DF3"/>
    <w:rsid w:val="00217C0E"/>
    <w:rsid w:val="00220668"/>
    <w:rsid w:val="00220F20"/>
    <w:rsid w:val="0022115E"/>
    <w:rsid w:val="00223637"/>
    <w:rsid w:val="00225D2B"/>
    <w:rsid w:val="002270B3"/>
    <w:rsid w:val="00230B4B"/>
    <w:rsid w:val="00232022"/>
    <w:rsid w:val="002331D8"/>
    <w:rsid w:val="0023492E"/>
    <w:rsid w:val="00235098"/>
    <w:rsid w:val="002350B3"/>
    <w:rsid w:val="00236139"/>
    <w:rsid w:val="00240B82"/>
    <w:rsid w:val="00240C8C"/>
    <w:rsid w:val="0024101B"/>
    <w:rsid w:val="00242986"/>
    <w:rsid w:val="00242AE5"/>
    <w:rsid w:val="002435D7"/>
    <w:rsid w:val="00244E33"/>
    <w:rsid w:val="00245330"/>
    <w:rsid w:val="00245725"/>
    <w:rsid w:val="002460BF"/>
    <w:rsid w:val="00247309"/>
    <w:rsid w:val="002479CB"/>
    <w:rsid w:val="00247DE3"/>
    <w:rsid w:val="0025087F"/>
    <w:rsid w:val="00250B10"/>
    <w:rsid w:val="00250D7F"/>
    <w:rsid w:val="00251F00"/>
    <w:rsid w:val="002520C7"/>
    <w:rsid w:val="0025422C"/>
    <w:rsid w:val="00255B14"/>
    <w:rsid w:val="00257019"/>
    <w:rsid w:val="002574CD"/>
    <w:rsid w:val="002577B7"/>
    <w:rsid w:val="00260375"/>
    <w:rsid w:val="0026068A"/>
    <w:rsid w:val="0026168F"/>
    <w:rsid w:val="00262ADD"/>
    <w:rsid w:val="00262B58"/>
    <w:rsid w:val="002636F5"/>
    <w:rsid w:val="00263D9A"/>
    <w:rsid w:val="00265268"/>
    <w:rsid w:val="00265AFE"/>
    <w:rsid w:val="00266733"/>
    <w:rsid w:val="0027017E"/>
    <w:rsid w:val="002702D9"/>
    <w:rsid w:val="00271B26"/>
    <w:rsid w:val="002720EC"/>
    <w:rsid w:val="00272188"/>
    <w:rsid w:val="00272FEC"/>
    <w:rsid w:val="00273881"/>
    <w:rsid w:val="002745F2"/>
    <w:rsid w:val="00277552"/>
    <w:rsid w:val="00277A55"/>
    <w:rsid w:val="00280AB1"/>
    <w:rsid w:val="00281748"/>
    <w:rsid w:val="00283430"/>
    <w:rsid w:val="00283AC9"/>
    <w:rsid w:val="00283BB0"/>
    <w:rsid w:val="00284139"/>
    <w:rsid w:val="00284215"/>
    <w:rsid w:val="0028468C"/>
    <w:rsid w:val="00285EBA"/>
    <w:rsid w:val="00290FC4"/>
    <w:rsid w:val="0029467D"/>
    <w:rsid w:val="00294724"/>
    <w:rsid w:val="002951E2"/>
    <w:rsid w:val="00297559"/>
    <w:rsid w:val="00297B36"/>
    <w:rsid w:val="002A04B5"/>
    <w:rsid w:val="002A11D0"/>
    <w:rsid w:val="002A1F31"/>
    <w:rsid w:val="002A25DF"/>
    <w:rsid w:val="002A27B8"/>
    <w:rsid w:val="002A27C0"/>
    <w:rsid w:val="002A2BBA"/>
    <w:rsid w:val="002A30C5"/>
    <w:rsid w:val="002A3119"/>
    <w:rsid w:val="002A433D"/>
    <w:rsid w:val="002A4600"/>
    <w:rsid w:val="002A5A35"/>
    <w:rsid w:val="002A656C"/>
    <w:rsid w:val="002A717C"/>
    <w:rsid w:val="002A7C0C"/>
    <w:rsid w:val="002B0993"/>
    <w:rsid w:val="002B14C1"/>
    <w:rsid w:val="002B1C89"/>
    <w:rsid w:val="002B2315"/>
    <w:rsid w:val="002B3388"/>
    <w:rsid w:val="002B4387"/>
    <w:rsid w:val="002B4DF4"/>
    <w:rsid w:val="002B5249"/>
    <w:rsid w:val="002B5585"/>
    <w:rsid w:val="002B5D42"/>
    <w:rsid w:val="002B6825"/>
    <w:rsid w:val="002B6B15"/>
    <w:rsid w:val="002B6F66"/>
    <w:rsid w:val="002C09A2"/>
    <w:rsid w:val="002C15A6"/>
    <w:rsid w:val="002C3884"/>
    <w:rsid w:val="002C3C98"/>
    <w:rsid w:val="002C4BE6"/>
    <w:rsid w:val="002C4D92"/>
    <w:rsid w:val="002C5B98"/>
    <w:rsid w:val="002C67F6"/>
    <w:rsid w:val="002C74AA"/>
    <w:rsid w:val="002C775F"/>
    <w:rsid w:val="002D1119"/>
    <w:rsid w:val="002D17CF"/>
    <w:rsid w:val="002D29DE"/>
    <w:rsid w:val="002D3309"/>
    <w:rsid w:val="002D4FDD"/>
    <w:rsid w:val="002D54E0"/>
    <w:rsid w:val="002D5899"/>
    <w:rsid w:val="002D58E5"/>
    <w:rsid w:val="002D656C"/>
    <w:rsid w:val="002D7686"/>
    <w:rsid w:val="002E0AE6"/>
    <w:rsid w:val="002E10CC"/>
    <w:rsid w:val="002E2105"/>
    <w:rsid w:val="002E2EA1"/>
    <w:rsid w:val="002E3BC2"/>
    <w:rsid w:val="002E40FF"/>
    <w:rsid w:val="002E4228"/>
    <w:rsid w:val="002E4EE4"/>
    <w:rsid w:val="002E5F4F"/>
    <w:rsid w:val="002E6591"/>
    <w:rsid w:val="002E7419"/>
    <w:rsid w:val="002E7B3B"/>
    <w:rsid w:val="002E7BA7"/>
    <w:rsid w:val="002F1599"/>
    <w:rsid w:val="002F18E5"/>
    <w:rsid w:val="002F2192"/>
    <w:rsid w:val="002F460B"/>
    <w:rsid w:val="002F5DC9"/>
    <w:rsid w:val="002F6DF5"/>
    <w:rsid w:val="002F7116"/>
    <w:rsid w:val="002F76EB"/>
    <w:rsid w:val="002F7E73"/>
    <w:rsid w:val="003015C9"/>
    <w:rsid w:val="00301BF8"/>
    <w:rsid w:val="00302E5B"/>
    <w:rsid w:val="00304C66"/>
    <w:rsid w:val="00305051"/>
    <w:rsid w:val="00305BB4"/>
    <w:rsid w:val="00305C59"/>
    <w:rsid w:val="00305ED0"/>
    <w:rsid w:val="003068EE"/>
    <w:rsid w:val="00310C0A"/>
    <w:rsid w:val="0031146C"/>
    <w:rsid w:val="003118C8"/>
    <w:rsid w:val="0031269F"/>
    <w:rsid w:val="00312FF6"/>
    <w:rsid w:val="003132F6"/>
    <w:rsid w:val="003138F8"/>
    <w:rsid w:val="00313B27"/>
    <w:rsid w:val="0031574A"/>
    <w:rsid w:val="003160BC"/>
    <w:rsid w:val="00316EAC"/>
    <w:rsid w:val="00317041"/>
    <w:rsid w:val="003201D7"/>
    <w:rsid w:val="0032045D"/>
    <w:rsid w:val="00320D53"/>
    <w:rsid w:val="0032107F"/>
    <w:rsid w:val="00321F0F"/>
    <w:rsid w:val="0032233A"/>
    <w:rsid w:val="003235CA"/>
    <w:rsid w:val="003242CE"/>
    <w:rsid w:val="00324815"/>
    <w:rsid w:val="0032531E"/>
    <w:rsid w:val="003254A9"/>
    <w:rsid w:val="003259B0"/>
    <w:rsid w:val="00325D6F"/>
    <w:rsid w:val="00325F36"/>
    <w:rsid w:val="00326EAB"/>
    <w:rsid w:val="0032761C"/>
    <w:rsid w:val="003279E2"/>
    <w:rsid w:val="00327DA5"/>
    <w:rsid w:val="00330911"/>
    <w:rsid w:val="00330EBC"/>
    <w:rsid w:val="003313DF"/>
    <w:rsid w:val="003315BA"/>
    <w:rsid w:val="00333B07"/>
    <w:rsid w:val="0033423D"/>
    <w:rsid w:val="003345B5"/>
    <w:rsid w:val="003349B9"/>
    <w:rsid w:val="00334A67"/>
    <w:rsid w:val="0033570D"/>
    <w:rsid w:val="003374CB"/>
    <w:rsid w:val="00340385"/>
    <w:rsid w:val="003404E8"/>
    <w:rsid w:val="00341E53"/>
    <w:rsid w:val="00342C10"/>
    <w:rsid w:val="00343617"/>
    <w:rsid w:val="00343B54"/>
    <w:rsid w:val="0034556D"/>
    <w:rsid w:val="003457A4"/>
    <w:rsid w:val="00346395"/>
    <w:rsid w:val="003468E4"/>
    <w:rsid w:val="00347BCF"/>
    <w:rsid w:val="00347C71"/>
    <w:rsid w:val="00351F8E"/>
    <w:rsid w:val="003521EC"/>
    <w:rsid w:val="0035235D"/>
    <w:rsid w:val="00353D34"/>
    <w:rsid w:val="0035544B"/>
    <w:rsid w:val="003568EF"/>
    <w:rsid w:val="003574CA"/>
    <w:rsid w:val="0036050B"/>
    <w:rsid w:val="003606E5"/>
    <w:rsid w:val="00360925"/>
    <w:rsid w:val="003613D4"/>
    <w:rsid w:val="00363835"/>
    <w:rsid w:val="003638A1"/>
    <w:rsid w:val="00363924"/>
    <w:rsid w:val="0036506D"/>
    <w:rsid w:val="003653AA"/>
    <w:rsid w:val="003656B6"/>
    <w:rsid w:val="0037276C"/>
    <w:rsid w:val="00373362"/>
    <w:rsid w:val="00374447"/>
    <w:rsid w:val="00376747"/>
    <w:rsid w:val="00376DF8"/>
    <w:rsid w:val="00377564"/>
    <w:rsid w:val="00377DBD"/>
    <w:rsid w:val="00380B1B"/>
    <w:rsid w:val="003812F4"/>
    <w:rsid w:val="0038273D"/>
    <w:rsid w:val="003854A5"/>
    <w:rsid w:val="00386940"/>
    <w:rsid w:val="00386D66"/>
    <w:rsid w:val="003874BD"/>
    <w:rsid w:val="00387997"/>
    <w:rsid w:val="00387E8F"/>
    <w:rsid w:val="003915E2"/>
    <w:rsid w:val="003925FA"/>
    <w:rsid w:val="00393AB2"/>
    <w:rsid w:val="00394873"/>
    <w:rsid w:val="0039509E"/>
    <w:rsid w:val="00395409"/>
    <w:rsid w:val="00395C89"/>
    <w:rsid w:val="0039610C"/>
    <w:rsid w:val="00397CCB"/>
    <w:rsid w:val="003A0297"/>
    <w:rsid w:val="003A4FB4"/>
    <w:rsid w:val="003A5B29"/>
    <w:rsid w:val="003A5B85"/>
    <w:rsid w:val="003A643C"/>
    <w:rsid w:val="003B05F2"/>
    <w:rsid w:val="003B0942"/>
    <w:rsid w:val="003B11B2"/>
    <w:rsid w:val="003B1826"/>
    <w:rsid w:val="003B1CEA"/>
    <w:rsid w:val="003B2270"/>
    <w:rsid w:val="003B4831"/>
    <w:rsid w:val="003B5943"/>
    <w:rsid w:val="003B783D"/>
    <w:rsid w:val="003C0136"/>
    <w:rsid w:val="003C0B40"/>
    <w:rsid w:val="003C14D5"/>
    <w:rsid w:val="003C262B"/>
    <w:rsid w:val="003C2F84"/>
    <w:rsid w:val="003C38A6"/>
    <w:rsid w:val="003C38DB"/>
    <w:rsid w:val="003C3F3E"/>
    <w:rsid w:val="003C412F"/>
    <w:rsid w:val="003C52D8"/>
    <w:rsid w:val="003C7898"/>
    <w:rsid w:val="003C7DFA"/>
    <w:rsid w:val="003D01D9"/>
    <w:rsid w:val="003D0403"/>
    <w:rsid w:val="003D0AA2"/>
    <w:rsid w:val="003D1D48"/>
    <w:rsid w:val="003D259A"/>
    <w:rsid w:val="003D36D3"/>
    <w:rsid w:val="003D385B"/>
    <w:rsid w:val="003D41D1"/>
    <w:rsid w:val="003D48AB"/>
    <w:rsid w:val="003D5288"/>
    <w:rsid w:val="003D5EA2"/>
    <w:rsid w:val="003D6170"/>
    <w:rsid w:val="003D6D0E"/>
    <w:rsid w:val="003D6D42"/>
    <w:rsid w:val="003D7139"/>
    <w:rsid w:val="003D76D1"/>
    <w:rsid w:val="003E1BAE"/>
    <w:rsid w:val="003E1F90"/>
    <w:rsid w:val="003E2E00"/>
    <w:rsid w:val="003E34A1"/>
    <w:rsid w:val="003E3D6C"/>
    <w:rsid w:val="003E461F"/>
    <w:rsid w:val="003E5B1A"/>
    <w:rsid w:val="003F02B2"/>
    <w:rsid w:val="003F0487"/>
    <w:rsid w:val="003F0B96"/>
    <w:rsid w:val="003F18F9"/>
    <w:rsid w:val="003F2586"/>
    <w:rsid w:val="003F2FFF"/>
    <w:rsid w:val="003F372E"/>
    <w:rsid w:val="003F4C0E"/>
    <w:rsid w:val="003F4DB0"/>
    <w:rsid w:val="003F4EBF"/>
    <w:rsid w:val="003F5B34"/>
    <w:rsid w:val="003F673C"/>
    <w:rsid w:val="003F73C6"/>
    <w:rsid w:val="003F7D62"/>
    <w:rsid w:val="00402243"/>
    <w:rsid w:val="004028E6"/>
    <w:rsid w:val="0040399E"/>
    <w:rsid w:val="0040728C"/>
    <w:rsid w:val="00407A8D"/>
    <w:rsid w:val="00407BC2"/>
    <w:rsid w:val="0041102E"/>
    <w:rsid w:val="0041120A"/>
    <w:rsid w:val="00411FE4"/>
    <w:rsid w:val="004134E1"/>
    <w:rsid w:val="0041387F"/>
    <w:rsid w:val="00413C35"/>
    <w:rsid w:val="00415A77"/>
    <w:rsid w:val="00415C38"/>
    <w:rsid w:val="00416ED9"/>
    <w:rsid w:val="0042048D"/>
    <w:rsid w:val="00420962"/>
    <w:rsid w:val="004214CB"/>
    <w:rsid w:val="004214E1"/>
    <w:rsid w:val="00421D2A"/>
    <w:rsid w:val="00421FCF"/>
    <w:rsid w:val="00423B29"/>
    <w:rsid w:val="00423CD4"/>
    <w:rsid w:val="00425B1F"/>
    <w:rsid w:val="00425CE2"/>
    <w:rsid w:val="00426E46"/>
    <w:rsid w:val="00426E61"/>
    <w:rsid w:val="004274E1"/>
    <w:rsid w:val="004275AB"/>
    <w:rsid w:val="00427955"/>
    <w:rsid w:val="00427994"/>
    <w:rsid w:val="00427A7E"/>
    <w:rsid w:val="00430058"/>
    <w:rsid w:val="004305DA"/>
    <w:rsid w:val="004313C8"/>
    <w:rsid w:val="00431CB6"/>
    <w:rsid w:val="00433220"/>
    <w:rsid w:val="00434D23"/>
    <w:rsid w:val="00435771"/>
    <w:rsid w:val="00435788"/>
    <w:rsid w:val="004362B5"/>
    <w:rsid w:val="00436702"/>
    <w:rsid w:val="00436911"/>
    <w:rsid w:val="00436918"/>
    <w:rsid w:val="00440C4A"/>
    <w:rsid w:val="0044172B"/>
    <w:rsid w:val="00442288"/>
    <w:rsid w:val="004436D8"/>
    <w:rsid w:val="00443DFF"/>
    <w:rsid w:val="00444104"/>
    <w:rsid w:val="00444F9E"/>
    <w:rsid w:val="00447834"/>
    <w:rsid w:val="00450198"/>
    <w:rsid w:val="00450DB9"/>
    <w:rsid w:val="004527BC"/>
    <w:rsid w:val="00453090"/>
    <w:rsid w:val="00454780"/>
    <w:rsid w:val="00454DDF"/>
    <w:rsid w:val="00454EDE"/>
    <w:rsid w:val="004600F2"/>
    <w:rsid w:val="004603C6"/>
    <w:rsid w:val="004610FD"/>
    <w:rsid w:val="004616EE"/>
    <w:rsid w:val="00461FC9"/>
    <w:rsid w:val="00462500"/>
    <w:rsid w:val="004627A2"/>
    <w:rsid w:val="00463419"/>
    <w:rsid w:val="00463568"/>
    <w:rsid w:val="00465E11"/>
    <w:rsid w:val="00466583"/>
    <w:rsid w:val="004667E0"/>
    <w:rsid w:val="00467A0B"/>
    <w:rsid w:val="00471363"/>
    <w:rsid w:val="004720EA"/>
    <w:rsid w:val="004727DB"/>
    <w:rsid w:val="00473801"/>
    <w:rsid w:val="00476103"/>
    <w:rsid w:val="00481C0A"/>
    <w:rsid w:val="00483706"/>
    <w:rsid w:val="00483D87"/>
    <w:rsid w:val="0048431F"/>
    <w:rsid w:val="00485AFD"/>
    <w:rsid w:val="00487826"/>
    <w:rsid w:val="0048796F"/>
    <w:rsid w:val="00487A0B"/>
    <w:rsid w:val="004905D4"/>
    <w:rsid w:val="00490AEE"/>
    <w:rsid w:val="0049155E"/>
    <w:rsid w:val="004916C4"/>
    <w:rsid w:val="00491D4D"/>
    <w:rsid w:val="00492076"/>
    <w:rsid w:val="00492281"/>
    <w:rsid w:val="00493DCD"/>
    <w:rsid w:val="0049458B"/>
    <w:rsid w:val="0049474D"/>
    <w:rsid w:val="00495C76"/>
    <w:rsid w:val="00496ACB"/>
    <w:rsid w:val="00496F77"/>
    <w:rsid w:val="00497477"/>
    <w:rsid w:val="004A03E6"/>
    <w:rsid w:val="004A0C9D"/>
    <w:rsid w:val="004A355E"/>
    <w:rsid w:val="004A44F7"/>
    <w:rsid w:val="004A4DEB"/>
    <w:rsid w:val="004A5F45"/>
    <w:rsid w:val="004A607B"/>
    <w:rsid w:val="004A6693"/>
    <w:rsid w:val="004A7A36"/>
    <w:rsid w:val="004B019C"/>
    <w:rsid w:val="004B0936"/>
    <w:rsid w:val="004B0E07"/>
    <w:rsid w:val="004B1C46"/>
    <w:rsid w:val="004B246F"/>
    <w:rsid w:val="004B2ED5"/>
    <w:rsid w:val="004B31B3"/>
    <w:rsid w:val="004B3DB0"/>
    <w:rsid w:val="004B422B"/>
    <w:rsid w:val="004B4904"/>
    <w:rsid w:val="004B5082"/>
    <w:rsid w:val="004B6005"/>
    <w:rsid w:val="004B662F"/>
    <w:rsid w:val="004B704B"/>
    <w:rsid w:val="004C1374"/>
    <w:rsid w:val="004C14E5"/>
    <w:rsid w:val="004C171D"/>
    <w:rsid w:val="004C2F10"/>
    <w:rsid w:val="004C3249"/>
    <w:rsid w:val="004C4D15"/>
    <w:rsid w:val="004C529E"/>
    <w:rsid w:val="004C637A"/>
    <w:rsid w:val="004C7B99"/>
    <w:rsid w:val="004D0141"/>
    <w:rsid w:val="004D02FB"/>
    <w:rsid w:val="004D0F1A"/>
    <w:rsid w:val="004D18F6"/>
    <w:rsid w:val="004D456E"/>
    <w:rsid w:val="004D4EF3"/>
    <w:rsid w:val="004D5882"/>
    <w:rsid w:val="004D5930"/>
    <w:rsid w:val="004D59F5"/>
    <w:rsid w:val="004D5D1A"/>
    <w:rsid w:val="004D6394"/>
    <w:rsid w:val="004D6BCB"/>
    <w:rsid w:val="004D6CDC"/>
    <w:rsid w:val="004D717B"/>
    <w:rsid w:val="004E1A83"/>
    <w:rsid w:val="004E2FB8"/>
    <w:rsid w:val="004E5714"/>
    <w:rsid w:val="004E61C3"/>
    <w:rsid w:val="004E6DD0"/>
    <w:rsid w:val="004F0C6F"/>
    <w:rsid w:val="004F1497"/>
    <w:rsid w:val="004F32EC"/>
    <w:rsid w:val="004F3FAC"/>
    <w:rsid w:val="004F3FEF"/>
    <w:rsid w:val="004F47B0"/>
    <w:rsid w:val="004F53B5"/>
    <w:rsid w:val="004F54DC"/>
    <w:rsid w:val="004F5E5E"/>
    <w:rsid w:val="004F7D58"/>
    <w:rsid w:val="004F7DC7"/>
    <w:rsid w:val="005007F4"/>
    <w:rsid w:val="0050101D"/>
    <w:rsid w:val="00501ADA"/>
    <w:rsid w:val="005025B0"/>
    <w:rsid w:val="00502B76"/>
    <w:rsid w:val="005042B0"/>
    <w:rsid w:val="005048C0"/>
    <w:rsid w:val="00506E9C"/>
    <w:rsid w:val="005074D4"/>
    <w:rsid w:val="00507D10"/>
    <w:rsid w:val="005100E0"/>
    <w:rsid w:val="00510B94"/>
    <w:rsid w:val="00511552"/>
    <w:rsid w:val="005115E8"/>
    <w:rsid w:val="005116E6"/>
    <w:rsid w:val="00511B3A"/>
    <w:rsid w:val="00514539"/>
    <w:rsid w:val="0051600B"/>
    <w:rsid w:val="0051697A"/>
    <w:rsid w:val="005212A0"/>
    <w:rsid w:val="005215E6"/>
    <w:rsid w:val="00521AA3"/>
    <w:rsid w:val="005242EE"/>
    <w:rsid w:val="005243AA"/>
    <w:rsid w:val="00525B1B"/>
    <w:rsid w:val="00530C88"/>
    <w:rsid w:val="00531115"/>
    <w:rsid w:val="005325AB"/>
    <w:rsid w:val="005342C7"/>
    <w:rsid w:val="00534310"/>
    <w:rsid w:val="005406DE"/>
    <w:rsid w:val="0054071E"/>
    <w:rsid w:val="00540E53"/>
    <w:rsid w:val="00540F3F"/>
    <w:rsid w:val="00541CB9"/>
    <w:rsid w:val="00543764"/>
    <w:rsid w:val="00543F85"/>
    <w:rsid w:val="00545C48"/>
    <w:rsid w:val="00547631"/>
    <w:rsid w:val="0055010A"/>
    <w:rsid w:val="00550666"/>
    <w:rsid w:val="00550DA0"/>
    <w:rsid w:val="0055217B"/>
    <w:rsid w:val="00552B70"/>
    <w:rsid w:val="00552F35"/>
    <w:rsid w:val="005543E4"/>
    <w:rsid w:val="005544CF"/>
    <w:rsid w:val="005548E0"/>
    <w:rsid w:val="00554C7A"/>
    <w:rsid w:val="0055575E"/>
    <w:rsid w:val="00556C59"/>
    <w:rsid w:val="00557071"/>
    <w:rsid w:val="00560334"/>
    <w:rsid w:val="005609AD"/>
    <w:rsid w:val="00560D0A"/>
    <w:rsid w:val="005614BA"/>
    <w:rsid w:val="00562289"/>
    <w:rsid w:val="00562745"/>
    <w:rsid w:val="0056284C"/>
    <w:rsid w:val="00562864"/>
    <w:rsid w:val="0056402C"/>
    <w:rsid w:val="00564213"/>
    <w:rsid w:val="00564338"/>
    <w:rsid w:val="0056437A"/>
    <w:rsid w:val="00564898"/>
    <w:rsid w:val="005668D8"/>
    <w:rsid w:val="00566EF9"/>
    <w:rsid w:val="00567417"/>
    <w:rsid w:val="00567ED2"/>
    <w:rsid w:val="0057051F"/>
    <w:rsid w:val="00570A0A"/>
    <w:rsid w:val="00571B81"/>
    <w:rsid w:val="005722AF"/>
    <w:rsid w:val="00572CBF"/>
    <w:rsid w:val="00572EA1"/>
    <w:rsid w:val="00573834"/>
    <w:rsid w:val="00573D4B"/>
    <w:rsid w:val="00574A1C"/>
    <w:rsid w:val="00575E98"/>
    <w:rsid w:val="0057657D"/>
    <w:rsid w:val="00576D71"/>
    <w:rsid w:val="00576F35"/>
    <w:rsid w:val="00576F99"/>
    <w:rsid w:val="00580937"/>
    <w:rsid w:val="00581D07"/>
    <w:rsid w:val="005830C7"/>
    <w:rsid w:val="005834F0"/>
    <w:rsid w:val="00583578"/>
    <w:rsid w:val="00585FD2"/>
    <w:rsid w:val="005862FF"/>
    <w:rsid w:val="005870CC"/>
    <w:rsid w:val="00587478"/>
    <w:rsid w:val="00587CB3"/>
    <w:rsid w:val="00590978"/>
    <w:rsid w:val="005925B7"/>
    <w:rsid w:val="00592845"/>
    <w:rsid w:val="00592C60"/>
    <w:rsid w:val="00593471"/>
    <w:rsid w:val="00593BBE"/>
    <w:rsid w:val="00593E0C"/>
    <w:rsid w:val="00594503"/>
    <w:rsid w:val="00594AE3"/>
    <w:rsid w:val="005968D4"/>
    <w:rsid w:val="00597DCC"/>
    <w:rsid w:val="00597FD8"/>
    <w:rsid w:val="005A0173"/>
    <w:rsid w:val="005A02FA"/>
    <w:rsid w:val="005A0B7A"/>
    <w:rsid w:val="005A0CFB"/>
    <w:rsid w:val="005A1A6F"/>
    <w:rsid w:val="005A248C"/>
    <w:rsid w:val="005A262A"/>
    <w:rsid w:val="005A2CD0"/>
    <w:rsid w:val="005A3407"/>
    <w:rsid w:val="005A373F"/>
    <w:rsid w:val="005A3C53"/>
    <w:rsid w:val="005A4025"/>
    <w:rsid w:val="005A46A5"/>
    <w:rsid w:val="005A4737"/>
    <w:rsid w:val="005A4F32"/>
    <w:rsid w:val="005A5552"/>
    <w:rsid w:val="005A6064"/>
    <w:rsid w:val="005A76A0"/>
    <w:rsid w:val="005A7B9B"/>
    <w:rsid w:val="005A7FDD"/>
    <w:rsid w:val="005B14A4"/>
    <w:rsid w:val="005B14B4"/>
    <w:rsid w:val="005B18CC"/>
    <w:rsid w:val="005B19DF"/>
    <w:rsid w:val="005B2C05"/>
    <w:rsid w:val="005B2CAF"/>
    <w:rsid w:val="005B3376"/>
    <w:rsid w:val="005B3666"/>
    <w:rsid w:val="005B55D4"/>
    <w:rsid w:val="005B5DD6"/>
    <w:rsid w:val="005B71C8"/>
    <w:rsid w:val="005B78C9"/>
    <w:rsid w:val="005B7973"/>
    <w:rsid w:val="005C09EA"/>
    <w:rsid w:val="005C0A23"/>
    <w:rsid w:val="005C143F"/>
    <w:rsid w:val="005C251F"/>
    <w:rsid w:val="005C2D69"/>
    <w:rsid w:val="005C44E3"/>
    <w:rsid w:val="005C470D"/>
    <w:rsid w:val="005C5F06"/>
    <w:rsid w:val="005C5F18"/>
    <w:rsid w:val="005C73FF"/>
    <w:rsid w:val="005C7EFA"/>
    <w:rsid w:val="005D1127"/>
    <w:rsid w:val="005D144C"/>
    <w:rsid w:val="005D1A31"/>
    <w:rsid w:val="005D1B0F"/>
    <w:rsid w:val="005D1DD3"/>
    <w:rsid w:val="005D201D"/>
    <w:rsid w:val="005D32B2"/>
    <w:rsid w:val="005D41B7"/>
    <w:rsid w:val="005D444A"/>
    <w:rsid w:val="005D4653"/>
    <w:rsid w:val="005D67DE"/>
    <w:rsid w:val="005E0594"/>
    <w:rsid w:val="005E0CDC"/>
    <w:rsid w:val="005E0D3F"/>
    <w:rsid w:val="005E18FB"/>
    <w:rsid w:val="005E33CB"/>
    <w:rsid w:val="005E4F72"/>
    <w:rsid w:val="005E5888"/>
    <w:rsid w:val="005E62FD"/>
    <w:rsid w:val="005E6AA0"/>
    <w:rsid w:val="005E6B32"/>
    <w:rsid w:val="005E6CE0"/>
    <w:rsid w:val="005E7742"/>
    <w:rsid w:val="005E7A3D"/>
    <w:rsid w:val="005F06BF"/>
    <w:rsid w:val="005F170F"/>
    <w:rsid w:val="005F2BB5"/>
    <w:rsid w:val="005F3755"/>
    <w:rsid w:val="005F3A28"/>
    <w:rsid w:val="005F3C91"/>
    <w:rsid w:val="005F3D4E"/>
    <w:rsid w:val="005F4CCE"/>
    <w:rsid w:val="005F4E64"/>
    <w:rsid w:val="005F5899"/>
    <w:rsid w:val="005F5A4E"/>
    <w:rsid w:val="005F6613"/>
    <w:rsid w:val="005F6CF7"/>
    <w:rsid w:val="006004E4"/>
    <w:rsid w:val="0060089A"/>
    <w:rsid w:val="00601385"/>
    <w:rsid w:val="006014CD"/>
    <w:rsid w:val="00601583"/>
    <w:rsid w:val="00601EE7"/>
    <w:rsid w:val="006021F1"/>
    <w:rsid w:val="006022A4"/>
    <w:rsid w:val="00602C20"/>
    <w:rsid w:val="00603A4D"/>
    <w:rsid w:val="00603B41"/>
    <w:rsid w:val="00604579"/>
    <w:rsid w:val="0060493E"/>
    <w:rsid w:val="006059E0"/>
    <w:rsid w:val="0060666D"/>
    <w:rsid w:val="006072D9"/>
    <w:rsid w:val="00611313"/>
    <w:rsid w:val="006114BF"/>
    <w:rsid w:val="006128CA"/>
    <w:rsid w:val="00615D6E"/>
    <w:rsid w:val="006163B3"/>
    <w:rsid w:val="006167E6"/>
    <w:rsid w:val="00617435"/>
    <w:rsid w:val="00617D0E"/>
    <w:rsid w:val="006217C6"/>
    <w:rsid w:val="00621BD2"/>
    <w:rsid w:val="0062278A"/>
    <w:rsid w:val="006253B5"/>
    <w:rsid w:val="00627109"/>
    <w:rsid w:val="006308A7"/>
    <w:rsid w:val="00630961"/>
    <w:rsid w:val="006310F8"/>
    <w:rsid w:val="006326D7"/>
    <w:rsid w:val="00632FBE"/>
    <w:rsid w:val="006330E3"/>
    <w:rsid w:val="006338ED"/>
    <w:rsid w:val="00633D61"/>
    <w:rsid w:val="006343B4"/>
    <w:rsid w:val="006346D1"/>
    <w:rsid w:val="00634934"/>
    <w:rsid w:val="00635768"/>
    <w:rsid w:val="006358D9"/>
    <w:rsid w:val="00637129"/>
    <w:rsid w:val="006404C8"/>
    <w:rsid w:val="006409BE"/>
    <w:rsid w:val="00641042"/>
    <w:rsid w:val="0064126A"/>
    <w:rsid w:val="00641ADE"/>
    <w:rsid w:val="00642EF4"/>
    <w:rsid w:val="006430CF"/>
    <w:rsid w:val="006432F1"/>
    <w:rsid w:val="00644BCF"/>
    <w:rsid w:val="00644F90"/>
    <w:rsid w:val="00645E42"/>
    <w:rsid w:val="00646368"/>
    <w:rsid w:val="00646C93"/>
    <w:rsid w:val="00647306"/>
    <w:rsid w:val="00647E43"/>
    <w:rsid w:val="00650607"/>
    <w:rsid w:val="00650CF8"/>
    <w:rsid w:val="00650D5B"/>
    <w:rsid w:val="00650EC4"/>
    <w:rsid w:val="006511B3"/>
    <w:rsid w:val="00652431"/>
    <w:rsid w:val="0065407A"/>
    <w:rsid w:val="00654840"/>
    <w:rsid w:val="006551BB"/>
    <w:rsid w:val="006553E2"/>
    <w:rsid w:val="00657494"/>
    <w:rsid w:val="00657BC9"/>
    <w:rsid w:val="006602CE"/>
    <w:rsid w:val="00660794"/>
    <w:rsid w:val="00661051"/>
    <w:rsid w:val="0066117E"/>
    <w:rsid w:val="00661270"/>
    <w:rsid w:val="006635A3"/>
    <w:rsid w:val="00663FEE"/>
    <w:rsid w:val="006644A3"/>
    <w:rsid w:val="00664B34"/>
    <w:rsid w:val="006655C2"/>
    <w:rsid w:val="006668F2"/>
    <w:rsid w:val="00666BEE"/>
    <w:rsid w:val="00667F74"/>
    <w:rsid w:val="00670F05"/>
    <w:rsid w:val="00671E44"/>
    <w:rsid w:val="00672382"/>
    <w:rsid w:val="006725EA"/>
    <w:rsid w:val="00672D4B"/>
    <w:rsid w:val="0067347F"/>
    <w:rsid w:val="00673B74"/>
    <w:rsid w:val="00673CFD"/>
    <w:rsid w:val="00674689"/>
    <w:rsid w:val="006752D4"/>
    <w:rsid w:val="006768BA"/>
    <w:rsid w:val="00680918"/>
    <w:rsid w:val="00680EB1"/>
    <w:rsid w:val="00682555"/>
    <w:rsid w:val="006838C1"/>
    <w:rsid w:val="00684006"/>
    <w:rsid w:val="006842EB"/>
    <w:rsid w:val="00686657"/>
    <w:rsid w:val="0068744C"/>
    <w:rsid w:val="00690CB7"/>
    <w:rsid w:val="00693734"/>
    <w:rsid w:val="0069374C"/>
    <w:rsid w:val="00693BEA"/>
    <w:rsid w:val="00694A33"/>
    <w:rsid w:val="00694AE5"/>
    <w:rsid w:val="006958CE"/>
    <w:rsid w:val="00695E37"/>
    <w:rsid w:val="0069642F"/>
    <w:rsid w:val="0069644F"/>
    <w:rsid w:val="006965E2"/>
    <w:rsid w:val="006967E5"/>
    <w:rsid w:val="006A0BEE"/>
    <w:rsid w:val="006A1B43"/>
    <w:rsid w:val="006A1BB1"/>
    <w:rsid w:val="006A1C9C"/>
    <w:rsid w:val="006A211D"/>
    <w:rsid w:val="006A6335"/>
    <w:rsid w:val="006A723F"/>
    <w:rsid w:val="006A7F17"/>
    <w:rsid w:val="006B1BA5"/>
    <w:rsid w:val="006B356C"/>
    <w:rsid w:val="006B3839"/>
    <w:rsid w:val="006B3AFC"/>
    <w:rsid w:val="006B3CCE"/>
    <w:rsid w:val="006B4199"/>
    <w:rsid w:val="006B43B9"/>
    <w:rsid w:val="006B4AEE"/>
    <w:rsid w:val="006B4D55"/>
    <w:rsid w:val="006B514B"/>
    <w:rsid w:val="006B5775"/>
    <w:rsid w:val="006B5F80"/>
    <w:rsid w:val="006B6AF2"/>
    <w:rsid w:val="006B6C5E"/>
    <w:rsid w:val="006B7919"/>
    <w:rsid w:val="006C0B97"/>
    <w:rsid w:val="006C1886"/>
    <w:rsid w:val="006C219E"/>
    <w:rsid w:val="006C21AA"/>
    <w:rsid w:val="006C2516"/>
    <w:rsid w:val="006C2578"/>
    <w:rsid w:val="006C2AC1"/>
    <w:rsid w:val="006C4C87"/>
    <w:rsid w:val="006C625E"/>
    <w:rsid w:val="006D0C96"/>
    <w:rsid w:val="006D1071"/>
    <w:rsid w:val="006D21AA"/>
    <w:rsid w:val="006D290E"/>
    <w:rsid w:val="006D386F"/>
    <w:rsid w:val="006D3C59"/>
    <w:rsid w:val="006D5C58"/>
    <w:rsid w:val="006D5CD4"/>
    <w:rsid w:val="006D6AF1"/>
    <w:rsid w:val="006D7173"/>
    <w:rsid w:val="006D752C"/>
    <w:rsid w:val="006E089E"/>
    <w:rsid w:val="006E1BDE"/>
    <w:rsid w:val="006E1DFB"/>
    <w:rsid w:val="006E2798"/>
    <w:rsid w:val="006E2DDF"/>
    <w:rsid w:val="006E4A94"/>
    <w:rsid w:val="006E5008"/>
    <w:rsid w:val="006E7267"/>
    <w:rsid w:val="006E770C"/>
    <w:rsid w:val="006F145C"/>
    <w:rsid w:val="006F1B55"/>
    <w:rsid w:val="006F22E2"/>
    <w:rsid w:val="006F2AF7"/>
    <w:rsid w:val="006F2BAB"/>
    <w:rsid w:val="006F2C6A"/>
    <w:rsid w:val="006F2CAE"/>
    <w:rsid w:val="006F2D38"/>
    <w:rsid w:val="006F36D0"/>
    <w:rsid w:val="006F45B3"/>
    <w:rsid w:val="006F46AF"/>
    <w:rsid w:val="006F538F"/>
    <w:rsid w:val="006F6C40"/>
    <w:rsid w:val="006F774B"/>
    <w:rsid w:val="007000B4"/>
    <w:rsid w:val="007000F0"/>
    <w:rsid w:val="007001FF"/>
    <w:rsid w:val="007002FE"/>
    <w:rsid w:val="00702A90"/>
    <w:rsid w:val="00703F93"/>
    <w:rsid w:val="00704289"/>
    <w:rsid w:val="0070537F"/>
    <w:rsid w:val="00705920"/>
    <w:rsid w:val="00705993"/>
    <w:rsid w:val="00705FBE"/>
    <w:rsid w:val="007061D3"/>
    <w:rsid w:val="00706AE1"/>
    <w:rsid w:val="007113D4"/>
    <w:rsid w:val="00711CDE"/>
    <w:rsid w:val="0071215A"/>
    <w:rsid w:val="00712CD6"/>
    <w:rsid w:val="0071414D"/>
    <w:rsid w:val="0071439E"/>
    <w:rsid w:val="00714CF3"/>
    <w:rsid w:val="007153CC"/>
    <w:rsid w:val="007155EB"/>
    <w:rsid w:val="00720386"/>
    <w:rsid w:val="00720AB8"/>
    <w:rsid w:val="00720D70"/>
    <w:rsid w:val="007210F4"/>
    <w:rsid w:val="007214FE"/>
    <w:rsid w:val="007224D2"/>
    <w:rsid w:val="0072287B"/>
    <w:rsid w:val="007229DB"/>
    <w:rsid w:val="00723A3B"/>
    <w:rsid w:val="00724800"/>
    <w:rsid w:val="00724868"/>
    <w:rsid w:val="0072533F"/>
    <w:rsid w:val="007258E1"/>
    <w:rsid w:val="007259CE"/>
    <w:rsid w:val="00726424"/>
    <w:rsid w:val="00726C7F"/>
    <w:rsid w:val="00727649"/>
    <w:rsid w:val="00732222"/>
    <w:rsid w:val="0073228A"/>
    <w:rsid w:val="007337A3"/>
    <w:rsid w:val="0073557F"/>
    <w:rsid w:val="00735757"/>
    <w:rsid w:val="0073639C"/>
    <w:rsid w:val="007377BE"/>
    <w:rsid w:val="00740880"/>
    <w:rsid w:val="007408D6"/>
    <w:rsid w:val="00741248"/>
    <w:rsid w:val="007433EF"/>
    <w:rsid w:val="0074490E"/>
    <w:rsid w:val="00744D30"/>
    <w:rsid w:val="00745346"/>
    <w:rsid w:val="00745843"/>
    <w:rsid w:val="00745AA6"/>
    <w:rsid w:val="007461A7"/>
    <w:rsid w:val="007471D2"/>
    <w:rsid w:val="00747495"/>
    <w:rsid w:val="00750043"/>
    <w:rsid w:val="00750A45"/>
    <w:rsid w:val="00751404"/>
    <w:rsid w:val="00751A44"/>
    <w:rsid w:val="00751CB7"/>
    <w:rsid w:val="007522DB"/>
    <w:rsid w:val="00752C20"/>
    <w:rsid w:val="0075380F"/>
    <w:rsid w:val="00753954"/>
    <w:rsid w:val="00754FDC"/>
    <w:rsid w:val="0075626F"/>
    <w:rsid w:val="007569B4"/>
    <w:rsid w:val="0075799B"/>
    <w:rsid w:val="00761765"/>
    <w:rsid w:val="007627BC"/>
    <w:rsid w:val="00762E29"/>
    <w:rsid w:val="007639BB"/>
    <w:rsid w:val="00765C45"/>
    <w:rsid w:val="007663EB"/>
    <w:rsid w:val="00766D4B"/>
    <w:rsid w:val="0076702D"/>
    <w:rsid w:val="00767ADB"/>
    <w:rsid w:val="00770313"/>
    <w:rsid w:val="00771754"/>
    <w:rsid w:val="00772C69"/>
    <w:rsid w:val="00772E89"/>
    <w:rsid w:val="00772F72"/>
    <w:rsid w:val="00773B20"/>
    <w:rsid w:val="00774102"/>
    <w:rsid w:val="007749DE"/>
    <w:rsid w:val="00774D97"/>
    <w:rsid w:val="007756F2"/>
    <w:rsid w:val="007760E4"/>
    <w:rsid w:val="00777EEC"/>
    <w:rsid w:val="00780A4F"/>
    <w:rsid w:val="00781A77"/>
    <w:rsid w:val="007820B1"/>
    <w:rsid w:val="007823AD"/>
    <w:rsid w:val="00782C29"/>
    <w:rsid w:val="00782C92"/>
    <w:rsid w:val="00782D8A"/>
    <w:rsid w:val="007841BA"/>
    <w:rsid w:val="00784BBA"/>
    <w:rsid w:val="00785CDF"/>
    <w:rsid w:val="00786DF3"/>
    <w:rsid w:val="00787300"/>
    <w:rsid w:val="0078731A"/>
    <w:rsid w:val="0078738A"/>
    <w:rsid w:val="0079097D"/>
    <w:rsid w:val="007911C4"/>
    <w:rsid w:val="0079133A"/>
    <w:rsid w:val="007913BC"/>
    <w:rsid w:val="00792DE1"/>
    <w:rsid w:val="00794036"/>
    <w:rsid w:val="0079496E"/>
    <w:rsid w:val="00795E99"/>
    <w:rsid w:val="00796493"/>
    <w:rsid w:val="0079671E"/>
    <w:rsid w:val="0079677D"/>
    <w:rsid w:val="0079685D"/>
    <w:rsid w:val="00796A7F"/>
    <w:rsid w:val="007A0B9B"/>
    <w:rsid w:val="007A0BCE"/>
    <w:rsid w:val="007A1413"/>
    <w:rsid w:val="007A2422"/>
    <w:rsid w:val="007A2F04"/>
    <w:rsid w:val="007A408F"/>
    <w:rsid w:val="007A4260"/>
    <w:rsid w:val="007A42AC"/>
    <w:rsid w:val="007A4CD8"/>
    <w:rsid w:val="007A57DB"/>
    <w:rsid w:val="007A5F4C"/>
    <w:rsid w:val="007A70CA"/>
    <w:rsid w:val="007B4FFC"/>
    <w:rsid w:val="007B5BD4"/>
    <w:rsid w:val="007B6E3A"/>
    <w:rsid w:val="007C01FA"/>
    <w:rsid w:val="007C3AF7"/>
    <w:rsid w:val="007C455F"/>
    <w:rsid w:val="007C5770"/>
    <w:rsid w:val="007C6804"/>
    <w:rsid w:val="007C6A49"/>
    <w:rsid w:val="007D065B"/>
    <w:rsid w:val="007D1B12"/>
    <w:rsid w:val="007D23BE"/>
    <w:rsid w:val="007D30E6"/>
    <w:rsid w:val="007D3D22"/>
    <w:rsid w:val="007D3F08"/>
    <w:rsid w:val="007D4382"/>
    <w:rsid w:val="007D53CF"/>
    <w:rsid w:val="007D56F9"/>
    <w:rsid w:val="007D710E"/>
    <w:rsid w:val="007D7A5F"/>
    <w:rsid w:val="007E020D"/>
    <w:rsid w:val="007E0C29"/>
    <w:rsid w:val="007E1977"/>
    <w:rsid w:val="007E1FD2"/>
    <w:rsid w:val="007E3132"/>
    <w:rsid w:val="007E39FD"/>
    <w:rsid w:val="007E4872"/>
    <w:rsid w:val="007E5EC0"/>
    <w:rsid w:val="007E619D"/>
    <w:rsid w:val="007E6B23"/>
    <w:rsid w:val="007E6B41"/>
    <w:rsid w:val="007E702F"/>
    <w:rsid w:val="007F2019"/>
    <w:rsid w:val="007F2489"/>
    <w:rsid w:val="007F28BA"/>
    <w:rsid w:val="007F3983"/>
    <w:rsid w:val="007F5DF9"/>
    <w:rsid w:val="007F6D63"/>
    <w:rsid w:val="007F6F45"/>
    <w:rsid w:val="007F7B34"/>
    <w:rsid w:val="007F7C88"/>
    <w:rsid w:val="00800906"/>
    <w:rsid w:val="0080111B"/>
    <w:rsid w:val="008017F2"/>
    <w:rsid w:val="008028E1"/>
    <w:rsid w:val="00803738"/>
    <w:rsid w:val="00803C0E"/>
    <w:rsid w:val="00804526"/>
    <w:rsid w:val="00804A98"/>
    <w:rsid w:val="008052F2"/>
    <w:rsid w:val="0080540D"/>
    <w:rsid w:val="00810143"/>
    <w:rsid w:val="00810AF8"/>
    <w:rsid w:val="008128C7"/>
    <w:rsid w:val="008155FF"/>
    <w:rsid w:val="0081615A"/>
    <w:rsid w:val="00816490"/>
    <w:rsid w:val="008168A2"/>
    <w:rsid w:val="00817122"/>
    <w:rsid w:val="008172F7"/>
    <w:rsid w:val="00817B2C"/>
    <w:rsid w:val="008202FB"/>
    <w:rsid w:val="00821BD4"/>
    <w:rsid w:val="00821EEC"/>
    <w:rsid w:val="0082210E"/>
    <w:rsid w:val="0082304C"/>
    <w:rsid w:val="0082308F"/>
    <w:rsid w:val="008233D7"/>
    <w:rsid w:val="008234E1"/>
    <w:rsid w:val="00823677"/>
    <w:rsid w:val="0082420C"/>
    <w:rsid w:val="00824FE3"/>
    <w:rsid w:val="00825588"/>
    <w:rsid w:val="00826E1B"/>
    <w:rsid w:val="0082707E"/>
    <w:rsid w:val="008271B9"/>
    <w:rsid w:val="0082733F"/>
    <w:rsid w:val="00827402"/>
    <w:rsid w:val="00830F19"/>
    <w:rsid w:val="008311CE"/>
    <w:rsid w:val="008311D1"/>
    <w:rsid w:val="0083127A"/>
    <w:rsid w:val="0083384C"/>
    <w:rsid w:val="00833CC0"/>
    <w:rsid w:val="00834801"/>
    <w:rsid w:val="00834860"/>
    <w:rsid w:val="00834ABF"/>
    <w:rsid w:val="00836260"/>
    <w:rsid w:val="008363E2"/>
    <w:rsid w:val="00836BD2"/>
    <w:rsid w:val="00837A26"/>
    <w:rsid w:val="008402DF"/>
    <w:rsid w:val="008404CE"/>
    <w:rsid w:val="0084161C"/>
    <w:rsid w:val="00841655"/>
    <w:rsid w:val="008417AF"/>
    <w:rsid w:val="0084277F"/>
    <w:rsid w:val="008455D4"/>
    <w:rsid w:val="00845B98"/>
    <w:rsid w:val="0084699D"/>
    <w:rsid w:val="00847CA2"/>
    <w:rsid w:val="008509A4"/>
    <w:rsid w:val="00850C31"/>
    <w:rsid w:val="00850E00"/>
    <w:rsid w:val="0085158C"/>
    <w:rsid w:val="008517D2"/>
    <w:rsid w:val="00851ABC"/>
    <w:rsid w:val="00852DEB"/>
    <w:rsid w:val="00853285"/>
    <w:rsid w:val="00853AA0"/>
    <w:rsid w:val="00854578"/>
    <w:rsid w:val="0085494D"/>
    <w:rsid w:val="00854DD8"/>
    <w:rsid w:val="00854E9F"/>
    <w:rsid w:val="00855006"/>
    <w:rsid w:val="0085526B"/>
    <w:rsid w:val="00856BDC"/>
    <w:rsid w:val="00856C3D"/>
    <w:rsid w:val="00857081"/>
    <w:rsid w:val="008576EB"/>
    <w:rsid w:val="00857705"/>
    <w:rsid w:val="00860D66"/>
    <w:rsid w:val="008616CE"/>
    <w:rsid w:val="00861E24"/>
    <w:rsid w:val="00862F79"/>
    <w:rsid w:val="008645CE"/>
    <w:rsid w:val="00864F50"/>
    <w:rsid w:val="00865319"/>
    <w:rsid w:val="0086622A"/>
    <w:rsid w:val="00867B0F"/>
    <w:rsid w:val="008703C5"/>
    <w:rsid w:val="00870B0F"/>
    <w:rsid w:val="00872501"/>
    <w:rsid w:val="0087255D"/>
    <w:rsid w:val="00872B38"/>
    <w:rsid w:val="00874038"/>
    <w:rsid w:val="00874B8A"/>
    <w:rsid w:val="00875741"/>
    <w:rsid w:val="00875C13"/>
    <w:rsid w:val="008760E7"/>
    <w:rsid w:val="00877C2E"/>
    <w:rsid w:val="00882A01"/>
    <w:rsid w:val="00882B5A"/>
    <w:rsid w:val="00882E9F"/>
    <w:rsid w:val="00885BD0"/>
    <w:rsid w:val="00886C84"/>
    <w:rsid w:val="00887015"/>
    <w:rsid w:val="008875BC"/>
    <w:rsid w:val="0089070A"/>
    <w:rsid w:val="0089213A"/>
    <w:rsid w:val="008941A3"/>
    <w:rsid w:val="00897C00"/>
    <w:rsid w:val="00897D79"/>
    <w:rsid w:val="00897DFA"/>
    <w:rsid w:val="008A0FD6"/>
    <w:rsid w:val="008A165D"/>
    <w:rsid w:val="008A1B7E"/>
    <w:rsid w:val="008A237E"/>
    <w:rsid w:val="008A26B1"/>
    <w:rsid w:val="008A2D7E"/>
    <w:rsid w:val="008A2E72"/>
    <w:rsid w:val="008A35EC"/>
    <w:rsid w:val="008A48DF"/>
    <w:rsid w:val="008A57DD"/>
    <w:rsid w:val="008A6486"/>
    <w:rsid w:val="008A6BC0"/>
    <w:rsid w:val="008A7CDD"/>
    <w:rsid w:val="008B0125"/>
    <w:rsid w:val="008B0389"/>
    <w:rsid w:val="008B05BE"/>
    <w:rsid w:val="008B3E4A"/>
    <w:rsid w:val="008B597C"/>
    <w:rsid w:val="008B6663"/>
    <w:rsid w:val="008B719F"/>
    <w:rsid w:val="008C04C5"/>
    <w:rsid w:val="008C1650"/>
    <w:rsid w:val="008C2E31"/>
    <w:rsid w:val="008C345D"/>
    <w:rsid w:val="008C460C"/>
    <w:rsid w:val="008C47D9"/>
    <w:rsid w:val="008C5522"/>
    <w:rsid w:val="008C5B20"/>
    <w:rsid w:val="008C77EC"/>
    <w:rsid w:val="008C7C8A"/>
    <w:rsid w:val="008D0610"/>
    <w:rsid w:val="008D07B9"/>
    <w:rsid w:val="008D0F0E"/>
    <w:rsid w:val="008D221F"/>
    <w:rsid w:val="008D2A0D"/>
    <w:rsid w:val="008D2EBA"/>
    <w:rsid w:val="008D34CF"/>
    <w:rsid w:val="008D377B"/>
    <w:rsid w:val="008D556A"/>
    <w:rsid w:val="008D6544"/>
    <w:rsid w:val="008D6C55"/>
    <w:rsid w:val="008E0198"/>
    <w:rsid w:val="008E05DA"/>
    <w:rsid w:val="008E0E76"/>
    <w:rsid w:val="008E1A7B"/>
    <w:rsid w:val="008E1BC7"/>
    <w:rsid w:val="008E213F"/>
    <w:rsid w:val="008E2641"/>
    <w:rsid w:val="008E3110"/>
    <w:rsid w:val="008E34C8"/>
    <w:rsid w:val="008E34DE"/>
    <w:rsid w:val="008E386C"/>
    <w:rsid w:val="008E40CD"/>
    <w:rsid w:val="008E66CC"/>
    <w:rsid w:val="008E6925"/>
    <w:rsid w:val="008E6DEB"/>
    <w:rsid w:val="008F1AE5"/>
    <w:rsid w:val="008F27EF"/>
    <w:rsid w:val="008F4954"/>
    <w:rsid w:val="008F5B85"/>
    <w:rsid w:val="008F6280"/>
    <w:rsid w:val="008F634E"/>
    <w:rsid w:val="008F6858"/>
    <w:rsid w:val="00900130"/>
    <w:rsid w:val="00900A83"/>
    <w:rsid w:val="0090391F"/>
    <w:rsid w:val="00904611"/>
    <w:rsid w:val="009047AD"/>
    <w:rsid w:val="00904BB6"/>
    <w:rsid w:val="00906499"/>
    <w:rsid w:val="009074CB"/>
    <w:rsid w:val="00911AEC"/>
    <w:rsid w:val="0091282B"/>
    <w:rsid w:val="009131B1"/>
    <w:rsid w:val="009150E4"/>
    <w:rsid w:val="009156EA"/>
    <w:rsid w:val="009156F8"/>
    <w:rsid w:val="0091571A"/>
    <w:rsid w:val="00915AE8"/>
    <w:rsid w:val="00916AC6"/>
    <w:rsid w:val="00916F33"/>
    <w:rsid w:val="00917349"/>
    <w:rsid w:val="0091791F"/>
    <w:rsid w:val="00920404"/>
    <w:rsid w:val="0092155D"/>
    <w:rsid w:val="00921608"/>
    <w:rsid w:val="00921F21"/>
    <w:rsid w:val="00922A0D"/>
    <w:rsid w:val="00923160"/>
    <w:rsid w:val="00923A70"/>
    <w:rsid w:val="00923F93"/>
    <w:rsid w:val="00924885"/>
    <w:rsid w:val="00924E99"/>
    <w:rsid w:val="0092506C"/>
    <w:rsid w:val="00925D9B"/>
    <w:rsid w:val="009268F1"/>
    <w:rsid w:val="00926FA1"/>
    <w:rsid w:val="009276EF"/>
    <w:rsid w:val="0093052A"/>
    <w:rsid w:val="00930969"/>
    <w:rsid w:val="00930E3A"/>
    <w:rsid w:val="009322ED"/>
    <w:rsid w:val="00932F15"/>
    <w:rsid w:val="00932F39"/>
    <w:rsid w:val="0093348E"/>
    <w:rsid w:val="009339F7"/>
    <w:rsid w:val="00933ADC"/>
    <w:rsid w:val="00933ED4"/>
    <w:rsid w:val="00934DD2"/>
    <w:rsid w:val="00936264"/>
    <w:rsid w:val="009379C5"/>
    <w:rsid w:val="00937ABC"/>
    <w:rsid w:val="00940560"/>
    <w:rsid w:val="00940A08"/>
    <w:rsid w:val="00942EAC"/>
    <w:rsid w:val="00943440"/>
    <w:rsid w:val="0094391D"/>
    <w:rsid w:val="0094395A"/>
    <w:rsid w:val="00943ACD"/>
    <w:rsid w:val="00943C0C"/>
    <w:rsid w:val="00943CE5"/>
    <w:rsid w:val="00947392"/>
    <w:rsid w:val="00947B35"/>
    <w:rsid w:val="00950A64"/>
    <w:rsid w:val="00951426"/>
    <w:rsid w:val="0095152B"/>
    <w:rsid w:val="0095228F"/>
    <w:rsid w:val="009537A9"/>
    <w:rsid w:val="0095424B"/>
    <w:rsid w:val="009547C8"/>
    <w:rsid w:val="009548CD"/>
    <w:rsid w:val="009548D3"/>
    <w:rsid w:val="00955D95"/>
    <w:rsid w:val="0095713F"/>
    <w:rsid w:val="009571CE"/>
    <w:rsid w:val="0096046B"/>
    <w:rsid w:val="00960B98"/>
    <w:rsid w:val="009611C2"/>
    <w:rsid w:val="0096156B"/>
    <w:rsid w:val="009625DA"/>
    <w:rsid w:val="00963798"/>
    <w:rsid w:val="00965622"/>
    <w:rsid w:val="0096567C"/>
    <w:rsid w:val="00965B28"/>
    <w:rsid w:val="00966130"/>
    <w:rsid w:val="00966543"/>
    <w:rsid w:val="009666C1"/>
    <w:rsid w:val="00966AC3"/>
    <w:rsid w:val="00967381"/>
    <w:rsid w:val="009675BD"/>
    <w:rsid w:val="009718FE"/>
    <w:rsid w:val="009730EC"/>
    <w:rsid w:val="00973C8F"/>
    <w:rsid w:val="009742B1"/>
    <w:rsid w:val="00975458"/>
    <w:rsid w:val="009754E9"/>
    <w:rsid w:val="00975B45"/>
    <w:rsid w:val="009765C2"/>
    <w:rsid w:val="0097672F"/>
    <w:rsid w:val="00982372"/>
    <w:rsid w:val="009824CB"/>
    <w:rsid w:val="00983A19"/>
    <w:rsid w:val="00984AC6"/>
    <w:rsid w:val="00985334"/>
    <w:rsid w:val="00985E00"/>
    <w:rsid w:val="00986219"/>
    <w:rsid w:val="00986E57"/>
    <w:rsid w:val="009871E5"/>
    <w:rsid w:val="009872FF"/>
    <w:rsid w:val="009875CC"/>
    <w:rsid w:val="0098766A"/>
    <w:rsid w:val="00987AEF"/>
    <w:rsid w:val="009900E1"/>
    <w:rsid w:val="00992C6C"/>
    <w:rsid w:val="00994220"/>
    <w:rsid w:val="009950E0"/>
    <w:rsid w:val="00995258"/>
    <w:rsid w:val="00995804"/>
    <w:rsid w:val="00995DF5"/>
    <w:rsid w:val="009A10FA"/>
    <w:rsid w:val="009A1822"/>
    <w:rsid w:val="009A4242"/>
    <w:rsid w:val="009A54D6"/>
    <w:rsid w:val="009B0086"/>
    <w:rsid w:val="009B05A2"/>
    <w:rsid w:val="009B1128"/>
    <w:rsid w:val="009B1FED"/>
    <w:rsid w:val="009B2A5B"/>
    <w:rsid w:val="009B39A2"/>
    <w:rsid w:val="009B39D5"/>
    <w:rsid w:val="009B3F03"/>
    <w:rsid w:val="009B47C2"/>
    <w:rsid w:val="009B5474"/>
    <w:rsid w:val="009B55A4"/>
    <w:rsid w:val="009B6201"/>
    <w:rsid w:val="009B691E"/>
    <w:rsid w:val="009C05D7"/>
    <w:rsid w:val="009C09BE"/>
    <w:rsid w:val="009C2064"/>
    <w:rsid w:val="009C25A1"/>
    <w:rsid w:val="009C3738"/>
    <w:rsid w:val="009C38E2"/>
    <w:rsid w:val="009C3C75"/>
    <w:rsid w:val="009C417C"/>
    <w:rsid w:val="009C4321"/>
    <w:rsid w:val="009C47AC"/>
    <w:rsid w:val="009C63A6"/>
    <w:rsid w:val="009C69E1"/>
    <w:rsid w:val="009C736B"/>
    <w:rsid w:val="009C7B8B"/>
    <w:rsid w:val="009D227D"/>
    <w:rsid w:val="009D245E"/>
    <w:rsid w:val="009D3894"/>
    <w:rsid w:val="009D38E2"/>
    <w:rsid w:val="009D3BA4"/>
    <w:rsid w:val="009D4B3A"/>
    <w:rsid w:val="009D5C3B"/>
    <w:rsid w:val="009D7057"/>
    <w:rsid w:val="009D70D8"/>
    <w:rsid w:val="009D796F"/>
    <w:rsid w:val="009D7DEB"/>
    <w:rsid w:val="009E1AFE"/>
    <w:rsid w:val="009E1F4F"/>
    <w:rsid w:val="009E2486"/>
    <w:rsid w:val="009E24CB"/>
    <w:rsid w:val="009E24CE"/>
    <w:rsid w:val="009E2750"/>
    <w:rsid w:val="009E3064"/>
    <w:rsid w:val="009E360C"/>
    <w:rsid w:val="009E3B00"/>
    <w:rsid w:val="009E4234"/>
    <w:rsid w:val="009E5DD3"/>
    <w:rsid w:val="009E6CC6"/>
    <w:rsid w:val="009E704A"/>
    <w:rsid w:val="009E7429"/>
    <w:rsid w:val="009F2968"/>
    <w:rsid w:val="009F29DA"/>
    <w:rsid w:val="009F2B5A"/>
    <w:rsid w:val="009F2C0A"/>
    <w:rsid w:val="009F2C73"/>
    <w:rsid w:val="009F33EC"/>
    <w:rsid w:val="009F36EC"/>
    <w:rsid w:val="009F3D66"/>
    <w:rsid w:val="009F44E0"/>
    <w:rsid w:val="009F4542"/>
    <w:rsid w:val="009F5699"/>
    <w:rsid w:val="009F57BA"/>
    <w:rsid w:val="009F6EFC"/>
    <w:rsid w:val="009F7280"/>
    <w:rsid w:val="00A01537"/>
    <w:rsid w:val="00A015D7"/>
    <w:rsid w:val="00A029EC"/>
    <w:rsid w:val="00A03059"/>
    <w:rsid w:val="00A0459D"/>
    <w:rsid w:val="00A060CD"/>
    <w:rsid w:val="00A06B63"/>
    <w:rsid w:val="00A07518"/>
    <w:rsid w:val="00A100FD"/>
    <w:rsid w:val="00A1048A"/>
    <w:rsid w:val="00A11091"/>
    <w:rsid w:val="00A12EF1"/>
    <w:rsid w:val="00A14221"/>
    <w:rsid w:val="00A14374"/>
    <w:rsid w:val="00A144FF"/>
    <w:rsid w:val="00A1481D"/>
    <w:rsid w:val="00A14A26"/>
    <w:rsid w:val="00A14A64"/>
    <w:rsid w:val="00A17E99"/>
    <w:rsid w:val="00A20A3D"/>
    <w:rsid w:val="00A20E42"/>
    <w:rsid w:val="00A20E6F"/>
    <w:rsid w:val="00A21107"/>
    <w:rsid w:val="00A21341"/>
    <w:rsid w:val="00A232EE"/>
    <w:rsid w:val="00A23F72"/>
    <w:rsid w:val="00A2433C"/>
    <w:rsid w:val="00A24F90"/>
    <w:rsid w:val="00A25695"/>
    <w:rsid w:val="00A2582E"/>
    <w:rsid w:val="00A2616F"/>
    <w:rsid w:val="00A26878"/>
    <w:rsid w:val="00A26C97"/>
    <w:rsid w:val="00A26EF2"/>
    <w:rsid w:val="00A27980"/>
    <w:rsid w:val="00A30608"/>
    <w:rsid w:val="00A30A69"/>
    <w:rsid w:val="00A30B14"/>
    <w:rsid w:val="00A30DF0"/>
    <w:rsid w:val="00A32A83"/>
    <w:rsid w:val="00A331A5"/>
    <w:rsid w:val="00A33BE5"/>
    <w:rsid w:val="00A33E27"/>
    <w:rsid w:val="00A34DBA"/>
    <w:rsid w:val="00A3527C"/>
    <w:rsid w:val="00A36133"/>
    <w:rsid w:val="00A36691"/>
    <w:rsid w:val="00A36A23"/>
    <w:rsid w:val="00A373F3"/>
    <w:rsid w:val="00A407B9"/>
    <w:rsid w:val="00A4111C"/>
    <w:rsid w:val="00A4201F"/>
    <w:rsid w:val="00A42C28"/>
    <w:rsid w:val="00A43917"/>
    <w:rsid w:val="00A45477"/>
    <w:rsid w:val="00A457B1"/>
    <w:rsid w:val="00A46B57"/>
    <w:rsid w:val="00A46CF0"/>
    <w:rsid w:val="00A478FF"/>
    <w:rsid w:val="00A50941"/>
    <w:rsid w:val="00A50B82"/>
    <w:rsid w:val="00A515DE"/>
    <w:rsid w:val="00A51F75"/>
    <w:rsid w:val="00A52BE4"/>
    <w:rsid w:val="00A5344B"/>
    <w:rsid w:val="00A5469A"/>
    <w:rsid w:val="00A54C3F"/>
    <w:rsid w:val="00A554E4"/>
    <w:rsid w:val="00A5552B"/>
    <w:rsid w:val="00A56DCD"/>
    <w:rsid w:val="00A57085"/>
    <w:rsid w:val="00A5793C"/>
    <w:rsid w:val="00A57BD6"/>
    <w:rsid w:val="00A601E7"/>
    <w:rsid w:val="00A602B2"/>
    <w:rsid w:val="00A611C1"/>
    <w:rsid w:val="00A628A0"/>
    <w:rsid w:val="00A63C9E"/>
    <w:rsid w:val="00A641A3"/>
    <w:rsid w:val="00A64A9B"/>
    <w:rsid w:val="00A66282"/>
    <w:rsid w:val="00A66B98"/>
    <w:rsid w:val="00A66D39"/>
    <w:rsid w:val="00A67A54"/>
    <w:rsid w:val="00A67A87"/>
    <w:rsid w:val="00A70A45"/>
    <w:rsid w:val="00A70FD6"/>
    <w:rsid w:val="00A721F2"/>
    <w:rsid w:val="00A7230E"/>
    <w:rsid w:val="00A730C0"/>
    <w:rsid w:val="00A74152"/>
    <w:rsid w:val="00A744B6"/>
    <w:rsid w:val="00A748F8"/>
    <w:rsid w:val="00A750C2"/>
    <w:rsid w:val="00A753E7"/>
    <w:rsid w:val="00A75E84"/>
    <w:rsid w:val="00A77907"/>
    <w:rsid w:val="00A82AFC"/>
    <w:rsid w:val="00A8445D"/>
    <w:rsid w:val="00A845A8"/>
    <w:rsid w:val="00A90E3B"/>
    <w:rsid w:val="00A9205B"/>
    <w:rsid w:val="00A92CB9"/>
    <w:rsid w:val="00A93383"/>
    <w:rsid w:val="00A95FD0"/>
    <w:rsid w:val="00A96707"/>
    <w:rsid w:val="00AA024B"/>
    <w:rsid w:val="00AA17F5"/>
    <w:rsid w:val="00AA1DAB"/>
    <w:rsid w:val="00AA25C2"/>
    <w:rsid w:val="00AA25FD"/>
    <w:rsid w:val="00AA3ABD"/>
    <w:rsid w:val="00AA5AFA"/>
    <w:rsid w:val="00AA5B86"/>
    <w:rsid w:val="00AA61CF"/>
    <w:rsid w:val="00AA67CA"/>
    <w:rsid w:val="00AA6A3B"/>
    <w:rsid w:val="00AA74C5"/>
    <w:rsid w:val="00AA7715"/>
    <w:rsid w:val="00AB027F"/>
    <w:rsid w:val="00AB0D9A"/>
    <w:rsid w:val="00AB1A5E"/>
    <w:rsid w:val="00AB1BB5"/>
    <w:rsid w:val="00AB1CD4"/>
    <w:rsid w:val="00AB2800"/>
    <w:rsid w:val="00AB543F"/>
    <w:rsid w:val="00AB688C"/>
    <w:rsid w:val="00AB6A44"/>
    <w:rsid w:val="00AC0C56"/>
    <w:rsid w:val="00AC23CC"/>
    <w:rsid w:val="00AC4C4F"/>
    <w:rsid w:val="00AC4D32"/>
    <w:rsid w:val="00AC56A6"/>
    <w:rsid w:val="00AC5ADE"/>
    <w:rsid w:val="00AC62AE"/>
    <w:rsid w:val="00AC6383"/>
    <w:rsid w:val="00AC7A77"/>
    <w:rsid w:val="00AD14F3"/>
    <w:rsid w:val="00AD1926"/>
    <w:rsid w:val="00AD1D71"/>
    <w:rsid w:val="00AD31F1"/>
    <w:rsid w:val="00AD331E"/>
    <w:rsid w:val="00AD37AD"/>
    <w:rsid w:val="00AD3B6D"/>
    <w:rsid w:val="00AD5309"/>
    <w:rsid w:val="00AD5E6D"/>
    <w:rsid w:val="00AD628C"/>
    <w:rsid w:val="00AD79D7"/>
    <w:rsid w:val="00AD7DE4"/>
    <w:rsid w:val="00AD7E03"/>
    <w:rsid w:val="00AE0CA0"/>
    <w:rsid w:val="00AE31CE"/>
    <w:rsid w:val="00AE36AB"/>
    <w:rsid w:val="00AE399F"/>
    <w:rsid w:val="00AE4157"/>
    <w:rsid w:val="00AE474E"/>
    <w:rsid w:val="00AE4B41"/>
    <w:rsid w:val="00AE609E"/>
    <w:rsid w:val="00AE78F3"/>
    <w:rsid w:val="00AE7994"/>
    <w:rsid w:val="00AE7F2F"/>
    <w:rsid w:val="00AF179F"/>
    <w:rsid w:val="00AF1AF3"/>
    <w:rsid w:val="00AF3B61"/>
    <w:rsid w:val="00AF4901"/>
    <w:rsid w:val="00AF4A96"/>
    <w:rsid w:val="00AF5238"/>
    <w:rsid w:val="00AF5745"/>
    <w:rsid w:val="00AF5B30"/>
    <w:rsid w:val="00AF7A35"/>
    <w:rsid w:val="00AF7BCB"/>
    <w:rsid w:val="00B00071"/>
    <w:rsid w:val="00B00243"/>
    <w:rsid w:val="00B030F4"/>
    <w:rsid w:val="00B04CEB"/>
    <w:rsid w:val="00B05F99"/>
    <w:rsid w:val="00B060D2"/>
    <w:rsid w:val="00B0747C"/>
    <w:rsid w:val="00B0758B"/>
    <w:rsid w:val="00B079EC"/>
    <w:rsid w:val="00B12C25"/>
    <w:rsid w:val="00B13BC3"/>
    <w:rsid w:val="00B147D4"/>
    <w:rsid w:val="00B15B5F"/>
    <w:rsid w:val="00B20669"/>
    <w:rsid w:val="00B20F0C"/>
    <w:rsid w:val="00B21460"/>
    <w:rsid w:val="00B23282"/>
    <w:rsid w:val="00B234D3"/>
    <w:rsid w:val="00B23831"/>
    <w:rsid w:val="00B23D01"/>
    <w:rsid w:val="00B23E78"/>
    <w:rsid w:val="00B246FD"/>
    <w:rsid w:val="00B2530A"/>
    <w:rsid w:val="00B256F6"/>
    <w:rsid w:val="00B25964"/>
    <w:rsid w:val="00B2599F"/>
    <w:rsid w:val="00B26330"/>
    <w:rsid w:val="00B319F0"/>
    <w:rsid w:val="00B3248F"/>
    <w:rsid w:val="00B32956"/>
    <w:rsid w:val="00B32D22"/>
    <w:rsid w:val="00B33452"/>
    <w:rsid w:val="00B34DCF"/>
    <w:rsid w:val="00B3561D"/>
    <w:rsid w:val="00B36155"/>
    <w:rsid w:val="00B364F4"/>
    <w:rsid w:val="00B3759D"/>
    <w:rsid w:val="00B37D20"/>
    <w:rsid w:val="00B4015F"/>
    <w:rsid w:val="00B41226"/>
    <w:rsid w:val="00B41782"/>
    <w:rsid w:val="00B420BB"/>
    <w:rsid w:val="00B42480"/>
    <w:rsid w:val="00B42800"/>
    <w:rsid w:val="00B42B9C"/>
    <w:rsid w:val="00B42E93"/>
    <w:rsid w:val="00B4448A"/>
    <w:rsid w:val="00B4484B"/>
    <w:rsid w:val="00B45ED0"/>
    <w:rsid w:val="00B470FD"/>
    <w:rsid w:val="00B47970"/>
    <w:rsid w:val="00B52349"/>
    <w:rsid w:val="00B52410"/>
    <w:rsid w:val="00B53055"/>
    <w:rsid w:val="00B532F8"/>
    <w:rsid w:val="00B537C2"/>
    <w:rsid w:val="00B54536"/>
    <w:rsid w:val="00B546EA"/>
    <w:rsid w:val="00B548FC"/>
    <w:rsid w:val="00B54C37"/>
    <w:rsid w:val="00B54C53"/>
    <w:rsid w:val="00B55118"/>
    <w:rsid w:val="00B55CF9"/>
    <w:rsid w:val="00B5719D"/>
    <w:rsid w:val="00B60D94"/>
    <w:rsid w:val="00B6263D"/>
    <w:rsid w:val="00B6266D"/>
    <w:rsid w:val="00B62DF8"/>
    <w:rsid w:val="00B65573"/>
    <w:rsid w:val="00B655F7"/>
    <w:rsid w:val="00B65896"/>
    <w:rsid w:val="00B659C6"/>
    <w:rsid w:val="00B66743"/>
    <w:rsid w:val="00B67F34"/>
    <w:rsid w:val="00B705CE"/>
    <w:rsid w:val="00B7095E"/>
    <w:rsid w:val="00B71168"/>
    <w:rsid w:val="00B7251A"/>
    <w:rsid w:val="00B7263E"/>
    <w:rsid w:val="00B73D44"/>
    <w:rsid w:val="00B73E4A"/>
    <w:rsid w:val="00B7501C"/>
    <w:rsid w:val="00B75342"/>
    <w:rsid w:val="00B775BD"/>
    <w:rsid w:val="00B77DBA"/>
    <w:rsid w:val="00B80530"/>
    <w:rsid w:val="00B81303"/>
    <w:rsid w:val="00B82025"/>
    <w:rsid w:val="00B8220C"/>
    <w:rsid w:val="00B82865"/>
    <w:rsid w:val="00B82C74"/>
    <w:rsid w:val="00B82CC6"/>
    <w:rsid w:val="00B83287"/>
    <w:rsid w:val="00B85B66"/>
    <w:rsid w:val="00B85C03"/>
    <w:rsid w:val="00B86090"/>
    <w:rsid w:val="00B86192"/>
    <w:rsid w:val="00B867E1"/>
    <w:rsid w:val="00B868CA"/>
    <w:rsid w:val="00B87574"/>
    <w:rsid w:val="00B87C3A"/>
    <w:rsid w:val="00B91C21"/>
    <w:rsid w:val="00B91C3F"/>
    <w:rsid w:val="00B9231F"/>
    <w:rsid w:val="00B94340"/>
    <w:rsid w:val="00B943BE"/>
    <w:rsid w:val="00B94A58"/>
    <w:rsid w:val="00B956A9"/>
    <w:rsid w:val="00B95A45"/>
    <w:rsid w:val="00B95B17"/>
    <w:rsid w:val="00B969D2"/>
    <w:rsid w:val="00B97E92"/>
    <w:rsid w:val="00BA1447"/>
    <w:rsid w:val="00BA2112"/>
    <w:rsid w:val="00BA25CD"/>
    <w:rsid w:val="00BA30C0"/>
    <w:rsid w:val="00BA34E6"/>
    <w:rsid w:val="00BA3946"/>
    <w:rsid w:val="00BA53D4"/>
    <w:rsid w:val="00BA7196"/>
    <w:rsid w:val="00BA7BB3"/>
    <w:rsid w:val="00BA7E5A"/>
    <w:rsid w:val="00BB014A"/>
    <w:rsid w:val="00BB1496"/>
    <w:rsid w:val="00BB279A"/>
    <w:rsid w:val="00BB2B81"/>
    <w:rsid w:val="00BB2E4D"/>
    <w:rsid w:val="00BB4213"/>
    <w:rsid w:val="00BB5065"/>
    <w:rsid w:val="00BB5634"/>
    <w:rsid w:val="00BB7B76"/>
    <w:rsid w:val="00BB7B7B"/>
    <w:rsid w:val="00BC0308"/>
    <w:rsid w:val="00BC0541"/>
    <w:rsid w:val="00BC06C5"/>
    <w:rsid w:val="00BC1108"/>
    <w:rsid w:val="00BC1DEE"/>
    <w:rsid w:val="00BC253B"/>
    <w:rsid w:val="00BC3965"/>
    <w:rsid w:val="00BC4382"/>
    <w:rsid w:val="00BC4BA5"/>
    <w:rsid w:val="00BC5ACD"/>
    <w:rsid w:val="00BC5FA4"/>
    <w:rsid w:val="00BC6442"/>
    <w:rsid w:val="00BC6D2B"/>
    <w:rsid w:val="00BD0523"/>
    <w:rsid w:val="00BD1AC2"/>
    <w:rsid w:val="00BD1D27"/>
    <w:rsid w:val="00BD2A7F"/>
    <w:rsid w:val="00BD31DB"/>
    <w:rsid w:val="00BD3B36"/>
    <w:rsid w:val="00BD3E86"/>
    <w:rsid w:val="00BD6D23"/>
    <w:rsid w:val="00BD7995"/>
    <w:rsid w:val="00BE0C8C"/>
    <w:rsid w:val="00BE0FDB"/>
    <w:rsid w:val="00BE22F4"/>
    <w:rsid w:val="00BE25B7"/>
    <w:rsid w:val="00BE261F"/>
    <w:rsid w:val="00BE32F9"/>
    <w:rsid w:val="00BE33E4"/>
    <w:rsid w:val="00BE4353"/>
    <w:rsid w:val="00BE62C8"/>
    <w:rsid w:val="00BE7291"/>
    <w:rsid w:val="00BE74B6"/>
    <w:rsid w:val="00BE7DA9"/>
    <w:rsid w:val="00BF2040"/>
    <w:rsid w:val="00BF2493"/>
    <w:rsid w:val="00BF36E4"/>
    <w:rsid w:val="00BF3FE5"/>
    <w:rsid w:val="00BF4166"/>
    <w:rsid w:val="00BF5229"/>
    <w:rsid w:val="00BF5D26"/>
    <w:rsid w:val="00BF67CD"/>
    <w:rsid w:val="00BF6A85"/>
    <w:rsid w:val="00BF7BCB"/>
    <w:rsid w:val="00C0021D"/>
    <w:rsid w:val="00C00927"/>
    <w:rsid w:val="00C01026"/>
    <w:rsid w:val="00C011A4"/>
    <w:rsid w:val="00C02E30"/>
    <w:rsid w:val="00C037A9"/>
    <w:rsid w:val="00C03961"/>
    <w:rsid w:val="00C04519"/>
    <w:rsid w:val="00C06EAB"/>
    <w:rsid w:val="00C072EF"/>
    <w:rsid w:val="00C07EEE"/>
    <w:rsid w:val="00C109B3"/>
    <w:rsid w:val="00C11631"/>
    <w:rsid w:val="00C11D47"/>
    <w:rsid w:val="00C12B16"/>
    <w:rsid w:val="00C14AB0"/>
    <w:rsid w:val="00C1589F"/>
    <w:rsid w:val="00C16E94"/>
    <w:rsid w:val="00C17D6E"/>
    <w:rsid w:val="00C202A9"/>
    <w:rsid w:val="00C2049F"/>
    <w:rsid w:val="00C21A1B"/>
    <w:rsid w:val="00C21B09"/>
    <w:rsid w:val="00C22629"/>
    <w:rsid w:val="00C232B2"/>
    <w:rsid w:val="00C23BB1"/>
    <w:rsid w:val="00C23CC1"/>
    <w:rsid w:val="00C26311"/>
    <w:rsid w:val="00C26393"/>
    <w:rsid w:val="00C26FFA"/>
    <w:rsid w:val="00C2732F"/>
    <w:rsid w:val="00C27489"/>
    <w:rsid w:val="00C277FF"/>
    <w:rsid w:val="00C30D38"/>
    <w:rsid w:val="00C313C7"/>
    <w:rsid w:val="00C31555"/>
    <w:rsid w:val="00C32F2D"/>
    <w:rsid w:val="00C341BC"/>
    <w:rsid w:val="00C350B0"/>
    <w:rsid w:val="00C354F1"/>
    <w:rsid w:val="00C35812"/>
    <w:rsid w:val="00C37BB4"/>
    <w:rsid w:val="00C37CF3"/>
    <w:rsid w:val="00C4072E"/>
    <w:rsid w:val="00C4129C"/>
    <w:rsid w:val="00C41474"/>
    <w:rsid w:val="00C415E3"/>
    <w:rsid w:val="00C41918"/>
    <w:rsid w:val="00C41B06"/>
    <w:rsid w:val="00C44034"/>
    <w:rsid w:val="00C4461C"/>
    <w:rsid w:val="00C45FB3"/>
    <w:rsid w:val="00C462F0"/>
    <w:rsid w:val="00C46B4C"/>
    <w:rsid w:val="00C47BC4"/>
    <w:rsid w:val="00C5027D"/>
    <w:rsid w:val="00C50B66"/>
    <w:rsid w:val="00C51382"/>
    <w:rsid w:val="00C52FEB"/>
    <w:rsid w:val="00C631DF"/>
    <w:rsid w:val="00C639D5"/>
    <w:rsid w:val="00C64202"/>
    <w:rsid w:val="00C64F8F"/>
    <w:rsid w:val="00C65A68"/>
    <w:rsid w:val="00C661B6"/>
    <w:rsid w:val="00C666DE"/>
    <w:rsid w:val="00C67743"/>
    <w:rsid w:val="00C70E58"/>
    <w:rsid w:val="00C71911"/>
    <w:rsid w:val="00C71C0C"/>
    <w:rsid w:val="00C71DF6"/>
    <w:rsid w:val="00C7282D"/>
    <w:rsid w:val="00C72BD3"/>
    <w:rsid w:val="00C73385"/>
    <w:rsid w:val="00C74937"/>
    <w:rsid w:val="00C81FEB"/>
    <w:rsid w:val="00C8240E"/>
    <w:rsid w:val="00C82666"/>
    <w:rsid w:val="00C8267C"/>
    <w:rsid w:val="00C82F79"/>
    <w:rsid w:val="00C83C89"/>
    <w:rsid w:val="00C841BE"/>
    <w:rsid w:val="00C85364"/>
    <w:rsid w:val="00C86167"/>
    <w:rsid w:val="00C872FB"/>
    <w:rsid w:val="00C903DB"/>
    <w:rsid w:val="00C92407"/>
    <w:rsid w:val="00C92541"/>
    <w:rsid w:val="00C942B9"/>
    <w:rsid w:val="00C943FD"/>
    <w:rsid w:val="00C947D6"/>
    <w:rsid w:val="00C95408"/>
    <w:rsid w:val="00C95BBA"/>
    <w:rsid w:val="00C95F93"/>
    <w:rsid w:val="00C97270"/>
    <w:rsid w:val="00CA030E"/>
    <w:rsid w:val="00CA0694"/>
    <w:rsid w:val="00CA0828"/>
    <w:rsid w:val="00CA0EA4"/>
    <w:rsid w:val="00CA14D6"/>
    <w:rsid w:val="00CA1E7F"/>
    <w:rsid w:val="00CA2D22"/>
    <w:rsid w:val="00CA336D"/>
    <w:rsid w:val="00CA359C"/>
    <w:rsid w:val="00CA3D99"/>
    <w:rsid w:val="00CA5A0A"/>
    <w:rsid w:val="00CA5F3C"/>
    <w:rsid w:val="00CA6457"/>
    <w:rsid w:val="00CA7244"/>
    <w:rsid w:val="00CA760C"/>
    <w:rsid w:val="00CA7A9A"/>
    <w:rsid w:val="00CB0E8F"/>
    <w:rsid w:val="00CB1E14"/>
    <w:rsid w:val="00CB2ED4"/>
    <w:rsid w:val="00CB32D1"/>
    <w:rsid w:val="00CB382D"/>
    <w:rsid w:val="00CB461A"/>
    <w:rsid w:val="00CB521E"/>
    <w:rsid w:val="00CB5E36"/>
    <w:rsid w:val="00CC0324"/>
    <w:rsid w:val="00CC0EC3"/>
    <w:rsid w:val="00CC0F78"/>
    <w:rsid w:val="00CC21AB"/>
    <w:rsid w:val="00CC2B15"/>
    <w:rsid w:val="00CC2F65"/>
    <w:rsid w:val="00CC3117"/>
    <w:rsid w:val="00CC33DC"/>
    <w:rsid w:val="00CC3DBF"/>
    <w:rsid w:val="00CC41F2"/>
    <w:rsid w:val="00CC50EA"/>
    <w:rsid w:val="00CC51D0"/>
    <w:rsid w:val="00CC6071"/>
    <w:rsid w:val="00CC7138"/>
    <w:rsid w:val="00CD1215"/>
    <w:rsid w:val="00CD2352"/>
    <w:rsid w:val="00CD2F6A"/>
    <w:rsid w:val="00CD3F54"/>
    <w:rsid w:val="00CD45B6"/>
    <w:rsid w:val="00CD4ABA"/>
    <w:rsid w:val="00CD6A07"/>
    <w:rsid w:val="00CE0519"/>
    <w:rsid w:val="00CE0C43"/>
    <w:rsid w:val="00CE1990"/>
    <w:rsid w:val="00CE23DF"/>
    <w:rsid w:val="00CE44C8"/>
    <w:rsid w:val="00CE710D"/>
    <w:rsid w:val="00CE7FCE"/>
    <w:rsid w:val="00CF00EE"/>
    <w:rsid w:val="00CF09F3"/>
    <w:rsid w:val="00CF0EA7"/>
    <w:rsid w:val="00CF1152"/>
    <w:rsid w:val="00CF2F9D"/>
    <w:rsid w:val="00CF3ADA"/>
    <w:rsid w:val="00CF442C"/>
    <w:rsid w:val="00CF6942"/>
    <w:rsid w:val="00CF7C11"/>
    <w:rsid w:val="00CF7FE0"/>
    <w:rsid w:val="00D010C6"/>
    <w:rsid w:val="00D01F35"/>
    <w:rsid w:val="00D02ACA"/>
    <w:rsid w:val="00D0302A"/>
    <w:rsid w:val="00D03082"/>
    <w:rsid w:val="00D0316D"/>
    <w:rsid w:val="00D03DF5"/>
    <w:rsid w:val="00D040FF"/>
    <w:rsid w:val="00D06A6E"/>
    <w:rsid w:val="00D10E7B"/>
    <w:rsid w:val="00D12D0C"/>
    <w:rsid w:val="00D12D28"/>
    <w:rsid w:val="00D12F72"/>
    <w:rsid w:val="00D14630"/>
    <w:rsid w:val="00D14ADC"/>
    <w:rsid w:val="00D14BF9"/>
    <w:rsid w:val="00D201E8"/>
    <w:rsid w:val="00D20386"/>
    <w:rsid w:val="00D2091A"/>
    <w:rsid w:val="00D20CE5"/>
    <w:rsid w:val="00D217E5"/>
    <w:rsid w:val="00D23621"/>
    <w:rsid w:val="00D236B2"/>
    <w:rsid w:val="00D23DA6"/>
    <w:rsid w:val="00D259E4"/>
    <w:rsid w:val="00D25EEC"/>
    <w:rsid w:val="00D26717"/>
    <w:rsid w:val="00D27953"/>
    <w:rsid w:val="00D3051C"/>
    <w:rsid w:val="00D30B76"/>
    <w:rsid w:val="00D31F38"/>
    <w:rsid w:val="00D32DC8"/>
    <w:rsid w:val="00D33275"/>
    <w:rsid w:val="00D35B64"/>
    <w:rsid w:val="00D36ABA"/>
    <w:rsid w:val="00D36B24"/>
    <w:rsid w:val="00D37E76"/>
    <w:rsid w:val="00D37E8C"/>
    <w:rsid w:val="00D40CE0"/>
    <w:rsid w:val="00D41732"/>
    <w:rsid w:val="00D41A2E"/>
    <w:rsid w:val="00D42714"/>
    <w:rsid w:val="00D42DEB"/>
    <w:rsid w:val="00D42F47"/>
    <w:rsid w:val="00D42F90"/>
    <w:rsid w:val="00D4345A"/>
    <w:rsid w:val="00D43763"/>
    <w:rsid w:val="00D467B3"/>
    <w:rsid w:val="00D50ED4"/>
    <w:rsid w:val="00D5115E"/>
    <w:rsid w:val="00D51BAD"/>
    <w:rsid w:val="00D51F94"/>
    <w:rsid w:val="00D547F5"/>
    <w:rsid w:val="00D54B90"/>
    <w:rsid w:val="00D55D8F"/>
    <w:rsid w:val="00D560AE"/>
    <w:rsid w:val="00D571EE"/>
    <w:rsid w:val="00D5749F"/>
    <w:rsid w:val="00D57AD1"/>
    <w:rsid w:val="00D57E30"/>
    <w:rsid w:val="00D57F4B"/>
    <w:rsid w:val="00D6010E"/>
    <w:rsid w:val="00D6051C"/>
    <w:rsid w:val="00D606D5"/>
    <w:rsid w:val="00D62800"/>
    <w:rsid w:val="00D62CDC"/>
    <w:rsid w:val="00D62DAB"/>
    <w:rsid w:val="00D632B9"/>
    <w:rsid w:val="00D63B32"/>
    <w:rsid w:val="00D64437"/>
    <w:rsid w:val="00D67022"/>
    <w:rsid w:val="00D6765A"/>
    <w:rsid w:val="00D67E02"/>
    <w:rsid w:val="00D67F10"/>
    <w:rsid w:val="00D7008B"/>
    <w:rsid w:val="00D7082D"/>
    <w:rsid w:val="00D70CFD"/>
    <w:rsid w:val="00D70CFF"/>
    <w:rsid w:val="00D70D7C"/>
    <w:rsid w:val="00D70E28"/>
    <w:rsid w:val="00D70FCA"/>
    <w:rsid w:val="00D7332D"/>
    <w:rsid w:val="00D733BA"/>
    <w:rsid w:val="00D73C82"/>
    <w:rsid w:val="00D749AC"/>
    <w:rsid w:val="00D74A84"/>
    <w:rsid w:val="00D762C4"/>
    <w:rsid w:val="00D765B6"/>
    <w:rsid w:val="00D76E08"/>
    <w:rsid w:val="00D77263"/>
    <w:rsid w:val="00D8018D"/>
    <w:rsid w:val="00D801C8"/>
    <w:rsid w:val="00D81F97"/>
    <w:rsid w:val="00D823AB"/>
    <w:rsid w:val="00D85457"/>
    <w:rsid w:val="00D86406"/>
    <w:rsid w:val="00D87F16"/>
    <w:rsid w:val="00D9169D"/>
    <w:rsid w:val="00D93620"/>
    <w:rsid w:val="00D9362F"/>
    <w:rsid w:val="00D94903"/>
    <w:rsid w:val="00D9702A"/>
    <w:rsid w:val="00D9717A"/>
    <w:rsid w:val="00DA09B9"/>
    <w:rsid w:val="00DA1556"/>
    <w:rsid w:val="00DA37DA"/>
    <w:rsid w:val="00DA4890"/>
    <w:rsid w:val="00DA4ABB"/>
    <w:rsid w:val="00DA54FD"/>
    <w:rsid w:val="00DA5D8D"/>
    <w:rsid w:val="00DA6530"/>
    <w:rsid w:val="00DA65C3"/>
    <w:rsid w:val="00DA7265"/>
    <w:rsid w:val="00DB0BBD"/>
    <w:rsid w:val="00DB2021"/>
    <w:rsid w:val="00DB2BA0"/>
    <w:rsid w:val="00DB2D65"/>
    <w:rsid w:val="00DB35DA"/>
    <w:rsid w:val="00DB366B"/>
    <w:rsid w:val="00DB36B9"/>
    <w:rsid w:val="00DB4E53"/>
    <w:rsid w:val="00DB58D2"/>
    <w:rsid w:val="00DB5D3F"/>
    <w:rsid w:val="00DB5F34"/>
    <w:rsid w:val="00DB655E"/>
    <w:rsid w:val="00DB6D83"/>
    <w:rsid w:val="00DB79F7"/>
    <w:rsid w:val="00DB7B67"/>
    <w:rsid w:val="00DC021F"/>
    <w:rsid w:val="00DC26C6"/>
    <w:rsid w:val="00DC2761"/>
    <w:rsid w:val="00DC29B6"/>
    <w:rsid w:val="00DC2E2F"/>
    <w:rsid w:val="00DC67C7"/>
    <w:rsid w:val="00DC6ABC"/>
    <w:rsid w:val="00DC6D1E"/>
    <w:rsid w:val="00DC7112"/>
    <w:rsid w:val="00DD0DB3"/>
    <w:rsid w:val="00DD103D"/>
    <w:rsid w:val="00DD1453"/>
    <w:rsid w:val="00DD16D1"/>
    <w:rsid w:val="00DD1FFD"/>
    <w:rsid w:val="00DD3260"/>
    <w:rsid w:val="00DD377E"/>
    <w:rsid w:val="00DD4077"/>
    <w:rsid w:val="00DD4FD5"/>
    <w:rsid w:val="00DD5071"/>
    <w:rsid w:val="00DD5211"/>
    <w:rsid w:val="00DD57F3"/>
    <w:rsid w:val="00DD616E"/>
    <w:rsid w:val="00DD71DC"/>
    <w:rsid w:val="00DD7581"/>
    <w:rsid w:val="00DD7E7C"/>
    <w:rsid w:val="00DE2FA6"/>
    <w:rsid w:val="00DE3AE9"/>
    <w:rsid w:val="00DE4949"/>
    <w:rsid w:val="00DE4CEA"/>
    <w:rsid w:val="00DE539A"/>
    <w:rsid w:val="00DE6108"/>
    <w:rsid w:val="00DF0477"/>
    <w:rsid w:val="00DF0858"/>
    <w:rsid w:val="00DF0B13"/>
    <w:rsid w:val="00DF125D"/>
    <w:rsid w:val="00DF1EA9"/>
    <w:rsid w:val="00DF2FCF"/>
    <w:rsid w:val="00DF480E"/>
    <w:rsid w:val="00DF4B4E"/>
    <w:rsid w:val="00DF59B2"/>
    <w:rsid w:val="00E00339"/>
    <w:rsid w:val="00E021D4"/>
    <w:rsid w:val="00E030AB"/>
    <w:rsid w:val="00E03311"/>
    <w:rsid w:val="00E051C7"/>
    <w:rsid w:val="00E056ED"/>
    <w:rsid w:val="00E05EB0"/>
    <w:rsid w:val="00E06AD5"/>
    <w:rsid w:val="00E0799C"/>
    <w:rsid w:val="00E07C8B"/>
    <w:rsid w:val="00E10A6A"/>
    <w:rsid w:val="00E10B7B"/>
    <w:rsid w:val="00E12BD0"/>
    <w:rsid w:val="00E137A1"/>
    <w:rsid w:val="00E142A8"/>
    <w:rsid w:val="00E14548"/>
    <w:rsid w:val="00E14663"/>
    <w:rsid w:val="00E14CED"/>
    <w:rsid w:val="00E14CF5"/>
    <w:rsid w:val="00E16B7A"/>
    <w:rsid w:val="00E1795D"/>
    <w:rsid w:val="00E21800"/>
    <w:rsid w:val="00E2257F"/>
    <w:rsid w:val="00E23D97"/>
    <w:rsid w:val="00E243AD"/>
    <w:rsid w:val="00E24729"/>
    <w:rsid w:val="00E251BC"/>
    <w:rsid w:val="00E254A6"/>
    <w:rsid w:val="00E26684"/>
    <w:rsid w:val="00E26923"/>
    <w:rsid w:val="00E2735A"/>
    <w:rsid w:val="00E275CA"/>
    <w:rsid w:val="00E27650"/>
    <w:rsid w:val="00E30B5D"/>
    <w:rsid w:val="00E311EA"/>
    <w:rsid w:val="00E31CCE"/>
    <w:rsid w:val="00E327E4"/>
    <w:rsid w:val="00E3527F"/>
    <w:rsid w:val="00E3649C"/>
    <w:rsid w:val="00E368BA"/>
    <w:rsid w:val="00E372C0"/>
    <w:rsid w:val="00E373F7"/>
    <w:rsid w:val="00E37768"/>
    <w:rsid w:val="00E41162"/>
    <w:rsid w:val="00E41330"/>
    <w:rsid w:val="00E4327B"/>
    <w:rsid w:val="00E434BD"/>
    <w:rsid w:val="00E43AB8"/>
    <w:rsid w:val="00E44DA4"/>
    <w:rsid w:val="00E457C0"/>
    <w:rsid w:val="00E46800"/>
    <w:rsid w:val="00E47867"/>
    <w:rsid w:val="00E47ADE"/>
    <w:rsid w:val="00E47E4E"/>
    <w:rsid w:val="00E47F89"/>
    <w:rsid w:val="00E50016"/>
    <w:rsid w:val="00E50CB5"/>
    <w:rsid w:val="00E50D0D"/>
    <w:rsid w:val="00E51A59"/>
    <w:rsid w:val="00E5277F"/>
    <w:rsid w:val="00E52D12"/>
    <w:rsid w:val="00E531C0"/>
    <w:rsid w:val="00E55884"/>
    <w:rsid w:val="00E55AAA"/>
    <w:rsid w:val="00E56D96"/>
    <w:rsid w:val="00E606B6"/>
    <w:rsid w:val="00E60E1A"/>
    <w:rsid w:val="00E61557"/>
    <w:rsid w:val="00E61E55"/>
    <w:rsid w:val="00E6200C"/>
    <w:rsid w:val="00E620DE"/>
    <w:rsid w:val="00E622B1"/>
    <w:rsid w:val="00E63354"/>
    <w:rsid w:val="00E638B6"/>
    <w:rsid w:val="00E63E0C"/>
    <w:rsid w:val="00E64AD1"/>
    <w:rsid w:val="00E64DD7"/>
    <w:rsid w:val="00E66864"/>
    <w:rsid w:val="00E67234"/>
    <w:rsid w:val="00E70B73"/>
    <w:rsid w:val="00E70C12"/>
    <w:rsid w:val="00E70E98"/>
    <w:rsid w:val="00E718E3"/>
    <w:rsid w:val="00E71BC9"/>
    <w:rsid w:val="00E71EC2"/>
    <w:rsid w:val="00E72866"/>
    <w:rsid w:val="00E72BE3"/>
    <w:rsid w:val="00E72CD3"/>
    <w:rsid w:val="00E72DC0"/>
    <w:rsid w:val="00E733DF"/>
    <w:rsid w:val="00E737D9"/>
    <w:rsid w:val="00E746FB"/>
    <w:rsid w:val="00E7558E"/>
    <w:rsid w:val="00E7625F"/>
    <w:rsid w:val="00E76538"/>
    <w:rsid w:val="00E76E9B"/>
    <w:rsid w:val="00E76EBA"/>
    <w:rsid w:val="00E80F04"/>
    <w:rsid w:val="00E81C4D"/>
    <w:rsid w:val="00E82067"/>
    <w:rsid w:val="00E834BC"/>
    <w:rsid w:val="00E836A2"/>
    <w:rsid w:val="00E844A3"/>
    <w:rsid w:val="00E844CE"/>
    <w:rsid w:val="00E847AB"/>
    <w:rsid w:val="00E84839"/>
    <w:rsid w:val="00E8499C"/>
    <w:rsid w:val="00E849F1"/>
    <w:rsid w:val="00E8560C"/>
    <w:rsid w:val="00E85DF7"/>
    <w:rsid w:val="00E87234"/>
    <w:rsid w:val="00E874D9"/>
    <w:rsid w:val="00E87541"/>
    <w:rsid w:val="00E87CE4"/>
    <w:rsid w:val="00E87F75"/>
    <w:rsid w:val="00E93ED0"/>
    <w:rsid w:val="00E94092"/>
    <w:rsid w:val="00E94BA8"/>
    <w:rsid w:val="00E94E8A"/>
    <w:rsid w:val="00E95EF7"/>
    <w:rsid w:val="00E96007"/>
    <w:rsid w:val="00E9704F"/>
    <w:rsid w:val="00E97203"/>
    <w:rsid w:val="00EA0146"/>
    <w:rsid w:val="00EA03D4"/>
    <w:rsid w:val="00EA1426"/>
    <w:rsid w:val="00EA1C7D"/>
    <w:rsid w:val="00EA334A"/>
    <w:rsid w:val="00EA3D37"/>
    <w:rsid w:val="00EA404A"/>
    <w:rsid w:val="00EA4F4D"/>
    <w:rsid w:val="00EA7156"/>
    <w:rsid w:val="00EA75A8"/>
    <w:rsid w:val="00EA7C99"/>
    <w:rsid w:val="00EA7F9C"/>
    <w:rsid w:val="00EB001E"/>
    <w:rsid w:val="00EB082A"/>
    <w:rsid w:val="00EB0906"/>
    <w:rsid w:val="00EB37D4"/>
    <w:rsid w:val="00EB3E8C"/>
    <w:rsid w:val="00EB462B"/>
    <w:rsid w:val="00EB4764"/>
    <w:rsid w:val="00EB4DE3"/>
    <w:rsid w:val="00EB57EB"/>
    <w:rsid w:val="00EB5DAB"/>
    <w:rsid w:val="00EB6560"/>
    <w:rsid w:val="00EB65B8"/>
    <w:rsid w:val="00EC1682"/>
    <w:rsid w:val="00EC1CD2"/>
    <w:rsid w:val="00EC2C56"/>
    <w:rsid w:val="00EC2ED5"/>
    <w:rsid w:val="00EC35AA"/>
    <w:rsid w:val="00EC6336"/>
    <w:rsid w:val="00EC7168"/>
    <w:rsid w:val="00ED0983"/>
    <w:rsid w:val="00ED10F6"/>
    <w:rsid w:val="00ED27A2"/>
    <w:rsid w:val="00ED2B9F"/>
    <w:rsid w:val="00ED3049"/>
    <w:rsid w:val="00ED3882"/>
    <w:rsid w:val="00ED42C8"/>
    <w:rsid w:val="00ED5A4D"/>
    <w:rsid w:val="00ED6B96"/>
    <w:rsid w:val="00ED718C"/>
    <w:rsid w:val="00EE14FB"/>
    <w:rsid w:val="00EE183A"/>
    <w:rsid w:val="00EE2F02"/>
    <w:rsid w:val="00EE3555"/>
    <w:rsid w:val="00EE4670"/>
    <w:rsid w:val="00EE4BC9"/>
    <w:rsid w:val="00EE517C"/>
    <w:rsid w:val="00EE58C0"/>
    <w:rsid w:val="00EE5C26"/>
    <w:rsid w:val="00EE6B81"/>
    <w:rsid w:val="00EE6E6E"/>
    <w:rsid w:val="00EE6F51"/>
    <w:rsid w:val="00EF0953"/>
    <w:rsid w:val="00EF1656"/>
    <w:rsid w:val="00EF3E6B"/>
    <w:rsid w:val="00EF4D51"/>
    <w:rsid w:val="00EF6187"/>
    <w:rsid w:val="00EF6392"/>
    <w:rsid w:val="00EF6F03"/>
    <w:rsid w:val="00EF7575"/>
    <w:rsid w:val="00F026D1"/>
    <w:rsid w:val="00F02E1D"/>
    <w:rsid w:val="00F0323C"/>
    <w:rsid w:val="00F03AA8"/>
    <w:rsid w:val="00F059FC"/>
    <w:rsid w:val="00F05D31"/>
    <w:rsid w:val="00F07E77"/>
    <w:rsid w:val="00F102DF"/>
    <w:rsid w:val="00F11FAA"/>
    <w:rsid w:val="00F126EB"/>
    <w:rsid w:val="00F1310E"/>
    <w:rsid w:val="00F14B33"/>
    <w:rsid w:val="00F15240"/>
    <w:rsid w:val="00F154E2"/>
    <w:rsid w:val="00F1603A"/>
    <w:rsid w:val="00F16D29"/>
    <w:rsid w:val="00F172DF"/>
    <w:rsid w:val="00F17AE5"/>
    <w:rsid w:val="00F21039"/>
    <w:rsid w:val="00F31B8F"/>
    <w:rsid w:val="00F32868"/>
    <w:rsid w:val="00F32C60"/>
    <w:rsid w:val="00F33480"/>
    <w:rsid w:val="00F334AA"/>
    <w:rsid w:val="00F33AE3"/>
    <w:rsid w:val="00F33DE0"/>
    <w:rsid w:val="00F354CD"/>
    <w:rsid w:val="00F35903"/>
    <w:rsid w:val="00F35999"/>
    <w:rsid w:val="00F36297"/>
    <w:rsid w:val="00F3714A"/>
    <w:rsid w:val="00F37174"/>
    <w:rsid w:val="00F37B71"/>
    <w:rsid w:val="00F37F91"/>
    <w:rsid w:val="00F4014D"/>
    <w:rsid w:val="00F41035"/>
    <w:rsid w:val="00F423BF"/>
    <w:rsid w:val="00F42633"/>
    <w:rsid w:val="00F4313C"/>
    <w:rsid w:val="00F43A0B"/>
    <w:rsid w:val="00F45292"/>
    <w:rsid w:val="00F459CD"/>
    <w:rsid w:val="00F45AB6"/>
    <w:rsid w:val="00F45EBA"/>
    <w:rsid w:val="00F467D3"/>
    <w:rsid w:val="00F47A02"/>
    <w:rsid w:val="00F5193D"/>
    <w:rsid w:val="00F51DB5"/>
    <w:rsid w:val="00F52102"/>
    <w:rsid w:val="00F5258E"/>
    <w:rsid w:val="00F528CF"/>
    <w:rsid w:val="00F52BF7"/>
    <w:rsid w:val="00F54A8B"/>
    <w:rsid w:val="00F55D6F"/>
    <w:rsid w:val="00F55DA7"/>
    <w:rsid w:val="00F56748"/>
    <w:rsid w:val="00F567E4"/>
    <w:rsid w:val="00F57798"/>
    <w:rsid w:val="00F60B98"/>
    <w:rsid w:val="00F6250F"/>
    <w:rsid w:val="00F63EFA"/>
    <w:rsid w:val="00F64BA2"/>
    <w:rsid w:val="00F6527C"/>
    <w:rsid w:val="00F65290"/>
    <w:rsid w:val="00F65FF8"/>
    <w:rsid w:val="00F66640"/>
    <w:rsid w:val="00F66DFD"/>
    <w:rsid w:val="00F67924"/>
    <w:rsid w:val="00F7019E"/>
    <w:rsid w:val="00F704ED"/>
    <w:rsid w:val="00F70661"/>
    <w:rsid w:val="00F70CFB"/>
    <w:rsid w:val="00F71B5F"/>
    <w:rsid w:val="00F72C61"/>
    <w:rsid w:val="00F73484"/>
    <w:rsid w:val="00F74580"/>
    <w:rsid w:val="00F74966"/>
    <w:rsid w:val="00F74BD1"/>
    <w:rsid w:val="00F7587E"/>
    <w:rsid w:val="00F75DF9"/>
    <w:rsid w:val="00F75F68"/>
    <w:rsid w:val="00F76DB6"/>
    <w:rsid w:val="00F76EA5"/>
    <w:rsid w:val="00F7709F"/>
    <w:rsid w:val="00F775A0"/>
    <w:rsid w:val="00F778AB"/>
    <w:rsid w:val="00F825B8"/>
    <w:rsid w:val="00F831F9"/>
    <w:rsid w:val="00F83831"/>
    <w:rsid w:val="00F839C8"/>
    <w:rsid w:val="00F84443"/>
    <w:rsid w:val="00F85252"/>
    <w:rsid w:val="00F856D0"/>
    <w:rsid w:val="00F872A5"/>
    <w:rsid w:val="00F876AA"/>
    <w:rsid w:val="00F87769"/>
    <w:rsid w:val="00F8779C"/>
    <w:rsid w:val="00F87CED"/>
    <w:rsid w:val="00F90844"/>
    <w:rsid w:val="00F908CA"/>
    <w:rsid w:val="00F90C84"/>
    <w:rsid w:val="00F92879"/>
    <w:rsid w:val="00F931C6"/>
    <w:rsid w:val="00F931D2"/>
    <w:rsid w:val="00F93301"/>
    <w:rsid w:val="00F93304"/>
    <w:rsid w:val="00F94BB3"/>
    <w:rsid w:val="00F95FE8"/>
    <w:rsid w:val="00F97192"/>
    <w:rsid w:val="00FA02BA"/>
    <w:rsid w:val="00FA0759"/>
    <w:rsid w:val="00FA0EA4"/>
    <w:rsid w:val="00FA586C"/>
    <w:rsid w:val="00FA62DD"/>
    <w:rsid w:val="00FB1F39"/>
    <w:rsid w:val="00FB2586"/>
    <w:rsid w:val="00FB25C8"/>
    <w:rsid w:val="00FB50BA"/>
    <w:rsid w:val="00FB595C"/>
    <w:rsid w:val="00FB5E16"/>
    <w:rsid w:val="00FB7377"/>
    <w:rsid w:val="00FB7C4B"/>
    <w:rsid w:val="00FB7D75"/>
    <w:rsid w:val="00FC00DC"/>
    <w:rsid w:val="00FC06E3"/>
    <w:rsid w:val="00FC0DCE"/>
    <w:rsid w:val="00FC1398"/>
    <w:rsid w:val="00FC1CB4"/>
    <w:rsid w:val="00FC1ECB"/>
    <w:rsid w:val="00FC31CA"/>
    <w:rsid w:val="00FC38B0"/>
    <w:rsid w:val="00FC3AD3"/>
    <w:rsid w:val="00FC571B"/>
    <w:rsid w:val="00FC6AFF"/>
    <w:rsid w:val="00FC7E33"/>
    <w:rsid w:val="00FD1A18"/>
    <w:rsid w:val="00FD2484"/>
    <w:rsid w:val="00FD2FB6"/>
    <w:rsid w:val="00FD354A"/>
    <w:rsid w:val="00FD3FCB"/>
    <w:rsid w:val="00FD5020"/>
    <w:rsid w:val="00FD5C1F"/>
    <w:rsid w:val="00FD5F8D"/>
    <w:rsid w:val="00FD6011"/>
    <w:rsid w:val="00FD6E00"/>
    <w:rsid w:val="00FD7096"/>
    <w:rsid w:val="00FD7287"/>
    <w:rsid w:val="00FD7AFB"/>
    <w:rsid w:val="00FD7DD2"/>
    <w:rsid w:val="00FE07B2"/>
    <w:rsid w:val="00FE12E0"/>
    <w:rsid w:val="00FE3124"/>
    <w:rsid w:val="00FE33A0"/>
    <w:rsid w:val="00FE40A8"/>
    <w:rsid w:val="00FE464A"/>
    <w:rsid w:val="00FE6759"/>
    <w:rsid w:val="00FE7E7A"/>
    <w:rsid w:val="00FF11EF"/>
    <w:rsid w:val="00FF16CA"/>
    <w:rsid w:val="00FF1EEF"/>
    <w:rsid w:val="00FF2157"/>
    <w:rsid w:val="00FF2B43"/>
    <w:rsid w:val="00FF2BD3"/>
    <w:rsid w:val="00FF308B"/>
    <w:rsid w:val="00FF39A1"/>
    <w:rsid w:val="00FF3A1B"/>
    <w:rsid w:val="00FF4FE8"/>
    <w:rsid w:val="00FF57A9"/>
    <w:rsid w:val="00FF6740"/>
    <w:rsid w:val="00FF7C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586C75E9"/>
  <w15:docId w15:val="{6DBD94FF-79D1-0A46-92FE-B406DA807C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SimSun" w:hAnsi="Calibri" w:cs="Times New Roman"/>
        <w:lang w:val="en-GB" w:eastAsia="en-GB" w:bidi="ar-SA"/>
      </w:rPr>
    </w:rPrDefault>
    <w:pPrDefault/>
  </w:docDefaults>
  <w:latentStyles w:defLockedState="0" w:defUIPriority="99" w:defSemiHidden="0" w:defUnhideWhenUsed="0" w:defQFormat="0" w:count="377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/>
    <w:lsdException w:name="heading 5" w:semiHidden="1" w:uiPriority="9" w:unhideWhenUsed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/>
    <w:lsdException w:name="Quote" w:uiPriority="29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a">
    <w:name w:val="Normal"/>
    <w:qFormat/>
    <w:rsid w:val="00D40CE0"/>
    <w:pPr>
      <w:spacing w:line="360" w:lineRule="auto"/>
      <w:jc w:val="both"/>
    </w:pPr>
    <w:rPr>
      <w:rFonts w:ascii="Times New Roman" w:eastAsia="Times New Roman" w:hAnsi="Times New Roman"/>
      <w:szCs w:val="24"/>
      <w:lang w:eastAsia="de-DE"/>
    </w:rPr>
  </w:style>
  <w:style w:type="paragraph" w:styleId="1">
    <w:name w:val="heading 1"/>
    <w:basedOn w:val="a"/>
    <w:next w:val="a"/>
    <w:link w:val="10"/>
    <w:qFormat/>
    <w:rsid w:val="00075F28"/>
    <w:pPr>
      <w:keepNext/>
      <w:spacing w:before="480" w:after="240" w:line="240" w:lineRule="auto"/>
      <w:outlineLvl w:val="0"/>
    </w:pPr>
    <w:rPr>
      <w:rFonts w:cs="Arial"/>
      <w:b/>
      <w:bCs/>
      <w:color w:val="000000"/>
      <w:kern w:val="32"/>
      <w:szCs w:val="32"/>
    </w:rPr>
  </w:style>
  <w:style w:type="paragraph" w:styleId="2">
    <w:name w:val="heading 2"/>
    <w:basedOn w:val="a"/>
    <w:next w:val="a"/>
    <w:link w:val="20"/>
    <w:qFormat/>
    <w:rsid w:val="00E00339"/>
    <w:pPr>
      <w:keepNext/>
      <w:spacing w:before="240" w:after="240" w:line="240" w:lineRule="auto"/>
      <w:outlineLvl w:val="1"/>
    </w:pPr>
    <w:rPr>
      <w:rFonts w:cs="Arial"/>
      <w:b/>
      <w:bCs/>
      <w:iCs/>
      <w:szCs w:val="28"/>
    </w:rPr>
  </w:style>
  <w:style w:type="paragraph" w:styleId="3">
    <w:name w:val="heading 3"/>
    <w:basedOn w:val="a"/>
    <w:next w:val="a"/>
    <w:link w:val="30"/>
    <w:qFormat/>
    <w:rsid w:val="005A4F32"/>
    <w:pPr>
      <w:keepNext/>
      <w:spacing w:before="240" w:after="240" w:line="240" w:lineRule="auto"/>
      <w:outlineLvl w:val="2"/>
    </w:pPr>
    <w:rPr>
      <w:rFonts w:cs="Arial"/>
      <w:b/>
      <w:bCs/>
      <w:szCs w:val="26"/>
    </w:rPr>
  </w:style>
  <w:style w:type="paragraph" w:styleId="4">
    <w:name w:val="heading 4"/>
    <w:basedOn w:val="a"/>
    <w:next w:val="a"/>
    <w:link w:val="40"/>
    <w:rsid w:val="00ED6B96"/>
    <w:pPr>
      <w:keepNext/>
      <w:outlineLvl w:val="3"/>
    </w:pPr>
    <w:rPr>
      <w:b/>
      <w:bCs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見出し 1 (文字)"/>
    <w:link w:val="1"/>
    <w:rsid w:val="00075F28"/>
    <w:rPr>
      <w:rFonts w:ascii="Times New Roman" w:eastAsia="Times New Roman" w:hAnsi="Times New Roman" w:cs="Arial"/>
      <w:b/>
      <w:bCs/>
      <w:color w:val="000000"/>
      <w:kern w:val="32"/>
      <w:szCs w:val="32"/>
      <w:lang w:eastAsia="de-DE"/>
    </w:rPr>
  </w:style>
  <w:style w:type="character" w:customStyle="1" w:styleId="20">
    <w:name w:val="見出し 2 (文字)"/>
    <w:link w:val="2"/>
    <w:rsid w:val="00E00339"/>
    <w:rPr>
      <w:rFonts w:ascii="Times New Roman" w:eastAsia="Times New Roman" w:hAnsi="Times New Roman" w:cs="Arial"/>
      <w:b/>
      <w:bCs/>
      <w:iCs/>
      <w:szCs w:val="28"/>
      <w:lang w:eastAsia="de-DE"/>
    </w:rPr>
  </w:style>
  <w:style w:type="character" w:customStyle="1" w:styleId="30">
    <w:name w:val="見出し 3 (文字)"/>
    <w:link w:val="3"/>
    <w:rsid w:val="005A4F32"/>
    <w:rPr>
      <w:rFonts w:ascii="Times New Roman" w:eastAsia="Times New Roman" w:hAnsi="Times New Roman" w:cs="Arial"/>
      <w:b/>
      <w:bCs/>
      <w:szCs w:val="26"/>
      <w:lang w:eastAsia="de-DE"/>
    </w:rPr>
  </w:style>
  <w:style w:type="character" w:customStyle="1" w:styleId="40">
    <w:name w:val="見出し 4 (文字)"/>
    <w:link w:val="4"/>
    <w:rsid w:val="00796A7F"/>
    <w:rPr>
      <w:rFonts w:ascii="Verdana" w:eastAsia="Times New Roman" w:hAnsi="Verdana" w:cs="Times New Roman"/>
      <w:b/>
      <w:bCs/>
      <w:sz w:val="19"/>
      <w:szCs w:val="28"/>
      <w:lang w:eastAsia="de-DE"/>
    </w:rPr>
  </w:style>
  <w:style w:type="paragraph" w:customStyle="1" w:styleId="Betreff">
    <w:name w:val="Betreff"/>
    <w:basedOn w:val="a"/>
    <w:next w:val="a"/>
    <w:rsid w:val="00ED6B96"/>
    <w:rPr>
      <w:b/>
    </w:rPr>
  </w:style>
  <w:style w:type="paragraph" w:customStyle="1" w:styleId="Bullets">
    <w:name w:val="Bullets"/>
    <w:basedOn w:val="a"/>
    <w:link w:val="BulletsChar"/>
    <w:rsid w:val="00ED6B96"/>
    <w:pPr>
      <w:numPr>
        <w:numId w:val="2"/>
      </w:numPr>
    </w:pPr>
  </w:style>
  <w:style w:type="character" w:customStyle="1" w:styleId="BulletsChar">
    <w:name w:val="Bullets Char"/>
    <w:link w:val="Bullets"/>
    <w:rsid w:val="00ED6B96"/>
    <w:rPr>
      <w:rFonts w:ascii="Verdana" w:eastAsia="Times New Roman" w:hAnsi="Verdana" w:cs="Times New Roman"/>
      <w:sz w:val="19"/>
      <w:szCs w:val="24"/>
      <w:lang w:eastAsia="de-DE"/>
    </w:rPr>
  </w:style>
  <w:style w:type="table" w:customStyle="1" w:styleId="Copernicus">
    <w:name w:val="Copernicus"/>
    <w:basedOn w:val="a1"/>
    <w:rsid w:val="00ED6B96"/>
    <w:rPr>
      <w:rFonts w:ascii="Verdana" w:eastAsia="Times New Roman" w:hAnsi="Verdana"/>
      <w:sz w:val="19"/>
    </w:rPr>
    <w:tblPr>
      <w:tblStyleRowBandSize w:val="1"/>
      <w:tblStyleColBandSize w:val="1"/>
      <w:tblBorders>
        <w:top w:val="single" w:sz="4" w:space="0" w:color="7F7F7F"/>
        <w:left w:val="single" w:sz="4" w:space="0" w:color="7F7F7F"/>
        <w:bottom w:val="single" w:sz="4" w:space="0" w:color="7F7F7F"/>
        <w:right w:val="single" w:sz="4" w:space="0" w:color="7F7F7F"/>
        <w:insideH w:val="single" w:sz="4" w:space="0" w:color="7F7F7F"/>
        <w:insideV w:val="single" w:sz="4" w:space="0" w:color="7F7F7F"/>
      </w:tblBorders>
    </w:tblPr>
    <w:tcPr>
      <w:shd w:val="clear" w:color="auto" w:fill="auto"/>
      <w:vAlign w:val="center"/>
    </w:tcPr>
    <w:tblStylePr w:type="firstRow">
      <w:pPr>
        <w:jc w:val="left"/>
      </w:pPr>
      <w:rPr>
        <w:rFonts w:ascii="Verdana" w:hAnsi="Verdana"/>
        <w:b/>
        <w:i w:val="0"/>
        <w:sz w:val="19"/>
      </w:rPr>
      <w:tblPr/>
      <w:tcPr>
        <w:shd w:val="clear" w:color="auto" w:fill="BFBFBF"/>
      </w:tcPr>
    </w:tblStylePr>
    <w:tblStylePr w:type="lastRow">
      <w:pPr>
        <w:jc w:val="left"/>
      </w:pPr>
      <w:rPr>
        <w:rFonts w:ascii="Verdana" w:hAnsi="Verdana"/>
        <w:sz w:val="19"/>
      </w:rPr>
    </w:tblStylePr>
    <w:tblStylePr w:type="firstCol">
      <w:rPr>
        <w:rFonts w:ascii="Verdana" w:hAnsi="Verdana"/>
        <w:sz w:val="19"/>
      </w:rPr>
    </w:tblStylePr>
    <w:tblStylePr w:type="lastCol">
      <w:rPr>
        <w:rFonts w:ascii="Verdana" w:hAnsi="Verdana"/>
        <w:sz w:val="19"/>
      </w:rPr>
      <w:tblPr/>
      <w:tcPr>
        <w:tcBorders>
          <w:top w:val="single" w:sz="4" w:space="0" w:color="7F7F7F"/>
          <w:left w:val="single" w:sz="4" w:space="0" w:color="7F7F7F"/>
          <w:bottom w:val="single" w:sz="4" w:space="0" w:color="7F7F7F"/>
          <w:right w:val="single" w:sz="4" w:space="0" w:color="7F7F7F"/>
          <w:insideH w:val="single" w:sz="4" w:space="0" w:color="7F7F7F"/>
          <w:insideV w:val="single" w:sz="4" w:space="0" w:color="7F7F7F"/>
        </w:tcBorders>
      </w:tcPr>
    </w:tblStylePr>
  </w:style>
  <w:style w:type="paragraph" w:styleId="a3">
    <w:name w:val="header"/>
    <w:basedOn w:val="a"/>
    <w:link w:val="a4"/>
    <w:rsid w:val="00ED6B96"/>
    <w:pPr>
      <w:tabs>
        <w:tab w:val="center" w:pos="4536"/>
        <w:tab w:val="right" w:pos="9072"/>
      </w:tabs>
    </w:pPr>
  </w:style>
  <w:style w:type="character" w:customStyle="1" w:styleId="a4">
    <w:name w:val="ヘッダー (文字)"/>
    <w:link w:val="a3"/>
    <w:rsid w:val="00ED6B96"/>
    <w:rPr>
      <w:rFonts w:ascii="Verdana" w:eastAsia="Times New Roman" w:hAnsi="Verdana" w:cs="Times New Roman"/>
      <w:sz w:val="19"/>
      <w:szCs w:val="24"/>
      <w:lang w:eastAsia="de-DE"/>
    </w:rPr>
  </w:style>
  <w:style w:type="character" w:styleId="a5">
    <w:name w:val="Hyperlink"/>
    <w:uiPriority w:val="99"/>
    <w:rsid w:val="00ED6B96"/>
    <w:rPr>
      <w:color w:val="0000FF"/>
      <w:u w:val="single"/>
    </w:rPr>
  </w:style>
  <w:style w:type="paragraph" w:customStyle="1" w:styleId="Kontakt">
    <w:name w:val="Kontakt"/>
    <w:basedOn w:val="a"/>
    <w:rsid w:val="00ED6B96"/>
    <w:pPr>
      <w:spacing w:line="160" w:lineRule="exact"/>
    </w:pPr>
    <w:rPr>
      <w:color w:val="808080"/>
      <w:sz w:val="13"/>
    </w:rPr>
  </w:style>
  <w:style w:type="paragraph" w:customStyle="1" w:styleId="Name">
    <w:name w:val="Name"/>
    <w:basedOn w:val="a"/>
    <w:rsid w:val="00ED6B96"/>
    <w:pPr>
      <w:spacing w:before="160" w:after="80"/>
    </w:pPr>
    <w:rPr>
      <w:rFonts w:ascii="Book Antiqua" w:hAnsi="Book Antiqua"/>
      <w:color w:val="808080"/>
      <w:sz w:val="22"/>
    </w:rPr>
  </w:style>
  <w:style w:type="paragraph" w:customStyle="1" w:styleId="CopernicusWordtemplate">
    <w:name w:val="Copernicus_Word_template"/>
    <w:basedOn w:val="a"/>
    <w:link w:val="CopernicusWordtemplateChar"/>
    <w:rsid w:val="00B5719D"/>
  </w:style>
  <w:style w:type="character" w:customStyle="1" w:styleId="CopernicusWordtemplateChar">
    <w:name w:val="Copernicus_Word_template Char"/>
    <w:basedOn w:val="a0"/>
    <w:link w:val="CopernicusWordtemplate"/>
    <w:rsid w:val="00B5719D"/>
    <w:rPr>
      <w:rFonts w:ascii="Times New Roman" w:eastAsia="Times New Roman" w:hAnsi="Times New Roman"/>
      <w:sz w:val="24"/>
      <w:szCs w:val="24"/>
      <w:lang w:eastAsia="de-DE"/>
    </w:rPr>
  </w:style>
  <w:style w:type="character" w:styleId="a6">
    <w:name w:val="line number"/>
    <w:basedOn w:val="a0"/>
    <w:uiPriority w:val="99"/>
    <w:semiHidden/>
    <w:unhideWhenUsed/>
    <w:rsid w:val="00D40CE0"/>
  </w:style>
  <w:style w:type="paragraph" w:customStyle="1" w:styleId="MStitle">
    <w:name w:val="MS title"/>
    <w:basedOn w:val="a"/>
    <w:link w:val="MStitleChar"/>
    <w:qFormat/>
    <w:rsid w:val="0091791F"/>
    <w:pPr>
      <w:spacing w:before="360" w:line="440" w:lineRule="exact"/>
      <w:contextualSpacing/>
    </w:pPr>
    <w:rPr>
      <w:b/>
      <w:sz w:val="34"/>
    </w:rPr>
  </w:style>
  <w:style w:type="character" w:customStyle="1" w:styleId="MStitleChar">
    <w:name w:val="MS title Char"/>
    <w:basedOn w:val="a0"/>
    <w:link w:val="MStitle"/>
    <w:rsid w:val="0091791F"/>
    <w:rPr>
      <w:rFonts w:ascii="Times New Roman" w:eastAsia="Times New Roman" w:hAnsi="Times New Roman"/>
      <w:b/>
      <w:sz w:val="34"/>
      <w:szCs w:val="24"/>
      <w:lang w:eastAsia="de-DE"/>
    </w:rPr>
  </w:style>
  <w:style w:type="paragraph" w:styleId="a7">
    <w:name w:val="List Paragraph"/>
    <w:basedOn w:val="a"/>
    <w:uiPriority w:val="34"/>
    <w:rsid w:val="00B4015F"/>
    <w:pPr>
      <w:ind w:left="720"/>
      <w:contextualSpacing/>
    </w:pPr>
  </w:style>
  <w:style w:type="paragraph" w:customStyle="1" w:styleId="Affiliation">
    <w:name w:val="Affiliation"/>
    <w:basedOn w:val="a"/>
    <w:link w:val="AffiliationChar"/>
    <w:qFormat/>
    <w:rsid w:val="00450DB9"/>
    <w:pPr>
      <w:spacing w:before="120" w:line="240" w:lineRule="auto"/>
      <w:contextualSpacing/>
    </w:pPr>
  </w:style>
  <w:style w:type="character" w:customStyle="1" w:styleId="AffiliationChar">
    <w:name w:val="Affiliation Char"/>
    <w:basedOn w:val="a0"/>
    <w:link w:val="Affiliation"/>
    <w:rsid w:val="00450DB9"/>
    <w:rPr>
      <w:rFonts w:ascii="Times New Roman" w:eastAsia="Times New Roman" w:hAnsi="Times New Roman"/>
      <w:szCs w:val="24"/>
      <w:lang w:eastAsia="de-DE"/>
    </w:rPr>
  </w:style>
  <w:style w:type="character" w:styleId="a8">
    <w:name w:val="Placeholder Text"/>
    <w:basedOn w:val="a0"/>
    <w:uiPriority w:val="99"/>
    <w:semiHidden/>
    <w:rsid w:val="003D5288"/>
    <w:rPr>
      <w:color w:val="808080"/>
    </w:rPr>
  </w:style>
  <w:style w:type="paragraph" w:styleId="a9">
    <w:name w:val="Balloon Text"/>
    <w:basedOn w:val="a"/>
    <w:link w:val="aa"/>
    <w:uiPriority w:val="99"/>
    <w:semiHidden/>
    <w:unhideWhenUsed/>
    <w:rsid w:val="003D5288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aa">
    <w:name w:val="吹き出し (文字)"/>
    <w:basedOn w:val="a0"/>
    <w:link w:val="a9"/>
    <w:uiPriority w:val="99"/>
    <w:semiHidden/>
    <w:rsid w:val="003D5288"/>
    <w:rPr>
      <w:rFonts w:ascii="Tahoma" w:eastAsia="Times New Roman" w:hAnsi="Tahoma" w:cs="Tahoma"/>
      <w:sz w:val="16"/>
      <w:szCs w:val="16"/>
      <w:lang w:eastAsia="de-DE"/>
    </w:rPr>
  </w:style>
  <w:style w:type="paragraph" w:customStyle="1" w:styleId="Equation">
    <w:name w:val="Equation"/>
    <w:basedOn w:val="a"/>
    <w:link w:val="EquationChar"/>
    <w:rsid w:val="00C35812"/>
    <w:pPr>
      <w:spacing w:before="120" w:after="120"/>
    </w:pPr>
    <w:rPr>
      <w:rFonts w:ascii="Cambria Math" w:hAnsi="Cambria Math"/>
    </w:rPr>
  </w:style>
  <w:style w:type="character" w:customStyle="1" w:styleId="EquationChar">
    <w:name w:val="Equation Char"/>
    <w:basedOn w:val="a0"/>
    <w:link w:val="Equation"/>
    <w:rsid w:val="00C35812"/>
    <w:rPr>
      <w:rFonts w:ascii="Cambria Math" w:eastAsia="Times New Roman" w:hAnsi="Cambria Math"/>
      <w:szCs w:val="24"/>
      <w:lang w:eastAsia="de-DE"/>
    </w:rPr>
  </w:style>
  <w:style w:type="paragraph" w:styleId="ab">
    <w:name w:val="caption"/>
    <w:basedOn w:val="a"/>
    <w:next w:val="a"/>
    <w:uiPriority w:val="35"/>
    <w:unhideWhenUsed/>
    <w:qFormat/>
    <w:rsid w:val="003A4FB4"/>
    <w:pPr>
      <w:spacing w:after="200" w:line="240" w:lineRule="auto"/>
    </w:pPr>
    <w:rPr>
      <w:b/>
      <w:bCs/>
      <w:sz w:val="18"/>
      <w:szCs w:val="18"/>
    </w:rPr>
  </w:style>
  <w:style w:type="paragraph" w:styleId="ac">
    <w:name w:val="footer"/>
    <w:basedOn w:val="a"/>
    <w:link w:val="ad"/>
    <w:uiPriority w:val="99"/>
    <w:unhideWhenUsed/>
    <w:rsid w:val="006D0C96"/>
    <w:pPr>
      <w:tabs>
        <w:tab w:val="center" w:pos="4513"/>
        <w:tab w:val="right" w:pos="9026"/>
      </w:tabs>
      <w:spacing w:line="240" w:lineRule="auto"/>
    </w:pPr>
  </w:style>
  <w:style w:type="character" w:customStyle="1" w:styleId="ad">
    <w:name w:val="フッター (文字)"/>
    <w:basedOn w:val="a0"/>
    <w:link w:val="ac"/>
    <w:uiPriority w:val="99"/>
    <w:rsid w:val="006D0C96"/>
    <w:rPr>
      <w:rFonts w:ascii="Times New Roman" w:eastAsia="Times New Roman" w:hAnsi="Times New Roman"/>
      <w:szCs w:val="24"/>
      <w:lang w:eastAsia="de-DE"/>
    </w:rPr>
  </w:style>
  <w:style w:type="paragraph" w:customStyle="1" w:styleId="Correspondence">
    <w:name w:val="Correspondence"/>
    <w:basedOn w:val="a"/>
    <w:link w:val="CorrespondenceChar"/>
    <w:qFormat/>
    <w:rsid w:val="008E213F"/>
    <w:pPr>
      <w:spacing w:before="120" w:after="360" w:line="240" w:lineRule="auto"/>
    </w:pPr>
  </w:style>
  <w:style w:type="character" w:customStyle="1" w:styleId="CorrespondenceChar">
    <w:name w:val="Correspondence Char"/>
    <w:basedOn w:val="a0"/>
    <w:link w:val="Correspondence"/>
    <w:rsid w:val="008E213F"/>
    <w:rPr>
      <w:rFonts w:ascii="Times New Roman" w:eastAsia="Times New Roman" w:hAnsi="Times New Roman"/>
      <w:szCs w:val="24"/>
      <w:lang w:eastAsia="de-DE"/>
    </w:rPr>
  </w:style>
  <w:style w:type="paragraph" w:customStyle="1" w:styleId="Authors">
    <w:name w:val="Authors"/>
    <w:basedOn w:val="a"/>
    <w:link w:val="AuthorsChar"/>
    <w:qFormat/>
    <w:rsid w:val="00BD0523"/>
    <w:pPr>
      <w:spacing w:before="180" w:line="240" w:lineRule="auto"/>
      <w:contextualSpacing/>
    </w:pPr>
    <w:rPr>
      <w:sz w:val="24"/>
    </w:rPr>
  </w:style>
  <w:style w:type="character" w:customStyle="1" w:styleId="AuthorsChar">
    <w:name w:val="Authors Char"/>
    <w:basedOn w:val="a0"/>
    <w:link w:val="Authors"/>
    <w:rsid w:val="00BD0523"/>
    <w:rPr>
      <w:rFonts w:ascii="Times New Roman" w:eastAsia="Times New Roman" w:hAnsi="Times New Roman"/>
      <w:sz w:val="24"/>
      <w:szCs w:val="24"/>
      <w:lang w:eastAsia="de-DE"/>
    </w:rPr>
  </w:style>
  <w:style w:type="character" w:styleId="ae">
    <w:name w:val="annotation reference"/>
    <w:basedOn w:val="a0"/>
    <w:uiPriority w:val="99"/>
    <w:semiHidden/>
    <w:unhideWhenUsed/>
    <w:rsid w:val="000C3875"/>
    <w:rPr>
      <w:sz w:val="18"/>
      <w:szCs w:val="18"/>
    </w:rPr>
  </w:style>
  <w:style w:type="paragraph" w:styleId="af">
    <w:name w:val="annotation text"/>
    <w:basedOn w:val="a"/>
    <w:link w:val="af0"/>
    <w:uiPriority w:val="99"/>
    <w:semiHidden/>
    <w:unhideWhenUsed/>
    <w:rsid w:val="000C3875"/>
    <w:pPr>
      <w:widowControl w:val="0"/>
      <w:spacing w:line="240" w:lineRule="auto"/>
    </w:pPr>
    <w:rPr>
      <w:rFonts w:asciiTheme="minorHAnsi" w:eastAsiaTheme="minorEastAsia" w:hAnsiTheme="minorHAnsi" w:cstheme="minorBidi"/>
      <w:kern w:val="2"/>
      <w:sz w:val="24"/>
      <w:lang w:val="en-US" w:eastAsia="ja-JP"/>
    </w:rPr>
  </w:style>
  <w:style w:type="character" w:customStyle="1" w:styleId="af0">
    <w:name w:val="コメント文字列 (文字)"/>
    <w:basedOn w:val="a0"/>
    <w:link w:val="af"/>
    <w:uiPriority w:val="99"/>
    <w:semiHidden/>
    <w:rsid w:val="000C3875"/>
    <w:rPr>
      <w:rFonts w:asciiTheme="minorHAnsi" w:eastAsiaTheme="minorEastAsia" w:hAnsiTheme="minorHAnsi" w:cstheme="minorBidi"/>
      <w:kern w:val="2"/>
      <w:sz w:val="24"/>
      <w:szCs w:val="24"/>
      <w:lang w:val="en-US" w:eastAsia="ja-JP"/>
    </w:rPr>
  </w:style>
  <w:style w:type="table" w:styleId="af1">
    <w:name w:val="Table Grid"/>
    <w:basedOn w:val="a1"/>
    <w:uiPriority w:val="39"/>
    <w:rsid w:val="00634934"/>
    <w:rPr>
      <w:rFonts w:asciiTheme="minorHAnsi" w:eastAsiaTheme="minorEastAsia" w:hAnsiTheme="minorHAnsi" w:cstheme="minorBidi"/>
      <w:kern w:val="2"/>
      <w:sz w:val="21"/>
      <w:szCs w:val="22"/>
      <w:lang w:val="en-US" w:eastAsia="ja-JP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UnresolvedMention1">
    <w:name w:val="Unresolved Mention1"/>
    <w:basedOn w:val="a0"/>
    <w:uiPriority w:val="99"/>
    <w:semiHidden/>
    <w:unhideWhenUsed/>
    <w:rsid w:val="00CF2F9D"/>
    <w:rPr>
      <w:color w:val="808080"/>
      <w:shd w:val="clear" w:color="auto" w:fill="E6E6E6"/>
    </w:rPr>
  </w:style>
  <w:style w:type="character" w:styleId="af2">
    <w:name w:val="FollowedHyperlink"/>
    <w:basedOn w:val="a0"/>
    <w:uiPriority w:val="99"/>
    <w:semiHidden/>
    <w:unhideWhenUsed/>
    <w:rsid w:val="00D30B76"/>
    <w:rPr>
      <w:color w:val="800080" w:themeColor="followedHyperlink"/>
      <w:u w:val="single"/>
    </w:rPr>
  </w:style>
  <w:style w:type="character" w:customStyle="1" w:styleId="pbtoclink1">
    <w:name w:val="pb_toc_link1"/>
    <w:basedOn w:val="a0"/>
    <w:rsid w:val="00D30B76"/>
    <w:rPr>
      <w:color w:val="6A6A6A"/>
    </w:rPr>
  </w:style>
  <w:style w:type="character" w:customStyle="1" w:styleId="pbtoclink">
    <w:name w:val="pb_toc_link"/>
    <w:basedOn w:val="a0"/>
    <w:rsid w:val="005834F0"/>
  </w:style>
  <w:style w:type="paragraph" w:customStyle="1" w:styleId="Default">
    <w:name w:val="Default"/>
    <w:rsid w:val="0079677D"/>
    <w:pPr>
      <w:widowControl w:val="0"/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  <w:lang w:val="en-US"/>
    </w:rPr>
  </w:style>
  <w:style w:type="character" w:customStyle="1" w:styleId="A10">
    <w:name w:val="A1"/>
    <w:uiPriority w:val="99"/>
    <w:rsid w:val="00DC26C6"/>
    <w:rPr>
      <w:rFonts w:cs="M+ 2p light"/>
      <w:color w:val="000000"/>
      <w:sz w:val="9"/>
      <w:szCs w:val="9"/>
    </w:rPr>
  </w:style>
  <w:style w:type="character" w:styleId="af3">
    <w:name w:val="Strong"/>
    <w:uiPriority w:val="22"/>
    <w:qFormat/>
    <w:rsid w:val="00DC26C6"/>
    <w:rPr>
      <w:b/>
      <w:bCs/>
    </w:rPr>
  </w:style>
  <w:style w:type="character" w:customStyle="1" w:styleId="af4">
    <w:name w:val="コメント内容 (文字)"/>
    <w:basedOn w:val="af0"/>
    <w:link w:val="af5"/>
    <w:uiPriority w:val="99"/>
    <w:semiHidden/>
    <w:rsid w:val="00DC26C6"/>
    <w:rPr>
      <w:rFonts w:ascii="Times New Roman" w:eastAsia="Times New Roman" w:hAnsi="Times New Roman" w:cstheme="minorBidi"/>
      <w:b/>
      <w:bCs/>
      <w:kern w:val="2"/>
      <w:sz w:val="24"/>
      <w:szCs w:val="24"/>
      <w:lang w:val="en-US" w:eastAsia="de-DE"/>
    </w:rPr>
  </w:style>
  <w:style w:type="paragraph" w:styleId="af5">
    <w:name w:val="annotation subject"/>
    <w:basedOn w:val="af"/>
    <w:next w:val="af"/>
    <w:link w:val="af4"/>
    <w:uiPriority w:val="99"/>
    <w:semiHidden/>
    <w:unhideWhenUsed/>
    <w:rsid w:val="00DC26C6"/>
    <w:pPr>
      <w:widowControl/>
      <w:spacing w:line="360" w:lineRule="auto"/>
    </w:pPr>
    <w:rPr>
      <w:rFonts w:ascii="Times New Roman" w:eastAsia="Times New Roman" w:hAnsi="Times New Roman" w:cs="Times New Roman"/>
      <w:b/>
      <w:bCs/>
      <w:kern w:val="0"/>
      <w:sz w:val="20"/>
      <w:szCs w:val="20"/>
      <w:lang w:val="en-GB" w:eastAsia="de-DE"/>
    </w:rPr>
  </w:style>
  <w:style w:type="paragraph" w:customStyle="1" w:styleId="Normal1">
    <w:name w:val="Normal1"/>
    <w:rsid w:val="00DC26C6"/>
    <w:rPr>
      <w:rFonts w:ascii="Times New Roman" w:eastAsia="ＭＳ 明朝" w:hAnsi="Times New Roman"/>
      <w:sz w:val="24"/>
      <w:szCs w:val="24"/>
      <w:lang w:val="en-US" w:eastAsia="uk-UA"/>
    </w:rPr>
  </w:style>
  <w:style w:type="paragraph" w:customStyle="1" w:styleId="Referencetext">
    <w:name w:val="Reference text"/>
    <w:basedOn w:val="a"/>
    <w:autoRedefine/>
    <w:rsid w:val="00DC26C6"/>
    <w:pPr>
      <w:tabs>
        <w:tab w:val="left" w:pos="1134"/>
      </w:tabs>
      <w:suppressAutoHyphens/>
      <w:spacing w:line="240" w:lineRule="auto"/>
      <w:ind w:left="420" w:hanging="420"/>
    </w:pPr>
    <w:rPr>
      <w:rFonts w:eastAsia="游明朝"/>
      <w:sz w:val="18"/>
      <w:szCs w:val="20"/>
      <w:lang w:eastAsia="en-US"/>
    </w:rPr>
  </w:style>
  <w:style w:type="character" w:styleId="HTML">
    <w:name w:val="HTML Cite"/>
    <w:basedOn w:val="a0"/>
    <w:uiPriority w:val="99"/>
    <w:semiHidden/>
    <w:unhideWhenUsed/>
    <w:rsid w:val="00DC26C6"/>
    <w:rPr>
      <w:i/>
      <w:iCs/>
    </w:rPr>
  </w:style>
  <w:style w:type="paragraph" w:styleId="af6">
    <w:name w:val="Revision"/>
    <w:hidden/>
    <w:uiPriority w:val="99"/>
    <w:semiHidden/>
    <w:rsid w:val="00514539"/>
    <w:rPr>
      <w:rFonts w:ascii="Times New Roman" w:eastAsia="Times New Roman" w:hAnsi="Times New Roman"/>
      <w:szCs w:val="24"/>
      <w:lang w:eastAsia="de-DE"/>
    </w:rPr>
  </w:style>
  <w:style w:type="character" w:styleId="af7">
    <w:name w:val="Unresolved Mention"/>
    <w:basedOn w:val="a0"/>
    <w:uiPriority w:val="99"/>
    <w:semiHidden/>
    <w:unhideWhenUsed/>
    <w:rsid w:val="00F76DB6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02457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646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8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76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253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85355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1784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9395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25426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0810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4708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5860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1065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5033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769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7080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00099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71200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24188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7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6387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706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1196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9054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7136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40195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9724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05606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072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e-stat.go.jp/gis/statmap-search?page=1&amp;type=1&amp;toukeiCode=00200521" TargetMode="External"/><Relationship Id="rId13" Type="http://schemas.openxmlformats.org/officeDocument/2006/relationships/hyperlink" Target="https://www.kankyo.metro.tokyo.lg.jp/resource/industrial_waste/notification/investigation.files/H26houkokusyo.pdf" TargetMode="External"/><Relationship Id="rId18" Type="http://schemas.openxmlformats.org/officeDocument/2006/relationships/hyperlink" Target="https://www.kouwan.metro.tokyo.lg.jp/yakuwari/27kousei_7_2.xls" TargetMode="External"/><Relationship Id="rId26" Type="http://schemas.openxmlformats.org/officeDocument/2006/relationships/footer" Target="footer1.xml"/><Relationship Id="rId3" Type="http://schemas.openxmlformats.org/officeDocument/2006/relationships/styles" Target="styles.xml"/><Relationship Id="rId21" Type="http://schemas.openxmlformats.org/officeDocument/2006/relationships/hyperlink" Target="https://www.eorc.jaxa.jp/ALOS/en/aw3d/index_e.htm" TargetMode="External"/><Relationship Id="rId7" Type="http://schemas.openxmlformats.org/officeDocument/2006/relationships/endnotes" Target="endnotes.xml"/><Relationship Id="rId12" Type="http://schemas.openxmlformats.org/officeDocument/2006/relationships/hyperlink" Target="http://www.env.go.jp/recycle/waste_tech/ippan/h26/data/seibi/city/13.xlsx" TargetMode="External"/><Relationship Id="rId17" Type="http://schemas.openxmlformats.org/officeDocument/2006/relationships/hyperlink" Target="https://www.mlit.go.jp/common/001277697.xls" TargetMode="External"/><Relationship Id="rId25" Type="http://schemas.openxmlformats.org/officeDocument/2006/relationships/hyperlink" Target="http://nlftp.mlit.go.jp/ksj-e/gml/datalist/KsjTmplt-N03-v2_3.html" TargetMode="External"/><Relationship Id="rId2" Type="http://schemas.openxmlformats.org/officeDocument/2006/relationships/numbering" Target="numbering.xml"/><Relationship Id="rId16" Type="http://schemas.openxmlformats.org/officeDocument/2006/relationships/hyperlink" Target="http://agora.ex.nii.ac.jp/earthquake/201103-eastjapan/energy/electrical-japan/area/13.html.ja" TargetMode="External"/><Relationship Id="rId20" Type="http://schemas.openxmlformats.org/officeDocument/2006/relationships/hyperlink" Target="https://fgd.gsi.go.jp/download/menu.php" TargetMode="Externa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://www.toukei.metro.tokyo.jp/nourin/2015/ng15t00000.htm" TargetMode="External"/><Relationship Id="rId24" Type="http://schemas.openxmlformats.org/officeDocument/2006/relationships/hyperlink" Target="https://www.eorc.jaxa.jp/ALOS/en/lulc/lulc_index.htm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http://www.haneda-airport.jp/inter/flight/showFlightScheduleSearch?langId=en" TargetMode="External"/><Relationship Id="rId23" Type="http://schemas.openxmlformats.org/officeDocument/2006/relationships/hyperlink" Target="http://www.drm.jp/english/drm/e_index.htm" TargetMode="External"/><Relationship Id="rId28" Type="http://schemas.openxmlformats.org/officeDocument/2006/relationships/theme" Target="theme/theme1.xml"/><Relationship Id="rId10" Type="http://schemas.openxmlformats.org/officeDocument/2006/relationships/hyperlink" Target="http://www.mlit.go.jp/road/census/h27/" TargetMode="External"/><Relationship Id="rId19" Type="http://schemas.openxmlformats.org/officeDocument/2006/relationships/hyperlink" Target="https://fgd.gsi.go.jp/download/menu.php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www.e-stat.go.jp/gis/statmap-search?page=1&amp;type=1&amp;toukeiCode=00200552" TargetMode="External"/><Relationship Id="rId14" Type="http://schemas.openxmlformats.org/officeDocument/2006/relationships/hyperlink" Target="http://www.tokyo-airport-bldg.co.jp/en/flight/" TargetMode="External"/><Relationship Id="rId22" Type="http://schemas.openxmlformats.org/officeDocument/2006/relationships/hyperlink" Target="http://www.toshiseibi.metro.tokyo.jp/seisaku/tochi_c/index.html" TargetMode="External"/><Relationship Id="rId27" Type="http://schemas.openxmlformats.org/officeDocument/2006/relationships/fontTable" Target="fontTable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CopernicusTemplates\Free-Forms\Blank.dot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Copernicus_Word_template">
      <a:majorFont>
        <a:latin typeface="Times New Roman"/>
        <a:ea typeface=""/>
        <a:cs typeface=""/>
      </a:majorFont>
      <a:minorFont>
        <a:latin typeface="Times New Roman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3E9625E-4BF5-489D-BEBF-82145F37469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Blank</Template>
  <TotalTime>141</TotalTime>
  <Pages>9</Pages>
  <Words>2711</Words>
  <Characters>15453</Characters>
  <Application>Microsoft Office Word</Application>
  <DocSecurity>0</DocSecurity>
  <Lines>128</Lines>
  <Paragraphs>36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Blank</vt:lpstr>
      <vt:lpstr>Blank</vt:lpstr>
    </vt:vector>
  </TitlesOfParts>
  <Company>Copernicus Gesellschaft mbH</Company>
  <LinksUpToDate>false</LinksUpToDate>
  <CharactersWithSpaces>18128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Blank</dc:title>
  <dc:creator>Martin Rasmussen</dc:creator>
  <cp:lastModifiedBy>RICHAO Cong</cp:lastModifiedBy>
  <cp:revision>35</cp:revision>
  <cp:lastPrinted>2019-04-26T01:04:00Z</cp:lastPrinted>
  <dcterms:created xsi:type="dcterms:W3CDTF">2020-02-19T02:09:00Z</dcterms:created>
  <dcterms:modified xsi:type="dcterms:W3CDTF">2020-03-03T00:20:00Z</dcterms:modified>
</cp:coreProperties>
</file>